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36E0F" w14:textId="77777777" w:rsidR="00ED292A" w:rsidRDefault="00ED292A" w:rsidP="00284CD0">
      <w:pPr>
        <w:rPr>
          <w:lang w:val="en-NZ"/>
        </w:rPr>
      </w:pPr>
    </w:p>
    <w:p w14:paraId="18BF25B1" w14:textId="77777777" w:rsidR="00917FCE" w:rsidRDefault="00917FCE" w:rsidP="00917FCE">
      <w:pPr>
        <w:spacing w:before="200" w:after="200" w:line="280" w:lineRule="atLeast"/>
        <w:rPr>
          <w:rFonts w:cs="Arial"/>
          <w:b/>
          <w:bCs/>
        </w:rPr>
      </w:pPr>
      <w:r>
        <w:rPr>
          <w:rFonts w:cs="Arial"/>
          <w:b/>
          <w:bCs/>
        </w:rPr>
        <w:t>Version Note:</w:t>
      </w:r>
    </w:p>
    <w:p w14:paraId="7815C84C" w14:textId="77777777" w:rsidR="00917FCE" w:rsidRDefault="00917FCE" w:rsidP="00917FCE">
      <w:pPr>
        <w:spacing w:before="120" w:after="120" w:line="280" w:lineRule="atLeast"/>
        <w:rPr>
          <w:rFonts w:cs="Arial"/>
        </w:rPr>
      </w:pPr>
      <w:r>
        <w:rPr>
          <w:rFonts w:cs="Arial"/>
        </w:rPr>
        <w:t>This version of the conditions has been updated to reflect:</w:t>
      </w:r>
    </w:p>
    <w:p w14:paraId="76B1F302" w14:textId="77777777" w:rsidR="00917FCE" w:rsidRDefault="00917FCE" w:rsidP="00B56F9A">
      <w:pPr>
        <w:pStyle w:val="ListParagraph"/>
        <w:numPr>
          <w:ilvl w:val="0"/>
          <w:numId w:val="8"/>
        </w:numPr>
        <w:spacing w:before="120" w:after="120" w:line="280" w:lineRule="atLeast"/>
        <w:contextualSpacing w:val="0"/>
        <w:rPr>
          <w:rFonts w:cs="Arial"/>
        </w:rPr>
      </w:pPr>
      <w:r>
        <w:rPr>
          <w:rFonts w:cs="Arial"/>
        </w:rPr>
        <w:t>NTS’</w:t>
      </w:r>
      <w:r w:rsidRPr="006C6E8E">
        <w:rPr>
          <w:rFonts w:cs="Arial"/>
        </w:rPr>
        <w:t xml:space="preserve"> response to Minute 4 from the Hearing Panel</w:t>
      </w:r>
    </w:p>
    <w:p w14:paraId="23C4870B" w14:textId="77777777" w:rsidR="00917FCE" w:rsidRDefault="00917FCE" w:rsidP="00B56F9A">
      <w:pPr>
        <w:pStyle w:val="ListParagraph"/>
        <w:numPr>
          <w:ilvl w:val="0"/>
          <w:numId w:val="8"/>
        </w:numPr>
        <w:spacing w:before="120" w:after="120" w:line="280" w:lineRule="atLeast"/>
        <w:contextualSpacing w:val="0"/>
        <w:rPr>
          <w:rFonts w:cs="Arial"/>
        </w:rPr>
      </w:pPr>
      <w:r>
        <w:rPr>
          <w:rFonts w:cs="Arial"/>
        </w:rPr>
        <w:t>NTS’ response to comments made by invited parties on the application (s53 comments)</w:t>
      </w:r>
    </w:p>
    <w:p w14:paraId="457D7974" w14:textId="77777777" w:rsidR="00917FCE" w:rsidRDefault="00917FCE" w:rsidP="00B56F9A">
      <w:pPr>
        <w:pStyle w:val="ListParagraph"/>
        <w:numPr>
          <w:ilvl w:val="0"/>
          <w:numId w:val="8"/>
        </w:numPr>
        <w:spacing w:before="120" w:after="120" w:line="280" w:lineRule="atLeast"/>
        <w:contextualSpacing w:val="0"/>
        <w:rPr>
          <w:rFonts w:cs="Arial"/>
        </w:rPr>
      </w:pPr>
      <w:r>
        <w:rPr>
          <w:rFonts w:cs="Arial"/>
        </w:rPr>
        <w:t>NTS’ response to the Department of Conservation’s s51 report</w:t>
      </w:r>
    </w:p>
    <w:p w14:paraId="79A9236A" w14:textId="1BE5B687" w:rsidR="00917FCE" w:rsidRDefault="00917FCE" w:rsidP="00B56F9A">
      <w:pPr>
        <w:pStyle w:val="ListParagraph"/>
        <w:numPr>
          <w:ilvl w:val="0"/>
          <w:numId w:val="8"/>
        </w:numPr>
        <w:spacing w:before="120" w:after="120" w:line="280" w:lineRule="atLeast"/>
        <w:contextualSpacing w:val="0"/>
        <w:rPr>
          <w:rFonts w:cs="Arial"/>
        </w:rPr>
      </w:pPr>
      <w:r>
        <w:rPr>
          <w:rFonts w:cs="Arial"/>
        </w:rPr>
        <w:t xml:space="preserve">The Department of Conservation’s </w:t>
      </w:r>
      <w:r w:rsidR="00F7421C">
        <w:rPr>
          <w:rFonts w:cs="Arial"/>
        </w:rPr>
        <w:t>comments on</w:t>
      </w:r>
      <w:r>
        <w:rPr>
          <w:rFonts w:cs="Arial"/>
        </w:rPr>
        <w:t xml:space="preserve"> the NTS response to Minute 4</w:t>
      </w:r>
    </w:p>
    <w:p w14:paraId="68C09643" w14:textId="099AE32D" w:rsidR="00917FCE" w:rsidRDefault="00917FCE" w:rsidP="00B56F9A">
      <w:pPr>
        <w:pStyle w:val="ListParagraph"/>
        <w:numPr>
          <w:ilvl w:val="0"/>
          <w:numId w:val="8"/>
        </w:numPr>
        <w:spacing w:before="120" w:after="120" w:line="280" w:lineRule="atLeast"/>
        <w:contextualSpacing w:val="0"/>
        <w:rPr>
          <w:rFonts w:cs="Arial"/>
        </w:rPr>
      </w:pPr>
      <w:r>
        <w:rPr>
          <w:rFonts w:cs="Arial"/>
        </w:rPr>
        <w:t xml:space="preserve">Environment Southland’s </w:t>
      </w:r>
      <w:r w:rsidR="00F7421C">
        <w:rPr>
          <w:rFonts w:cs="Arial"/>
        </w:rPr>
        <w:t>comments on</w:t>
      </w:r>
      <w:r>
        <w:rPr>
          <w:rFonts w:cs="Arial"/>
        </w:rPr>
        <w:t xml:space="preserve"> the NTS response to Minute 4</w:t>
      </w:r>
    </w:p>
    <w:p w14:paraId="151EB95D" w14:textId="29582D04" w:rsidR="00B45645" w:rsidRPr="006C6E8E" w:rsidRDefault="00B45645" w:rsidP="00B56F9A">
      <w:pPr>
        <w:pStyle w:val="ListParagraph"/>
        <w:numPr>
          <w:ilvl w:val="0"/>
          <w:numId w:val="8"/>
        </w:numPr>
        <w:spacing w:before="120" w:after="120" w:line="280" w:lineRule="atLeast"/>
        <w:contextualSpacing w:val="0"/>
        <w:rPr>
          <w:rFonts w:cs="Arial"/>
        </w:rPr>
      </w:pPr>
      <w:r w:rsidRPr="00FB72C8">
        <w:rPr>
          <w:rFonts w:cs="Arial"/>
          <w:highlight w:val="cyan"/>
        </w:rPr>
        <w:t>Environment Southland and the Department of Conservation’s further feedback (requested by NTS) to the 22 May 2026 condition set.</w:t>
      </w:r>
    </w:p>
    <w:p w14:paraId="793C0FDC" w14:textId="77777777" w:rsidR="00DA7E0B" w:rsidRDefault="00DA7E0B" w:rsidP="00284CD0">
      <w:pPr>
        <w:rPr>
          <w:b/>
          <w:bCs/>
          <w:lang w:val="en-NZ"/>
        </w:rPr>
      </w:pPr>
    </w:p>
    <w:p w14:paraId="533E513B" w14:textId="725D1D5B" w:rsidR="00917FCE" w:rsidRPr="00DA7E0B" w:rsidRDefault="00C26DB9" w:rsidP="00284CD0">
      <w:pPr>
        <w:rPr>
          <w:b/>
          <w:bCs/>
          <w:lang w:val="en-NZ"/>
        </w:rPr>
      </w:pPr>
      <w:r w:rsidRPr="00DA7E0B">
        <w:rPr>
          <w:b/>
          <w:bCs/>
          <w:lang w:val="en-NZ"/>
        </w:rPr>
        <w:t>RESOURCE CONSENT CONDITIONS</w:t>
      </w:r>
    </w:p>
    <w:tbl>
      <w:tblPr>
        <w:tblStyle w:val="TableGrid"/>
        <w:tblW w:w="0" w:type="auto"/>
        <w:tblLook w:val="04A0" w:firstRow="1" w:lastRow="0" w:firstColumn="1" w:lastColumn="0" w:noHBand="0" w:noVBand="1"/>
      </w:tblPr>
      <w:tblGrid>
        <w:gridCol w:w="1165"/>
        <w:gridCol w:w="9810"/>
        <w:gridCol w:w="9946"/>
      </w:tblGrid>
      <w:tr w:rsidR="002E6FED" w:rsidRPr="00917FCE" w14:paraId="22A37D2D" w14:textId="77777777" w:rsidTr="00605566">
        <w:trPr>
          <w:tblHeader/>
        </w:trPr>
        <w:tc>
          <w:tcPr>
            <w:tcW w:w="1165" w:type="dxa"/>
          </w:tcPr>
          <w:p w14:paraId="3400D6D7" w14:textId="42E847DB" w:rsidR="002E6FED" w:rsidRPr="00917FCE" w:rsidRDefault="00BF3FC5" w:rsidP="00284CD0">
            <w:pPr>
              <w:rPr>
                <w:b/>
                <w:bCs/>
                <w:lang w:val="en-NZ"/>
              </w:rPr>
            </w:pPr>
            <w:r>
              <w:rPr>
                <w:b/>
                <w:bCs/>
                <w:lang w:val="en-NZ"/>
              </w:rPr>
              <w:t>Condition number</w:t>
            </w:r>
          </w:p>
        </w:tc>
        <w:tc>
          <w:tcPr>
            <w:tcW w:w="9810" w:type="dxa"/>
          </w:tcPr>
          <w:p w14:paraId="7CD4F2F5" w14:textId="55E1016F" w:rsidR="002E6FED" w:rsidRPr="00917FCE" w:rsidRDefault="002E6FED" w:rsidP="00284CD0">
            <w:pPr>
              <w:rPr>
                <w:b/>
                <w:bCs/>
                <w:lang w:val="en-NZ"/>
              </w:rPr>
            </w:pPr>
            <w:r w:rsidRPr="00917FCE">
              <w:rPr>
                <w:b/>
                <w:bCs/>
                <w:lang w:val="en-NZ"/>
              </w:rPr>
              <w:t>Updated condition</w:t>
            </w:r>
          </w:p>
        </w:tc>
        <w:tc>
          <w:tcPr>
            <w:tcW w:w="9946" w:type="dxa"/>
          </w:tcPr>
          <w:p w14:paraId="1079905A" w14:textId="259639BF" w:rsidR="002E6FED" w:rsidRPr="00917FCE" w:rsidRDefault="002E6FED" w:rsidP="00284CD0">
            <w:pPr>
              <w:rPr>
                <w:b/>
                <w:bCs/>
                <w:lang w:val="en-NZ"/>
              </w:rPr>
            </w:pPr>
            <w:r w:rsidRPr="00917FCE">
              <w:rPr>
                <w:b/>
                <w:bCs/>
                <w:lang w:val="en-NZ"/>
              </w:rPr>
              <w:t>Comment</w:t>
            </w:r>
          </w:p>
        </w:tc>
      </w:tr>
      <w:tr w:rsidR="00D21986" w14:paraId="483895F9" w14:textId="77777777">
        <w:tc>
          <w:tcPr>
            <w:tcW w:w="20921" w:type="dxa"/>
            <w:gridSpan w:val="3"/>
          </w:tcPr>
          <w:p w14:paraId="4C53DC55" w14:textId="133A9323" w:rsidR="00D21986" w:rsidRDefault="00D21986" w:rsidP="00284CD0">
            <w:pPr>
              <w:rPr>
                <w:lang w:val="en-NZ"/>
              </w:rPr>
            </w:pPr>
            <w:r w:rsidRPr="00ED3B2A">
              <w:rPr>
                <w:b/>
                <w:bCs/>
                <w:lang w:val="en-US"/>
              </w:rPr>
              <w:t>Details</w:t>
            </w:r>
            <w:r w:rsidRPr="00ED3B2A">
              <w:rPr>
                <w:b/>
                <w:bCs/>
                <w:spacing w:val="-2"/>
                <w:lang w:val="en-US"/>
              </w:rPr>
              <w:t xml:space="preserve"> </w:t>
            </w:r>
            <w:r w:rsidRPr="00ED3B2A">
              <w:rPr>
                <w:b/>
                <w:bCs/>
                <w:lang w:val="en-US"/>
              </w:rPr>
              <w:t>of</w:t>
            </w:r>
            <w:r w:rsidRPr="00ED3B2A">
              <w:rPr>
                <w:b/>
                <w:bCs/>
                <w:spacing w:val="-2"/>
                <w:lang w:val="en-US"/>
              </w:rPr>
              <w:t xml:space="preserve"> Permit</w:t>
            </w:r>
          </w:p>
        </w:tc>
      </w:tr>
      <w:tr w:rsidR="002E6FED" w14:paraId="6FD8946C" w14:textId="77777777" w:rsidTr="00D21986">
        <w:trPr>
          <w:trHeight w:val="4877"/>
        </w:trPr>
        <w:tc>
          <w:tcPr>
            <w:tcW w:w="1165" w:type="dxa"/>
          </w:tcPr>
          <w:p w14:paraId="7C28F41A" w14:textId="77777777" w:rsidR="002E6FED" w:rsidRPr="00ED3B2A" w:rsidRDefault="002E6FED" w:rsidP="00ED3B2A">
            <w:pPr>
              <w:pStyle w:val="BodyText"/>
              <w:spacing w:before="0" w:after="120"/>
              <w:rPr>
                <w:b/>
                <w:bCs/>
                <w:lang w:val="en-US"/>
              </w:rPr>
            </w:pPr>
          </w:p>
        </w:tc>
        <w:tc>
          <w:tcPr>
            <w:tcW w:w="9810" w:type="dxa"/>
          </w:tcPr>
          <w:p w14:paraId="3E98331F" w14:textId="1920033D" w:rsidR="002E6FED" w:rsidRPr="00ED3B2A" w:rsidRDefault="002E6FED" w:rsidP="00ED3B2A">
            <w:pPr>
              <w:pStyle w:val="BodyText"/>
              <w:spacing w:before="0" w:after="120"/>
              <w:rPr>
                <w:b/>
                <w:bCs/>
                <w:lang w:val="en-US"/>
              </w:rPr>
            </w:pPr>
          </w:p>
          <w:tbl>
            <w:tblPr>
              <w:tblW w:w="9348" w:type="dxa"/>
              <w:tblInd w:w="130"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CellMar>
                <w:left w:w="0" w:type="dxa"/>
                <w:right w:w="0" w:type="dxa"/>
              </w:tblCellMar>
              <w:tblLook w:val="01E0" w:firstRow="1" w:lastRow="1" w:firstColumn="1" w:lastColumn="1" w:noHBand="0" w:noVBand="0"/>
            </w:tblPr>
            <w:tblGrid>
              <w:gridCol w:w="1166"/>
              <w:gridCol w:w="1939"/>
              <w:gridCol w:w="6243"/>
            </w:tblGrid>
            <w:tr w:rsidR="002E6FED" w:rsidRPr="008321D5" w14:paraId="5F9E25AD" w14:textId="77777777">
              <w:trPr>
                <w:trHeight w:val="1957"/>
              </w:trPr>
              <w:tc>
                <w:tcPr>
                  <w:tcW w:w="3105" w:type="dxa"/>
                  <w:gridSpan w:val="2"/>
                </w:tcPr>
                <w:p w14:paraId="6FEDF11E" w14:textId="77777777" w:rsidR="002E6FED" w:rsidRPr="008321D5" w:rsidRDefault="002E6FED" w:rsidP="00917FCE">
                  <w:pPr>
                    <w:widowControl w:val="0"/>
                    <w:autoSpaceDE w:val="0"/>
                    <w:autoSpaceDN w:val="0"/>
                    <w:spacing w:before="61" w:after="0" w:line="240" w:lineRule="auto"/>
                    <w:ind w:left="107" w:right="93"/>
                    <w:rPr>
                      <w:rFonts w:eastAsia="Arial" w:cs="Arial"/>
                      <w:lang w:val="en-US"/>
                    </w:rPr>
                  </w:pPr>
                  <w:r w:rsidRPr="008321D5">
                    <w:rPr>
                      <w:rFonts w:eastAsia="Arial" w:cs="Arial"/>
                      <w:lang w:val="en-US"/>
                    </w:rPr>
                    <w:t>Purpose</w:t>
                  </w:r>
                  <w:r w:rsidRPr="008321D5">
                    <w:rPr>
                      <w:rFonts w:eastAsia="Arial" w:cs="Arial"/>
                      <w:spacing w:val="-8"/>
                      <w:lang w:val="en-US"/>
                    </w:rPr>
                    <w:t xml:space="preserve"> </w:t>
                  </w:r>
                  <w:r w:rsidRPr="008321D5">
                    <w:rPr>
                      <w:rFonts w:eastAsia="Arial" w:cs="Arial"/>
                      <w:lang w:val="en-US"/>
                    </w:rPr>
                    <w:t>for</w:t>
                  </w:r>
                  <w:r w:rsidRPr="008321D5">
                    <w:rPr>
                      <w:rFonts w:eastAsia="Arial" w:cs="Arial"/>
                      <w:spacing w:val="-9"/>
                      <w:lang w:val="en-US"/>
                    </w:rPr>
                    <w:t xml:space="preserve"> </w:t>
                  </w:r>
                  <w:r w:rsidRPr="008321D5">
                    <w:rPr>
                      <w:rFonts w:eastAsia="Arial" w:cs="Arial"/>
                      <w:lang w:val="en-US"/>
                    </w:rPr>
                    <w:t>which</w:t>
                  </w:r>
                  <w:r w:rsidRPr="008321D5">
                    <w:rPr>
                      <w:rFonts w:eastAsia="Arial" w:cs="Arial"/>
                      <w:spacing w:val="-8"/>
                      <w:lang w:val="en-US"/>
                    </w:rPr>
                    <w:t xml:space="preserve"> </w:t>
                  </w:r>
                  <w:r w:rsidRPr="008321D5">
                    <w:rPr>
                      <w:rFonts w:eastAsia="Arial" w:cs="Arial"/>
                      <w:lang w:val="en-US"/>
                    </w:rPr>
                    <w:t>permit</w:t>
                  </w:r>
                  <w:r w:rsidRPr="008321D5">
                    <w:rPr>
                      <w:rFonts w:eastAsia="Arial" w:cs="Arial"/>
                      <w:spacing w:val="-11"/>
                      <w:lang w:val="en-US"/>
                    </w:rPr>
                    <w:t xml:space="preserve"> </w:t>
                  </w:r>
                  <w:r w:rsidRPr="008321D5">
                    <w:rPr>
                      <w:rFonts w:eastAsia="Arial" w:cs="Arial"/>
                      <w:lang w:val="en-US"/>
                    </w:rPr>
                    <w:t xml:space="preserve">is </w:t>
                  </w:r>
                  <w:r w:rsidRPr="008321D5">
                    <w:rPr>
                      <w:rFonts w:eastAsia="Arial" w:cs="Arial"/>
                      <w:spacing w:val="-2"/>
                      <w:lang w:val="en-US"/>
                    </w:rPr>
                    <w:t>granted:</w:t>
                  </w:r>
                </w:p>
              </w:tc>
              <w:tc>
                <w:tcPr>
                  <w:tcW w:w="6243" w:type="dxa"/>
                </w:tcPr>
                <w:p w14:paraId="16480955" w14:textId="77777777" w:rsidR="002E6FED" w:rsidRPr="008321D5" w:rsidRDefault="002E6FED" w:rsidP="00917FCE">
                  <w:pPr>
                    <w:widowControl w:val="0"/>
                    <w:autoSpaceDE w:val="0"/>
                    <w:autoSpaceDN w:val="0"/>
                    <w:spacing w:before="61" w:after="0" w:line="240" w:lineRule="auto"/>
                    <w:ind w:left="109" w:hanging="1"/>
                    <w:rPr>
                      <w:rFonts w:eastAsia="Arial" w:cs="Arial"/>
                      <w:lang w:val="en-US"/>
                    </w:rPr>
                  </w:pPr>
                  <w:r w:rsidRPr="008321D5">
                    <w:rPr>
                      <w:rFonts w:eastAsia="Arial" w:cs="Arial"/>
                      <w:lang w:val="en-US"/>
                    </w:rPr>
                    <w:t>Marine</w:t>
                  </w:r>
                  <w:r w:rsidRPr="008321D5">
                    <w:rPr>
                      <w:rFonts w:eastAsia="Arial" w:cs="Arial"/>
                      <w:spacing w:val="-3"/>
                      <w:lang w:val="en-US"/>
                    </w:rPr>
                    <w:t xml:space="preserve"> </w:t>
                  </w:r>
                  <w:r w:rsidRPr="008321D5">
                    <w:rPr>
                      <w:rFonts w:eastAsia="Arial" w:cs="Arial"/>
                      <w:lang w:val="en-US"/>
                    </w:rPr>
                    <w:t>farming</w:t>
                  </w:r>
                  <w:r w:rsidRPr="008321D5">
                    <w:rPr>
                      <w:rFonts w:eastAsia="Arial" w:cs="Arial"/>
                      <w:spacing w:val="-3"/>
                      <w:lang w:val="en-US"/>
                    </w:rPr>
                    <w:t xml:space="preserve"> </w:t>
                  </w:r>
                  <w:r w:rsidRPr="008321D5">
                    <w:rPr>
                      <w:rFonts w:eastAsia="Arial" w:cs="Arial"/>
                      <w:lang w:val="en-US"/>
                    </w:rPr>
                    <w:t>of</w:t>
                  </w:r>
                  <w:r w:rsidRPr="008321D5">
                    <w:rPr>
                      <w:rFonts w:eastAsia="Arial" w:cs="Arial"/>
                      <w:spacing w:val="-6"/>
                      <w:lang w:val="en-US"/>
                    </w:rPr>
                    <w:t xml:space="preserve"> </w:t>
                  </w:r>
                  <w:r w:rsidRPr="008321D5">
                    <w:rPr>
                      <w:rFonts w:eastAsia="Arial" w:cs="Arial"/>
                      <w:lang w:val="en-US"/>
                    </w:rPr>
                    <w:t>King</w:t>
                  </w:r>
                  <w:r w:rsidRPr="008321D5">
                    <w:rPr>
                      <w:rFonts w:eastAsia="Arial" w:cs="Arial"/>
                      <w:spacing w:val="-6"/>
                      <w:lang w:val="en-US"/>
                    </w:rPr>
                    <w:t xml:space="preserve"> </w:t>
                  </w:r>
                  <w:r w:rsidRPr="008321D5">
                    <w:rPr>
                      <w:rFonts w:eastAsia="Arial" w:cs="Arial"/>
                      <w:lang w:val="en-US"/>
                    </w:rPr>
                    <w:t>Salmon</w:t>
                  </w:r>
                  <w:r w:rsidRPr="008321D5">
                    <w:rPr>
                      <w:rFonts w:eastAsia="Arial" w:cs="Arial"/>
                      <w:spacing w:val="-3"/>
                      <w:lang w:val="en-US"/>
                    </w:rPr>
                    <w:t xml:space="preserve"> </w:t>
                  </w:r>
                  <w:r w:rsidRPr="008321D5">
                    <w:rPr>
                      <w:rFonts w:eastAsia="Arial" w:cs="Arial"/>
                      <w:lang w:val="en-US"/>
                    </w:rPr>
                    <w:t>(</w:t>
                  </w:r>
                  <w:r w:rsidRPr="008321D5">
                    <w:rPr>
                      <w:rFonts w:eastAsia="Arial" w:cs="Arial"/>
                      <w:i/>
                      <w:lang w:val="en-US"/>
                    </w:rPr>
                    <w:t>Oncorhynchus</w:t>
                  </w:r>
                  <w:r w:rsidRPr="008321D5">
                    <w:rPr>
                      <w:rFonts w:eastAsia="Arial" w:cs="Arial"/>
                      <w:i/>
                      <w:spacing w:val="-3"/>
                      <w:lang w:val="en-US"/>
                    </w:rPr>
                    <w:t xml:space="preserve"> </w:t>
                  </w:r>
                  <w:proofErr w:type="spellStart"/>
                  <w:r w:rsidRPr="008321D5">
                    <w:rPr>
                      <w:rFonts w:eastAsia="Arial" w:cs="Arial"/>
                      <w:i/>
                      <w:lang w:val="en-US"/>
                    </w:rPr>
                    <w:t>tshawystcha</w:t>
                  </w:r>
                  <w:proofErr w:type="spellEnd"/>
                  <w:r w:rsidRPr="008321D5">
                    <w:rPr>
                      <w:rFonts w:eastAsia="Arial" w:cs="Arial"/>
                      <w:lang w:val="en-US"/>
                    </w:rPr>
                    <w:t>)</w:t>
                  </w:r>
                  <w:r w:rsidRPr="008321D5">
                    <w:rPr>
                      <w:rFonts w:eastAsia="Arial" w:cs="Arial"/>
                      <w:spacing w:val="-4"/>
                      <w:lang w:val="en-US"/>
                    </w:rPr>
                    <w:t xml:space="preserve"> </w:t>
                  </w:r>
                  <w:r w:rsidRPr="008321D5">
                    <w:rPr>
                      <w:rFonts w:eastAsia="Arial" w:cs="Arial"/>
                      <w:lang w:val="en-US"/>
                    </w:rPr>
                    <w:t>at</w:t>
                  </w:r>
                  <w:r w:rsidRPr="008321D5">
                    <w:rPr>
                      <w:rFonts w:eastAsia="Arial" w:cs="Arial"/>
                      <w:spacing w:val="-4"/>
                      <w:lang w:val="en-US"/>
                    </w:rPr>
                    <w:t xml:space="preserve"> </w:t>
                  </w:r>
                  <w:r w:rsidRPr="008321D5">
                    <w:rPr>
                      <w:rFonts w:eastAsia="Arial" w:cs="Arial"/>
                      <w:lang w:val="en-US"/>
                    </w:rPr>
                    <w:t>a</w:t>
                  </w:r>
                  <w:r w:rsidRPr="008321D5">
                    <w:rPr>
                      <w:rFonts w:eastAsia="Arial" w:cs="Arial"/>
                      <w:spacing w:val="-6"/>
                      <w:lang w:val="en-US"/>
                    </w:rPr>
                    <w:t xml:space="preserve"> </w:t>
                  </w:r>
                  <w:r w:rsidRPr="008321D5">
                    <w:rPr>
                      <w:rFonts w:eastAsia="Arial" w:cs="Arial"/>
                      <w:lang w:val="en-US"/>
                    </w:rPr>
                    <w:t>site</w:t>
                  </w:r>
                  <w:r w:rsidRPr="008321D5">
                    <w:rPr>
                      <w:rFonts w:eastAsia="Arial" w:cs="Arial"/>
                      <w:spacing w:val="-3"/>
                      <w:lang w:val="en-US"/>
                    </w:rPr>
                    <w:t xml:space="preserve"> </w:t>
                  </w:r>
                  <w:r w:rsidRPr="008321D5">
                    <w:rPr>
                      <w:rFonts w:eastAsia="Arial" w:cs="Arial"/>
                      <w:lang w:val="en-US"/>
                    </w:rPr>
                    <w:t>located off the northern coast of Rakiura/Stewart Island, including:</w:t>
                  </w:r>
                </w:p>
                <w:p w14:paraId="649AB80D" w14:textId="77777777" w:rsidR="002E6FED" w:rsidRPr="008321D5" w:rsidRDefault="002E6FED" w:rsidP="00B56F9A">
                  <w:pPr>
                    <w:widowControl w:val="0"/>
                    <w:numPr>
                      <w:ilvl w:val="0"/>
                      <w:numId w:val="9"/>
                    </w:numPr>
                    <w:tabs>
                      <w:tab w:val="left" w:pos="467"/>
                      <w:tab w:val="left" w:pos="469"/>
                    </w:tabs>
                    <w:autoSpaceDE w:val="0"/>
                    <w:autoSpaceDN w:val="0"/>
                    <w:spacing w:before="59" w:after="0" w:line="240" w:lineRule="auto"/>
                    <w:ind w:right="570"/>
                    <w:rPr>
                      <w:rFonts w:eastAsia="Arial" w:cs="Arial"/>
                      <w:lang w:val="en-US"/>
                    </w:rPr>
                  </w:pPr>
                  <w:r w:rsidRPr="008321D5">
                    <w:rPr>
                      <w:rFonts w:eastAsia="Arial" w:cs="Arial"/>
                      <w:lang w:val="en-US"/>
                    </w:rPr>
                    <w:t>All associated structures, activities in the coastal marine area, occupation</w:t>
                  </w:r>
                  <w:r w:rsidRPr="008321D5">
                    <w:rPr>
                      <w:rFonts w:eastAsia="Arial" w:cs="Arial"/>
                      <w:spacing w:val="-5"/>
                      <w:lang w:val="en-US"/>
                    </w:rPr>
                    <w:t xml:space="preserve"> </w:t>
                  </w:r>
                  <w:r w:rsidRPr="008321D5">
                    <w:rPr>
                      <w:rFonts w:eastAsia="Arial" w:cs="Arial"/>
                      <w:lang w:val="en-US"/>
                    </w:rPr>
                    <w:t>of</w:t>
                  </w:r>
                  <w:r w:rsidRPr="008321D5">
                    <w:rPr>
                      <w:rFonts w:eastAsia="Arial" w:cs="Arial"/>
                      <w:spacing w:val="-3"/>
                      <w:lang w:val="en-US"/>
                    </w:rPr>
                    <w:t xml:space="preserve"> </w:t>
                  </w:r>
                  <w:r w:rsidRPr="008321D5">
                    <w:rPr>
                      <w:rFonts w:eastAsia="Arial" w:cs="Arial"/>
                      <w:lang w:val="en-US"/>
                    </w:rPr>
                    <w:t>the</w:t>
                  </w:r>
                  <w:r w:rsidRPr="008321D5">
                    <w:rPr>
                      <w:rFonts w:eastAsia="Arial" w:cs="Arial"/>
                      <w:spacing w:val="-3"/>
                      <w:lang w:val="en-US"/>
                    </w:rPr>
                    <w:t xml:space="preserve"> </w:t>
                  </w:r>
                  <w:r w:rsidRPr="008321D5">
                    <w:rPr>
                      <w:rFonts w:eastAsia="Arial" w:cs="Arial"/>
                      <w:lang w:val="en-US"/>
                    </w:rPr>
                    <w:t>common</w:t>
                  </w:r>
                  <w:r w:rsidRPr="008321D5">
                    <w:rPr>
                      <w:rFonts w:eastAsia="Arial" w:cs="Arial"/>
                      <w:spacing w:val="-5"/>
                      <w:lang w:val="en-US"/>
                    </w:rPr>
                    <w:t xml:space="preserve"> </w:t>
                  </w:r>
                  <w:r w:rsidRPr="008321D5">
                    <w:rPr>
                      <w:rFonts w:eastAsia="Arial" w:cs="Arial"/>
                      <w:lang w:val="en-US"/>
                    </w:rPr>
                    <w:t>marine</w:t>
                  </w:r>
                  <w:r w:rsidRPr="008321D5">
                    <w:rPr>
                      <w:rFonts w:eastAsia="Arial" w:cs="Arial"/>
                      <w:spacing w:val="-3"/>
                      <w:lang w:val="en-US"/>
                    </w:rPr>
                    <w:t xml:space="preserve"> </w:t>
                  </w:r>
                  <w:r w:rsidRPr="008321D5">
                    <w:rPr>
                      <w:rFonts w:eastAsia="Arial" w:cs="Arial"/>
                      <w:lang w:val="en-US"/>
                    </w:rPr>
                    <w:t>and</w:t>
                  </w:r>
                  <w:r w:rsidRPr="008321D5">
                    <w:rPr>
                      <w:rFonts w:eastAsia="Arial" w:cs="Arial"/>
                      <w:spacing w:val="-5"/>
                      <w:lang w:val="en-US"/>
                    </w:rPr>
                    <w:t xml:space="preserve"> </w:t>
                  </w:r>
                  <w:r w:rsidRPr="008321D5">
                    <w:rPr>
                      <w:rFonts w:eastAsia="Arial" w:cs="Arial"/>
                      <w:lang w:val="en-US"/>
                    </w:rPr>
                    <w:t>coastal</w:t>
                  </w:r>
                  <w:r w:rsidRPr="008321D5">
                    <w:rPr>
                      <w:rFonts w:eastAsia="Arial" w:cs="Arial"/>
                      <w:spacing w:val="-5"/>
                      <w:lang w:val="en-US"/>
                    </w:rPr>
                    <w:t xml:space="preserve"> </w:t>
                  </w:r>
                  <w:r w:rsidRPr="008321D5">
                    <w:rPr>
                      <w:rFonts w:eastAsia="Arial" w:cs="Arial"/>
                      <w:lang w:val="en-US"/>
                    </w:rPr>
                    <w:t>area,</w:t>
                  </w:r>
                  <w:r w:rsidRPr="008321D5">
                    <w:rPr>
                      <w:rFonts w:eastAsia="Arial" w:cs="Arial"/>
                      <w:spacing w:val="-3"/>
                      <w:lang w:val="en-US"/>
                    </w:rPr>
                    <w:t xml:space="preserve"> </w:t>
                  </w:r>
                  <w:r w:rsidRPr="008321D5">
                    <w:rPr>
                      <w:rFonts w:eastAsia="Arial" w:cs="Arial"/>
                      <w:lang w:val="en-US"/>
                    </w:rPr>
                    <w:t>disturbance</w:t>
                  </w:r>
                  <w:r w:rsidRPr="008321D5">
                    <w:rPr>
                      <w:rFonts w:eastAsia="Arial" w:cs="Arial"/>
                      <w:spacing w:val="-5"/>
                      <w:lang w:val="en-US"/>
                    </w:rPr>
                    <w:t xml:space="preserve"> </w:t>
                  </w:r>
                  <w:r w:rsidRPr="008321D5">
                    <w:rPr>
                      <w:rFonts w:eastAsia="Arial" w:cs="Arial"/>
                      <w:lang w:val="en-US"/>
                    </w:rPr>
                    <w:t xml:space="preserve">of damage to and deposition on the seabed, and any other ancillary </w:t>
                  </w:r>
                  <w:r w:rsidRPr="008321D5">
                    <w:rPr>
                      <w:rFonts w:eastAsia="Arial" w:cs="Arial"/>
                      <w:spacing w:val="-2"/>
                      <w:lang w:val="en-US"/>
                    </w:rPr>
                    <w:t>activities</w:t>
                  </w:r>
                </w:p>
                <w:p w14:paraId="1E93B114" w14:textId="77777777" w:rsidR="002E6FED" w:rsidRPr="008321D5" w:rsidRDefault="002E6FED" w:rsidP="00B56F9A">
                  <w:pPr>
                    <w:widowControl w:val="0"/>
                    <w:numPr>
                      <w:ilvl w:val="0"/>
                      <w:numId w:val="9"/>
                    </w:numPr>
                    <w:tabs>
                      <w:tab w:val="left" w:pos="467"/>
                    </w:tabs>
                    <w:autoSpaceDE w:val="0"/>
                    <w:autoSpaceDN w:val="0"/>
                    <w:spacing w:before="60" w:after="0" w:line="240" w:lineRule="auto"/>
                    <w:ind w:left="467" w:hanging="358"/>
                    <w:rPr>
                      <w:rFonts w:eastAsia="Arial" w:cs="Arial"/>
                      <w:lang w:val="en-US"/>
                    </w:rPr>
                  </w:pPr>
                  <w:r w:rsidRPr="008321D5">
                    <w:rPr>
                      <w:rFonts w:eastAsia="Arial" w:cs="Arial"/>
                      <w:lang w:val="en-US"/>
                    </w:rPr>
                    <w:t>All</w:t>
                  </w:r>
                  <w:r w:rsidRPr="008321D5">
                    <w:rPr>
                      <w:rFonts w:eastAsia="Arial" w:cs="Arial"/>
                      <w:spacing w:val="-2"/>
                      <w:lang w:val="en-US"/>
                    </w:rPr>
                    <w:t xml:space="preserve"> </w:t>
                  </w:r>
                  <w:r w:rsidRPr="008321D5">
                    <w:rPr>
                      <w:rFonts w:eastAsia="Arial" w:cs="Arial"/>
                      <w:lang w:val="en-US"/>
                    </w:rPr>
                    <w:t>associated</w:t>
                  </w:r>
                  <w:r w:rsidRPr="008321D5">
                    <w:rPr>
                      <w:rFonts w:eastAsia="Arial" w:cs="Arial"/>
                      <w:spacing w:val="-4"/>
                      <w:lang w:val="en-US"/>
                    </w:rPr>
                    <w:t xml:space="preserve"> </w:t>
                  </w:r>
                  <w:r w:rsidRPr="008321D5">
                    <w:rPr>
                      <w:rFonts w:eastAsia="Arial" w:cs="Arial"/>
                      <w:lang w:val="en-US"/>
                    </w:rPr>
                    <w:t>discharges</w:t>
                  </w:r>
                  <w:r w:rsidRPr="008321D5">
                    <w:rPr>
                      <w:rFonts w:eastAsia="Arial" w:cs="Arial"/>
                      <w:spacing w:val="-1"/>
                      <w:lang w:val="en-US"/>
                    </w:rPr>
                    <w:t xml:space="preserve"> </w:t>
                  </w:r>
                  <w:r w:rsidRPr="008321D5">
                    <w:rPr>
                      <w:rFonts w:eastAsia="Arial" w:cs="Arial"/>
                      <w:lang w:val="en-US"/>
                    </w:rPr>
                    <w:t>to</w:t>
                  </w:r>
                  <w:r w:rsidRPr="008321D5">
                    <w:rPr>
                      <w:rFonts w:eastAsia="Arial" w:cs="Arial"/>
                      <w:spacing w:val="-1"/>
                      <w:lang w:val="en-US"/>
                    </w:rPr>
                    <w:t xml:space="preserve"> </w:t>
                  </w:r>
                  <w:r w:rsidRPr="008321D5">
                    <w:rPr>
                      <w:rFonts w:eastAsia="Arial" w:cs="Arial"/>
                      <w:spacing w:val="-2"/>
                      <w:lang w:val="en-US"/>
                    </w:rPr>
                    <w:t>water</w:t>
                  </w:r>
                </w:p>
                <w:p w14:paraId="22FD0464" w14:textId="77777777" w:rsidR="002E6FED" w:rsidRPr="008321D5" w:rsidRDefault="002E6FED" w:rsidP="00B56F9A">
                  <w:pPr>
                    <w:widowControl w:val="0"/>
                    <w:numPr>
                      <w:ilvl w:val="0"/>
                      <w:numId w:val="9"/>
                    </w:numPr>
                    <w:tabs>
                      <w:tab w:val="left" w:pos="467"/>
                    </w:tabs>
                    <w:autoSpaceDE w:val="0"/>
                    <w:autoSpaceDN w:val="0"/>
                    <w:spacing w:before="60" w:after="0" w:line="240" w:lineRule="auto"/>
                    <w:ind w:left="467" w:hanging="358"/>
                    <w:rPr>
                      <w:rFonts w:eastAsia="Arial" w:cs="Arial"/>
                      <w:lang w:val="en-US"/>
                    </w:rPr>
                  </w:pPr>
                  <w:r w:rsidRPr="008321D5">
                    <w:rPr>
                      <w:rFonts w:eastAsia="Arial" w:cs="Arial"/>
                      <w:lang w:val="en-US"/>
                    </w:rPr>
                    <w:t>The</w:t>
                  </w:r>
                  <w:r w:rsidRPr="008321D5">
                    <w:rPr>
                      <w:rFonts w:eastAsia="Arial" w:cs="Arial"/>
                      <w:spacing w:val="-1"/>
                      <w:lang w:val="en-US"/>
                    </w:rPr>
                    <w:t xml:space="preserve"> </w:t>
                  </w:r>
                  <w:r w:rsidRPr="008321D5">
                    <w:rPr>
                      <w:rFonts w:eastAsia="Arial" w:cs="Arial"/>
                      <w:lang w:val="en-US"/>
                    </w:rPr>
                    <w:t>associated</w:t>
                  </w:r>
                  <w:r w:rsidRPr="008321D5">
                    <w:rPr>
                      <w:rFonts w:eastAsia="Arial" w:cs="Arial"/>
                      <w:spacing w:val="-3"/>
                      <w:lang w:val="en-US"/>
                    </w:rPr>
                    <w:t xml:space="preserve"> </w:t>
                  </w:r>
                  <w:r w:rsidRPr="008321D5">
                    <w:rPr>
                      <w:rFonts w:eastAsia="Arial" w:cs="Arial"/>
                      <w:lang w:val="en-US"/>
                    </w:rPr>
                    <w:t>use of</w:t>
                  </w:r>
                  <w:r w:rsidRPr="008321D5">
                    <w:rPr>
                      <w:rFonts w:eastAsia="Arial" w:cs="Arial"/>
                      <w:spacing w:val="-4"/>
                      <w:lang w:val="en-US"/>
                    </w:rPr>
                    <w:t xml:space="preserve"> </w:t>
                  </w:r>
                  <w:r w:rsidRPr="008321D5">
                    <w:rPr>
                      <w:rFonts w:eastAsia="Arial" w:cs="Arial"/>
                      <w:lang w:val="en-US"/>
                    </w:rPr>
                    <w:t>coastal</w:t>
                  </w:r>
                  <w:r w:rsidRPr="008321D5">
                    <w:rPr>
                      <w:rFonts w:eastAsia="Arial" w:cs="Arial"/>
                      <w:spacing w:val="-3"/>
                      <w:lang w:val="en-US"/>
                    </w:rPr>
                    <w:t xml:space="preserve"> </w:t>
                  </w:r>
                  <w:r w:rsidRPr="008321D5">
                    <w:rPr>
                      <w:rFonts w:eastAsia="Arial" w:cs="Arial"/>
                      <w:lang w:val="en-US"/>
                    </w:rPr>
                    <w:t>water</w:t>
                  </w:r>
                  <w:r w:rsidRPr="008321D5">
                    <w:rPr>
                      <w:rFonts w:eastAsia="Arial" w:cs="Arial"/>
                      <w:spacing w:val="-1"/>
                      <w:lang w:val="en-US"/>
                    </w:rPr>
                    <w:t xml:space="preserve"> </w:t>
                  </w:r>
                  <w:r w:rsidRPr="008321D5">
                    <w:rPr>
                      <w:rFonts w:eastAsia="Arial" w:cs="Arial"/>
                      <w:lang w:val="en-US"/>
                    </w:rPr>
                    <w:t>for</w:t>
                  </w:r>
                  <w:r w:rsidRPr="008321D5">
                    <w:rPr>
                      <w:rFonts w:eastAsia="Arial" w:cs="Arial"/>
                      <w:spacing w:val="-3"/>
                      <w:lang w:val="en-US"/>
                    </w:rPr>
                    <w:t xml:space="preserve"> </w:t>
                  </w:r>
                  <w:r w:rsidRPr="008321D5">
                    <w:rPr>
                      <w:rFonts w:eastAsia="Arial" w:cs="Arial"/>
                      <w:lang w:val="en-US"/>
                    </w:rPr>
                    <w:t xml:space="preserve">marine </w:t>
                  </w:r>
                  <w:r w:rsidRPr="008321D5">
                    <w:rPr>
                      <w:rFonts w:eastAsia="Arial" w:cs="Arial"/>
                      <w:spacing w:val="-2"/>
                      <w:lang w:val="en-US"/>
                    </w:rPr>
                    <w:t>farming.</w:t>
                  </w:r>
                </w:p>
              </w:tc>
            </w:tr>
            <w:tr w:rsidR="002E6FED" w:rsidRPr="008321D5" w14:paraId="274C741B" w14:textId="77777777">
              <w:trPr>
                <w:trHeight w:val="892"/>
              </w:trPr>
              <w:tc>
                <w:tcPr>
                  <w:tcW w:w="1166" w:type="dxa"/>
                  <w:vMerge w:val="restart"/>
                </w:tcPr>
                <w:p w14:paraId="51184446" w14:textId="77777777" w:rsidR="002E6FED" w:rsidRPr="008321D5" w:rsidRDefault="002E6FED" w:rsidP="00917FCE">
                  <w:pPr>
                    <w:widowControl w:val="0"/>
                    <w:autoSpaceDE w:val="0"/>
                    <w:autoSpaceDN w:val="0"/>
                    <w:spacing w:before="59" w:after="0" w:line="240" w:lineRule="auto"/>
                    <w:ind w:left="107"/>
                    <w:rPr>
                      <w:rFonts w:eastAsia="Arial" w:cs="Arial"/>
                      <w:lang w:val="en-US"/>
                    </w:rPr>
                  </w:pPr>
                  <w:r w:rsidRPr="008321D5">
                    <w:rPr>
                      <w:rFonts w:eastAsia="Arial" w:cs="Arial"/>
                      <w:spacing w:val="-2"/>
                      <w:lang w:val="en-US"/>
                    </w:rPr>
                    <w:t>Location:</w:t>
                  </w:r>
                </w:p>
              </w:tc>
              <w:tc>
                <w:tcPr>
                  <w:tcW w:w="1939" w:type="dxa"/>
                </w:tcPr>
                <w:p w14:paraId="2B0016E2" w14:textId="77777777" w:rsidR="002E6FED" w:rsidRPr="008321D5" w:rsidRDefault="002E6FED" w:rsidP="00917FCE">
                  <w:pPr>
                    <w:widowControl w:val="0"/>
                    <w:tabs>
                      <w:tab w:val="left" w:pos="465"/>
                    </w:tabs>
                    <w:autoSpaceDE w:val="0"/>
                    <w:autoSpaceDN w:val="0"/>
                    <w:spacing w:before="58" w:after="0" w:line="240" w:lineRule="auto"/>
                    <w:ind w:left="105"/>
                    <w:rPr>
                      <w:rFonts w:eastAsia="Arial" w:cs="Arial"/>
                      <w:lang w:val="en-US"/>
                    </w:rPr>
                  </w:pPr>
                  <w:r w:rsidRPr="008321D5">
                    <w:rPr>
                      <w:rFonts w:eastAsia="Arial" w:cs="Arial"/>
                      <w:spacing w:val="-10"/>
                      <w:lang w:val="en-US"/>
                    </w:rPr>
                    <w:t>-</w:t>
                  </w:r>
                  <w:r w:rsidRPr="008321D5">
                    <w:rPr>
                      <w:rFonts w:eastAsia="Arial" w:cs="Arial"/>
                      <w:lang w:val="en-US"/>
                    </w:rPr>
                    <w:tab/>
                    <w:t>site</w:t>
                  </w:r>
                  <w:r w:rsidRPr="008321D5">
                    <w:rPr>
                      <w:rFonts w:eastAsia="Arial" w:cs="Arial"/>
                      <w:spacing w:val="-3"/>
                      <w:lang w:val="en-US"/>
                    </w:rPr>
                    <w:t xml:space="preserve"> </w:t>
                  </w:r>
                  <w:r w:rsidRPr="008321D5">
                    <w:rPr>
                      <w:rFonts w:eastAsia="Arial" w:cs="Arial"/>
                      <w:spacing w:val="-2"/>
                      <w:lang w:val="en-US"/>
                    </w:rPr>
                    <w:t>locality</w:t>
                  </w:r>
                </w:p>
              </w:tc>
              <w:tc>
                <w:tcPr>
                  <w:tcW w:w="6243" w:type="dxa"/>
                </w:tcPr>
                <w:p w14:paraId="3D7AB3B1" w14:textId="77777777" w:rsidR="002E6FED" w:rsidRPr="008321D5" w:rsidRDefault="002E6FED" w:rsidP="00917FCE">
                  <w:pPr>
                    <w:widowControl w:val="0"/>
                    <w:autoSpaceDE w:val="0"/>
                    <w:autoSpaceDN w:val="0"/>
                    <w:spacing w:before="59" w:after="0" w:line="240" w:lineRule="auto"/>
                    <w:ind w:left="109"/>
                    <w:rPr>
                      <w:rFonts w:eastAsia="Arial" w:cs="Arial"/>
                      <w:lang w:val="en-US"/>
                    </w:rPr>
                  </w:pPr>
                  <w:r w:rsidRPr="008321D5">
                    <w:rPr>
                      <w:rFonts w:eastAsia="Arial" w:cs="Arial"/>
                      <w:lang w:val="en-US"/>
                    </w:rPr>
                    <w:t>Coastal</w:t>
                  </w:r>
                  <w:r w:rsidRPr="008321D5">
                    <w:rPr>
                      <w:rFonts w:eastAsia="Arial" w:cs="Arial"/>
                      <w:spacing w:val="-3"/>
                      <w:lang w:val="en-US"/>
                    </w:rPr>
                    <w:t xml:space="preserve"> </w:t>
                  </w:r>
                  <w:r w:rsidRPr="008321D5">
                    <w:rPr>
                      <w:rFonts w:eastAsia="Arial" w:cs="Arial"/>
                      <w:lang w:val="en-US"/>
                    </w:rPr>
                    <w:t>marine</w:t>
                  </w:r>
                  <w:r w:rsidRPr="008321D5">
                    <w:rPr>
                      <w:rFonts w:eastAsia="Arial" w:cs="Arial"/>
                      <w:spacing w:val="-3"/>
                      <w:lang w:val="en-US"/>
                    </w:rPr>
                    <w:t xml:space="preserve"> </w:t>
                  </w:r>
                  <w:r w:rsidRPr="008321D5">
                    <w:rPr>
                      <w:rFonts w:eastAsia="Arial" w:cs="Arial"/>
                      <w:lang w:val="en-US"/>
                    </w:rPr>
                    <w:t>area</w:t>
                  </w:r>
                  <w:r w:rsidRPr="008321D5">
                    <w:rPr>
                      <w:rFonts w:eastAsia="Arial" w:cs="Arial"/>
                      <w:spacing w:val="-3"/>
                      <w:lang w:val="en-US"/>
                    </w:rPr>
                    <w:t xml:space="preserve"> </w:t>
                  </w:r>
                  <w:r w:rsidRPr="008321D5">
                    <w:rPr>
                      <w:rFonts w:eastAsia="Arial" w:cs="Arial"/>
                      <w:lang w:val="en-US"/>
                    </w:rPr>
                    <w:t>from</w:t>
                  </w:r>
                  <w:r w:rsidRPr="008321D5">
                    <w:rPr>
                      <w:rFonts w:eastAsia="Arial" w:cs="Arial"/>
                      <w:spacing w:val="-3"/>
                      <w:lang w:val="en-US"/>
                    </w:rPr>
                    <w:t xml:space="preserve"> </w:t>
                  </w:r>
                  <w:r w:rsidRPr="008321D5">
                    <w:rPr>
                      <w:rFonts w:eastAsia="Arial" w:cs="Arial"/>
                      <w:lang w:val="en-US"/>
                    </w:rPr>
                    <w:t>between</w:t>
                  </w:r>
                  <w:r w:rsidRPr="008321D5">
                    <w:rPr>
                      <w:rFonts w:eastAsia="Arial" w:cs="Arial"/>
                      <w:spacing w:val="-3"/>
                      <w:lang w:val="en-US"/>
                    </w:rPr>
                    <w:t xml:space="preserve"> </w:t>
                  </w:r>
                  <w:r w:rsidRPr="00864916">
                    <w:rPr>
                      <w:rFonts w:eastAsia="Arial" w:cs="Arial"/>
                      <w:lang w:val="en-US"/>
                    </w:rPr>
                    <w:t>2</w:t>
                  </w:r>
                  <w:r w:rsidRPr="00864916">
                    <w:rPr>
                      <w:rFonts w:eastAsia="Arial" w:cs="Arial"/>
                      <w:spacing w:val="-3"/>
                      <w:lang w:val="en-US"/>
                    </w:rPr>
                    <w:t xml:space="preserve"> </w:t>
                  </w:r>
                  <w:r w:rsidRPr="00864916">
                    <w:rPr>
                      <w:rFonts w:eastAsia="Arial" w:cs="Arial"/>
                      <w:lang w:val="en-US"/>
                    </w:rPr>
                    <w:t>and</w:t>
                  </w:r>
                  <w:r w:rsidRPr="00864916">
                    <w:rPr>
                      <w:rFonts w:eastAsia="Arial" w:cs="Arial"/>
                      <w:spacing w:val="-3"/>
                      <w:lang w:val="en-US"/>
                    </w:rPr>
                    <w:t xml:space="preserve"> </w:t>
                  </w:r>
                  <w:r w:rsidRPr="00864916">
                    <w:rPr>
                      <w:rFonts w:eastAsia="Arial" w:cs="Arial"/>
                      <w:lang w:val="en-US"/>
                    </w:rPr>
                    <w:t>6</w:t>
                  </w:r>
                  <w:r w:rsidRPr="00864916">
                    <w:rPr>
                      <w:rFonts w:eastAsia="Arial" w:cs="Arial"/>
                      <w:spacing w:val="-6"/>
                      <w:lang w:val="en-US"/>
                    </w:rPr>
                    <w:t xml:space="preserve"> </w:t>
                  </w:r>
                  <w:proofErr w:type="spellStart"/>
                  <w:r w:rsidRPr="00864916">
                    <w:rPr>
                      <w:rFonts w:eastAsia="Arial" w:cs="Arial"/>
                      <w:lang w:val="en-US"/>
                    </w:rPr>
                    <w:t>kilometres</w:t>
                  </w:r>
                  <w:proofErr w:type="spellEnd"/>
                  <w:r w:rsidRPr="008321D5">
                    <w:rPr>
                      <w:rFonts w:eastAsia="Arial" w:cs="Arial"/>
                      <w:spacing w:val="-5"/>
                      <w:lang w:val="en-US"/>
                    </w:rPr>
                    <w:t xml:space="preserve"> </w:t>
                  </w:r>
                  <w:r w:rsidRPr="008321D5">
                    <w:rPr>
                      <w:rFonts w:eastAsia="Arial" w:cs="Arial"/>
                      <w:lang w:val="en-US"/>
                    </w:rPr>
                    <w:t>offshore</w:t>
                  </w:r>
                  <w:r w:rsidRPr="008321D5">
                    <w:rPr>
                      <w:rFonts w:eastAsia="Arial" w:cs="Arial"/>
                      <w:spacing w:val="-3"/>
                      <w:lang w:val="en-US"/>
                    </w:rPr>
                    <w:t xml:space="preserve"> </w:t>
                  </w:r>
                  <w:r w:rsidRPr="008321D5">
                    <w:rPr>
                      <w:rFonts w:eastAsia="Arial" w:cs="Arial"/>
                      <w:lang w:val="en-US"/>
                    </w:rPr>
                    <w:t>from</w:t>
                  </w:r>
                  <w:r w:rsidRPr="008321D5">
                    <w:rPr>
                      <w:rFonts w:eastAsia="Arial" w:cs="Arial"/>
                      <w:spacing w:val="-5"/>
                      <w:lang w:val="en-US"/>
                    </w:rPr>
                    <w:t xml:space="preserve"> </w:t>
                  </w:r>
                  <w:r w:rsidRPr="008321D5">
                    <w:rPr>
                      <w:rFonts w:eastAsia="Arial" w:cs="Arial"/>
                      <w:lang w:val="en-US"/>
                    </w:rPr>
                    <w:t>mean high water springs along the northern coastline of Rakiura/Stewart Island</w:t>
                  </w:r>
                  <w:r>
                    <w:rPr>
                      <w:rFonts w:eastAsia="Arial" w:cs="Arial"/>
                      <w:lang w:val="en-US"/>
                    </w:rPr>
                    <w:t>, as shown on Plan A in Appendix B.</w:t>
                  </w:r>
                </w:p>
              </w:tc>
            </w:tr>
            <w:tr w:rsidR="002E6FED" w:rsidRPr="008321D5" w14:paraId="446589ED" w14:textId="77777777">
              <w:trPr>
                <w:trHeight w:val="534"/>
              </w:trPr>
              <w:tc>
                <w:tcPr>
                  <w:tcW w:w="1166" w:type="dxa"/>
                  <w:vMerge/>
                </w:tcPr>
                <w:p w14:paraId="3B0EEB61" w14:textId="77777777" w:rsidR="002E6FED" w:rsidRPr="008321D5" w:rsidRDefault="002E6FED" w:rsidP="00917FCE">
                  <w:pPr>
                    <w:widowControl w:val="0"/>
                    <w:autoSpaceDE w:val="0"/>
                    <w:autoSpaceDN w:val="0"/>
                    <w:spacing w:after="0" w:line="240" w:lineRule="auto"/>
                    <w:rPr>
                      <w:rFonts w:eastAsia="Arial" w:cs="Arial"/>
                      <w:lang w:val="en-US"/>
                    </w:rPr>
                  </w:pPr>
                </w:p>
              </w:tc>
              <w:tc>
                <w:tcPr>
                  <w:tcW w:w="1939" w:type="dxa"/>
                </w:tcPr>
                <w:p w14:paraId="4668AB39" w14:textId="77777777" w:rsidR="002E6FED" w:rsidRPr="008321D5" w:rsidRDefault="002E6FED" w:rsidP="00917FCE">
                  <w:pPr>
                    <w:widowControl w:val="0"/>
                    <w:tabs>
                      <w:tab w:val="left" w:pos="465"/>
                    </w:tabs>
                    <w:autoSpaceDE w:val="0"/>
                    <w:autoSpaceDN w:val="0"/>
                    <w:spacing w:before="67" w:after="0" w:line="228" w:lineRule="auto"/>
                    <w:ind w:left="465" w:right="332" w:hanging="360"/>
                    <w:rPr>
                      <w:rFonts w:eastAsia="Arial" w:cs="Arial"/>
                      <w:lang w:val="en-US"/>
                    </w:rPr>
                  </w:pPr>
                  <w:r w:rsidRPr="008321D5">
                    <w:rPr>
                      <w:rFonts w:eastAsia="Arial" w:cs="Arial"/>
                      <w:spacing w:val="-10"/>
                      <w:lang w:val="en-US"/>
                    </w:rPr>
                    <w:t>-</w:t>
                  </w:r>
                  <w:r w:rsidRPr="008321D5">
                    <w:rPr>
                      <w:rFonts w:eastAsia="Arial" w:cs="Arial"/>
                      <w:lang w:val="en-US"/>
                    </w:rPr>
                    <w:tab/>
                  </w:r>
                  <w:r w:rsidRPr="008321D5">
                    <w:rPr>
                      <w:rFonts w:eastAsia="Arial" w:cs="Arial"/>
                      <w:spacing w:val="-2"/>
                      <w:lang w:val="en-US"/>
                    </w:rPr>
                    <w:t>receiving environment</w:t>
                  </w:r>
                </w:p>
              </w:tc>
              <w:tc>
                <w:tcPr>
                  <w:tcW w:w="6243" w:type="dxa"/>
                </w:tcPr>
                <w:p w14:paraId="387D9262" w14:textId="77777777" w:rsidR="002E6FED" w:rsidRPr="008321D5" w:rsidRDefault="002E6FED" w:rsidP="00917FCE">
                  <w:pPr>
                    <w:widowControl w:val="0"/>
                    <w:autoSpaceDE w:val="0"/>
                    <w:autoSpaceDN w:val="0"/>
                    <w:spacing w:before="59" w:after="0" w:line="240" w:lineRule="auto"/>
                    <w:ind w:left="109"/>
                    <w:rPr>
                      <w:rFonts w:eastAsia="Arial" w:cs="Arial"/>
                      <w:lang w:val="en-US"/>
                    </w:rPr>
                  </w:pPr>
                  <w:r w:rsidRPr="008321D5">
                    <w:rPr>
                      <w:rFonts w:eastAsia="Arial" w:cs="Arial"/>
                      <w:lang w:val="en-US"/>
                    </w:rPr>
                    <w:t>Coastal</w:t>
                  </w:r>
                  <w:r w:rsidRPr="008321D5">
                    <w:rPr>
                      <w:rFonts w:eastAsia="Arial" w:cs="Arial"/>
                      <w:spacing w:val="-4"/>
                      <w:lang w:val="en-US"/>
                    </w:rPr>
                    <w:t xml:space="preserve"> </w:t>
                  </w:r>
                  <w:r w:rsidRPr="008321D5">
                    <w:rPr>
                      <w:rFonts w:eastAsia="Arial" w:cs="Arial"/>
                      <w:lang w:val="en-US"/>
                    </w:rPr>
                    <w:t>marine</w:t>
                  </w:r>
                  <w:r w:rsidRPr="008321D5">
                    <w:rPr>
                      <w:rFonts w:eastAsia="Arial" w:cs="Arial"/>
                      <w:spacing w:val="-2"/>
                      <w:lang w:val="en-US"/>
                    </w:rPr>
                    <w:t xml:space="preserve"> </w:t>
                  </w:r>
                  <w:r w:rsidRPr="008321D5">
                    <w:rPr>
                      <w:rFonts w:eastAsia="Arial" w:cs="Arial"/>
                      <w:spacing w:val="-4"/>
                      <w:lang w:val="en-US"/>
                    </w:rPr>
                    <w:t>area</w:t>
                  </w:r>
                </w:p>
              </w:tc>
            </w:tr>
            <w:tr w:rsidR="002E6FED" w:rsidRPr="008321D5" w14:paraId="36A09B0F" w14:textId="77777777">
              <w:trPr>
                <w:trHeight w:val="328"/>
              </w:trPr>
              <w:tc>
                <w:tcPr>
                  <w:tcW w:w="3105" w:type="dxa"/>
                  <w:gridSpan w:val="2"/>
                </w:tcPr>
                <w:p w14:paraId="06691827" w14:textId="77777777" w:rsidR="002E6FED" w:rsidRPr="008321D5" w:rsidRDefault="002E6FED" w:rsidP="00917FCE">
                  <w:pPr>
                    <w:widowControl w:val="0"/>
                    <w:autoSpaceDE w:val="0"/>
                    <w:autoSpaceDN w:val="0"/>
                    <w:spacing w:before="61" w:after="0" w:line="240" w:lineRule="auto"/>
                    <w:ind w:left="107"/>
                    <w:rPr>
                      <w:rFonts w:eastAsia="Arial" w:cs="Arial"/>
                      <w:lang w:val="en-US"/>
                    </w:rPr>
                  </w:pPr>
                  <w:r w:rsidRPr="008321D5">
                    <w:rPr>
                      <w:rFonts w:eastAsia="Arial" w:cs="Arial"/>
                      <w:lang w:val="en-US"/>
                    </w:rPr>
                    <w:t>Expiry</w:t>
                  </w:r>
                  <w:r w:rsidRPr="008321D5">
                    <w:rPr>
                      <w:rFonts w:eastAsia="Arial" w:cs="Arial"/>
                      <w:spacing w:val="-2"/>
                      <w:lang w:val="en-US"/>
                    </w:rPr>
                    <w:t xml:space="preserve"> date:</w:t>
                  </w:r>
                </w:p>
              </w:tc>
              <w:tc>
                <w:tcPr>
                  <w:tcW w:w="6243" w:type="dxa"/>
                </w:tcPr>
                <w:p w14:paraId="08D0357C" w14:textId="77777777" w:rsidR="002E6FED" w:rsidRPr="008321D5" w:rsidRDefault="002E6FED" w:rsidP="00917FCE">
                  <w:pPr>
                    <w:widowControl w:val="0"/>
                    <w:autoSpaceDE w:val="0"/>
                    <w:autoSpaceDN w:val="0"/>
                    <w:spacing w:before="61" w:after="0" w:line="240" w:lineRule="auto"/>
                    <w:ind w:left="109"/>
                    <w:rPr>
                      <w:rFonts w:eastAsia="Arial" w:cs="Arial"/>
                      <w:lang w:val="en-US"/>
                    </w:rPr>
                  </w:pPr>
                  <w:r w:rsidRPr="008321D5">
                    <w:rPr>
                      <w:rFonts w:eastAsia="Arial" w:cs="Arial"/>
                      <w:lang w:val="en-US"/>
                    </w:rPr>
                    <w:t>25</w:t>
                  </w:r>
                  <w:r w:rsidRPr="008321D5">
                    <w:rPr>
                      <w:rFonts w:eastAsia="Arial" w:cs="Arial"/>
                      <w:spacing w:val="-1"/>
                      <w:lang w:val="en-US"/>
                    </w:rPr>
                    <w:t xml:space="preserve"> </w:t>
                  </w:r>
                  <w:r w:rsidRPr="008321D5">
                    <w:rPr>
                      <w:rFonts w:eastAsia="Arial" w:cs="Arial"/>
                      <w:lang w:val="en-US"/>
                    </w:rPr>
                    <w:t>years</w:t>
                  </w:r>
                  <w:r w:rsidRPr="008321D5">
                    <w:rPr>
                      <w:rFonts w:eastAsia="Arial" w:cs="Arial"/>
                      <w:spacing w:val="-2"/>
                      <w:lang w:val="en-US"/>
                    </w:rPr>
                    <w:t xml:space="preserve"> </w:t>
                  </w:r>
                  <w:r w:rsidRPr="008321D5">
                    <w:rPr>
                      <w:rFonts w:eastAsia="Arial" w:cs="Arial"/>
                      <w:lang w:val="en-US"/>
                    </w:rPr>
                    <w:t>from</w:t>
                  </w:r>
                  <w:r w:rsidRPr="008321D5">
                    <w:rPr>
                      <w:rFonts w:eastAsia="Arial" w:cs="Arial"/>
                      <w:spacing w:val="-2"/>
                      <w:lang w:val="en-US"/>
                    </w:rPr>
                    <w:t xml:space="preserve"> </w:t>
                  </w:r>
                  <w:r w:rsidRPr="008321D5">
                    <w:rPr>
                      <w:rFonts w:eastAsia="Arial" w:cs="Arial"/>
                      <w:lang w:val="en-US"/>
                    </w:rPr>
                    <w:t>the</w:t>
                  </w:r>
                  <w:r w:rsidRPr="008321D5">
                    <w:rPr>
                      <w:rFonts w:eastAsia="Arial" w:cs="Arial"/>
                      <w:spacing w:val="-4"/>
                      <w:lang w:val="en-US"/>
                    </w:rPr>
                    <w:t xml:space="preserve"> </w:t>
                  </w:r>
                  <w:r w:rsidRPr="008321D5">
                    <w:rPr>
                      <w:rFonts w:eastAsia="Arial" w:cs="Arial"/>
                      <w:lang w:val="en-US"/>
                    </w:rPr>
                    <w:t>commencement</w:t>
                  </w:r>
                  <w:r w:rsidRPr="008321D5">
                    <w:rPr>
                      <w:rFonts w:eastAsia="Arial" w:cs="Arial"/>
                      <w:spacing w:val="-3"/>
                      <w:lang w:val="en-US"/>
                    </w:rPr>
                    <w:t xml:space="preserve"> </w:t>
                  </w:r>
                  <w:r w:rsidRPr="008321D5">
                    <w:rPr>
                      <w:rFonts w:eastAsia="Arial" w:cs="Arial"/>
                      <w:lang w:val="en-US"/>
                    </w:rPr>
                    <w:t>of</w:t>
                  </w:r>
                  <w:r w:rsidRPr="008321D5">
                    <w:rPr>
                      <w:rFonts w:eastAsia="Arial" w:cs="Arial"/>
                      <w:spacing w:val="-1"/>
                      <w:lang w:val="en-US"/>
                    </w:rPr>
                    <w:t xml:space="preserve"> </w:t>
                  </w:r>
                  <w:r w:rsidRPr="008321D5">
                    <w:rPr>
                      <w:rFonts w:eastAsia="Arial" w:cs="Arial"/>
                      <w:lang w:val="en-US"/>
                    </w:rPr>
                    <w:t xml:space="preserve">the </w:t>
                  </w:r>
                  <w:r w:rsidRPr="008321D5">
                    <w:rPr>
                      <w:rFonts w:eastAsia="Arial" w:cs="Arial"/>
                      <w:spacing w:val="-2"/>
                      <w:lang w:val="en-US"/>
                    </w:rPr>
                    <w:t>consent</w:t>
                  </w:r>
                </w:p>
              </w:tc>
            </w:tr>
          </w:tbl>
          <w:p w14:paraId="4C92A9C1" w14:textId="31873153" w:rsidR="002E6FED" w:rsidRPr="008321D5" w:rsidRDefault="002E6FED" w:rsidP="00917FCE">
            <w:pPr>
              <w:widowControl w:val="0"/>
              <w:tabs>
                <w:tab w:val="left" w:pos="3240"/>
              </w:tabs>
              <w:autoSpaceDE w:val="0"/>
              <w:autoSpaceDN w:val="0"/>
              <w:spacing w:before="61" w:after="0" w:line="240" w:lineRule="auto"/>
              <w:ind w:left="135"/>
              <w:rPr>
                <w:rFonts w:eastAsia="Arial" w:cs="Arial"/>
                <w:lang w:val="en-US"/>
              </w:rPr>
            </w:pPr>
          </w:p>
          <w:p w14:paraId="7505EED4" w14:textId="77777777" w:rsidR="002E6FED" w:rsidRDefault="002E6FED" w:rsidP="00284CD0">
            <w:pPr>
              <w:rPr>
                <w:lang w:val="en-NZ"/>
              </w:rPr>
            </w:pPr>
          </w:p>
        </w:tc>
        <w:tc>
          <w:tcPr>
            <w:tcW w:w="9946" w:type="dxa"/>
          </w:tcPr>
          <w:p w14:paraId="7FA81FCA" w14:textId="6A0B6E69" w:rsidR="002E6FED" w:rsidRDefault="002E6FED" w:rsidP="00284CD0">
            <w:pPr>
              <w:rPr>
                <w:lang w:val="en-NZ"/>
              </w:rPr>
            </w:pPr>
          </w:p>
        </w:tc>
      </w:tr>
      <w:tr w:rsidR="00D21986" w14:paraId="001DF9C9" w14:textId="77777777">
        <w:tc>
          <w:tcPr>
            <w:tcW w:w="20921" w:type="dxa"/>
            <w:gridSpan w:val="3"/>
          </w:tcPr>
          <w:p w14:paraId="5AF18F94" w14:textId="0287FB76" w:rsidR="00D21986" w:rsidRPr="00ED3B2A" w:rsidRDefault="00D21986" w:rsidP="00284CD0">
            <w:pPr>
              <w:rPr>
                <w:b/>
                <w:bCs/>
                <w:lang w:val="en-NZ"/>
              </w:rPr>
            </w:pPr>
            <w:r>
              <w:rPr>
                <w:b/>
                <w:bCs/>
                <w:lang w:val="en-NZ"/>
              </w:rPr>
              <w:t>Interpretation</w:t>
            </w:r>
          </w:p>
        </w:tc>
      </w:tr>
      <w:tr w:rsidR="002E6FED" w14:paraId="23444CC3" w14:textId="77777777" w:rsidTr="00A67327">
        <w:trPr>
          <w:trHeight w:val="3230"/>
        </w:trPr>
        <w:tc>
          <w:tcPr>
            <w:tcW w:w="1165" w:type="dxa"/>
          </w:tcPr>
          <w:p w14:paraId="6CD0A4C3" w14:textId="77777777" w:rsidR="002E6FED" w:rsidRPr="0009562B" w:rsidRDefault="002E6FED" w:rsidP="00926383">
            <w:pPr>
              <w:rPr>
                <w:szCs w:val="22"/>
                <w:lang w:val="en-US"/>
              </w:rPr>
            </w:pPr>
          </w:p>
        </w:tc>
        <w:tc>
          <w:tcPr>
            <w:tcW w:w="9810" w:type="dxa"/>
          </w:tcPr>
          <w:p w14:paraId="30A21AAB" w14:textId="4AC1185E" w:rsidR="002E6FED" w:rsidRDefault="002E6FED" w:rsidP="00926383">
            <w:pPr>
              <w:rPr>
                <w:szCs w:val="22"/>
                <w:lang w:val="en-US"/>
              </w:rPr>
            </w:pPr>
            <w:r w:rsidRPr="0009562B">
              <w:rPr>
                <w:szCs w:val="22"/>
                <w:lang w:val="en-US"/>
              </w:rPr>
              <w:t>Wherever used in the conditions</w:t>
            </w:r>
            <w:r>
              <w:rPr>
                <w:szCs w:val="22"/>
                <w:lang w:val="en-US"/>
              </w:rPr>
              <w:t>:</w:t>
            </w:r>
          </w:p>
          <w:p w14:paraId="55E5F015" w14:textId="77777777" w:rsidR="002E6FED" w:rsidRPr="00607541" w:rsidRDefault="002E6FED" w:rsidP="00926383">
            <w:pPr>
              <w:rPr>
                <w:szCs w:val="22"/>
                <w:lang w:val="en-US"/>
              </w:rPr>
            </w:pPr>
            <w:r w:rsidRPr="00607541">
              <w:rPr>
                <w:b/>
                <w:bCs/>
                <w:szCs w:val="22"/>
                <w:lang w:val="en-US"/>
              </w:rPr>
              <w:t>Entanglement</w:t>
            </w:r>
            <w:r w:rsidRPr="00607541">
              <w:rPr>
                <w:szCs w:val="22"/>
                <w:lang w:val="en-US"/>
              </w:rPr>
              <w:t xml:space="preserve"> refers to an incident where a seabird, shark or marine mammal becomes trapped or constrained by ropes, nets, lines or structures associated with the marine farm to the extent that direct human intervention is required to free the individual or individuals.</w:t>
            </w:r>
          </w:p>
          <w:p w14:paraId="713826EC" w14:textId="77777777" w:rsidR="002E6FED" w:rsidRDefault="002E6FED" w:rsidP="00926383">
            <w:pPr>
              <w:rPr>
                <w:szCs w:val="22"/>
                <w:lang w:val="en-US"/>
              </w:rPr>
            </w:pPr>
            <w:r w:rsidRPr="00607541">
              <w:rPr>
                <w:b/>
                <w:bCs/>
                <w:szCs w:val="22"/>
                <w:lang w:val="en-US"/>
              </w:rPr>
              <w:t xml:space="preserve">SQEP </w:t>
            </w:r>
            <w:r w:rsidRPr="00607541">
              <w:rPr>
                <w:szCs w:val="22"/>
                <w:lang w:val="en-US"/>
              </w:rPr>
              <w:t xml:space="preserve">means a suitably qualified and experienced professional. The qualifications and experience of the relevant SQEP shall be set out in the related document or otherwise provided to the Consent Authority upon request. </w:t>
            </w:r>
          </w:p>
          <w:p w14:paraId="64917B44" w14:textId="72504591" w:rsidR="00EB2BC9" w:rsidRPr="00EB2BC9" w:rsidRDefault="00EB2BC9" w:rsidP="00926383">
            <w:pPr>
              <w:rPr>
                <w:szCs w:val="22"/>
                <w:lang w:val="en-US"/>
              </w:rPr>
            </w:pPr>
            <w:ins w:id="0" w:author="Lojkine, Frances" w:date="2026-05-21T16:24:00Z" w16du:dateUtc="2026-05-21T04:24:00Z">
              <w:r>
                <w:rPr>
                  <w:b/>
                  <w:bCs/>
                  <w:szCs w:val="22"/>
                  <w:lang w:val="en-US"/>
                </w:rPr>
                <w:t>Threatened</w:t>
              </w:r>
              <w:r>
                <w:rPr>
                  <w:szCs w:val="22"/>
                  <w:lang w:val="en-US"/>
                </w:rPr>
                <w:t xml:space="preserve"> means, in relation to Conditions 31(a), 38(a) and 45(a), species assesses as Threatened under the New Zealand Threat Classification System (Nationally Critical, Nationally Endan</w:t>
              </w:r>
            </w:ins>
            <w:ins w:id="1" w:author="Lojkine, Frances" w:date="2026-05-21T16:25:00Z" w16du:dateUtc="2026-05-21T04:25:00Z">
              <w:r>
                <w:rPr>
                  <w:szCs w:val="22"/>
                  <w:lang w:val="en-US"/>
                </w:rPr>
                <w:t>gered, or Nationally Vulnerable), and species listed as Vulnerable, Endangered, or Critically Endangered on the IUCN Red List.</w:t>
              </w:r>
            </w:ins>
          </w:p>
          <w:p w14:paraId="123A2F03" w14:textId="77777777" w:rsidR="002E6FED" w:rsidRPr="000B0ECD" w:rsidRDefault="002E6FED" w:rsidP="00926383">
            <w:pPr>
              <w:rPr>
                <w:i/>
                <w:iCs/>
                <w:szCs w:val="22"/>
                <w:lang w:val="en-US"/>
              </w:rPr>
            </w:pPr>
            <w:ins w:id="2" w:author="Lojkine, Frances" w:date="2026-05-14T12:02:00Z" w16du:dateUtc="2026-05-14T00:02:00Z">
              <w:r>
                <w:rPr>
                  <w:i/>
                  <w:iCs/>
                  <w:szCs w:val="22"/>
                  <w:lang w:val="en-US"/>
                </w:rPr>
                <w:t xml:space="preserve">Note: In addition to the definitions outlined above, where a word or phrase used in a specific condition requires definition, </w:t>
              </w:r>
            </w:ins>
            <w:ins w:id="3" w:author="Lojkine, Frances" w:date="2026-05-14T12:03:00Z" w16du:dateUtc="2026-05-14T00:03:00Z">
              <w:r>
                <w:rPr>
                  <w:i/>
                  <w:iCs/>
                  <w:szCs w:val="22"/>
                  <w:lang w:val="en-US"/>
                </w:rPr>
                <w:t>that definition is provided as a note after the relevant condition.</w:t>
              </w:r>
            </w:ins>
          </w:p>
          <w:p w14:paraId="3A28FEEF" w14:textId="77777777" w:rsidR="002E6FED" w:rsidRPr="00917FCE" w:rsidRDefault="002E6FED" w:rsidP="00917FCE">
            <w:pPr>
              <w:pStyle w:val="BodyText"/>
              <w:rPr>
                <w:lang w:val="en-US"/>
              </w:rPr>
            </w:pPr>
          </w:p>
        </w:tc>
        <w:tc>
          <w:tcPr>
            <w:tcW w:w="9946" w:type="dxa"/>
          </w:tcPr>
          <w:p w14:paraId="175390BF" w14:textId="1BAFB641" w:rsidR="002E6FED" w:rsidRDefault="00F7421C" w:rsidP="00284CD0">
            <w:pPr>
              <w:rPr>
                <w:lang w:val="en-NZ"/>
              </w:rPr>
            </w:pPr>
            <w:r>
              <w:rPr>
                <w:lang w:val="en-NZ"/>
              </w:rPr>
              <w:t>Amendment proposed in r</w:t>
            </w:r>
            <w:r w:rsidR="002E6FED">
              <w:rPr>
                <w:lang w:val="en-NZ"/>
              </w:rPr>
              <w:t>esponse to Question 1 Minute 4.</w:t>
            </w:r>
            <w:r w:rsidR="00EB2BC9">
              <w:rPr>
                <w:lang w:val="en-NZ"/>
              </w:rPr>
              <w:t xml:space="preserve"> </w:t>
            </w:r>
            <w:r w:rsidR="00EB2BC9" w:rsidRPr="00A05EEC">
              <w:rPr>
                <w:lang w:val="en-NZ"/>
              </w:rPr>
              <w:t>Note that definitions of entanglement and SQEP are not shown in track changes as they were already present in the proposed consent conditions in the substantive application.</w:t>
            </w:r>
          </w:p>
          <w:p w14:paraId="52882065" w14:textId="22617A13" w:rsidR="007123FD" w:rsidRDefault="007123FD" w:rsidP="00F7421C">
            <w:pPr>
              <w:rPr>
                <w:lang w:val="en-NZ"/>
              </w:rPr>
            </w:pPr>
            <w:r>
              <w:rPr>
                <w:lang w:val="en-NZ"/>
              </w:rPr>
              <w:t xml:space="preserve">Environment Southland </w:t>
            </w:r>
            <w:r w:rsidR="00F7421C">
              <w:rPr>
                <w:lang w:val="en-NZ"/>
              </w:rPr>
              <w:t>response to Minute 5: ‘</w:t>
            </w:r>
            <w:r w:rsidR="00F7421C" w:rsidRPr="00F7421C">
              <w:rPr>
                <w:lang w:val="en-US"/>
              </w:rPr>
              <w:t>ES has reviewed this content and is comfortable with the additional definitions proposed by the applicant</w:t>
            </w:r>
            <w:r w:rsidR="00F7421C">
              <w:rPr>
                <w:lang w:val="en-US"/>
              </w:rPr>
              <w:t>….</w:t>
            </w:r>
            <w:r w:rsidR="00F7421C" w:rsidRPr="00F7421C">
              <w:rPr>
                <w:rFonts w:ascii="Calibri" w:hAnsi="Calibri" w:cs="Calibri"/>
                <w:color w:val="000000"/>
                <w:sz w:val="22"/>
                <w:szCs w:val="22"/>
                <w:lang w:val="en-US"/>
              </w:rPr>
              <w:t xml:space="preserve"> </w:t>
            </w:r>
            <w:r w:rsidR="00F7421C" w:rsidRPr="00F7421C">
              <w:rPr>
                <w:lang w:val="en-US"/>
              </w:rPr>
              <w:t>ES notes the applicant’s position with respect to definitions of “</w:t>
            </w:r>
            <w:r w:rsidR="00F7421C" w:rsidRPr="00F7421C">
              <w:rPr>
                <w:i/>
                <w:iCs/>
                <w:lang w:val="en-US"/>
              </w:rPr>
              <w:t>extreme environmental conditions</w:t>
            </w:r>
            <w:r w:rsidR="00F7421C" w:rsidRPr="00F7421C">
              <w:rPr>
                <w:lang w:val="en-US"/>
              </w:rPr>
              <w:t>” and “</w:t>
            </w:r>
            <w:r w:rsidR="00F7421C" w:rsidRPr="00F7421C">
              <w:rPr>
                <w:i/>
                <w:iCs/>
                <w:lang w:val="en-US"/>
              </w:rPr>
              <w:t>best practicable measures</w:t>
            </w:r>
            <w:r w:rsidR="00F7421C" w:rsidRPr="00F7421C">
              <w:rPr>
                <w:lang w:val="en-US"/>
              </w:rPr>
              <w:t>” – i.e. that definitions for these are not required for the reasons as outlined. While ultimately a decision for the panel, ES accepts the rationale as outlined by the applicant for not including these definitions.</w:t>
            </w:r>
          </w:p>
          <w:p w14:paraId="36225DC3" w14:textId="1DA6D9AD" w:rsidR="00EB2BC9" w:rsidRPr="00EB2BC9" w:rsidRDefault="00EB2BC9" w:rsidP="00EB2BC9">
            <w:pPr>
              <w:rPr>
                <w:i/>
                <w:iCs/>
                <w:lang w:val="en-NZ"/>
              </w:rPr>
            </w:pPr>
            <w:r w:rsidRPr="00A05EEC">
              <w:rPr>
                <w:lang w:val="en-NZ"/>
              </w:rPr>
              <w:t>Department of Conservation response to Minute 5: ‘</w:t>
            </w:r>
            <w:r w:rsidRPr="00A05EEC">
              <w:rPr>
                <w:lang w:val="en-US"/>
              </w:rPr>
              <w:t xml:space="preserve">On further consideration, a definition for “Threatened” and “Indigenous” to support conditions 31(a), 38(a) and 45(a) may be helpful…All three conditions refer to species “threatened in the IUCN red list, and condition 45(a) refers to “indigenous shark taxa”. The term “threatened” is not a formal classification under the IUCN red </w:t>
            </w:r>
            <w:proofErr w:type="gramStart"/>
            <w:r w:rsidRPr="00A05EEC">
              <w:rPr>
                <w:lang w:val="en-US"/>
              </w:rPr>
              <w:t>list, but</w:t>
            </w:r>
            <w:proofErr w:type="gramEnd"/>
            <w:r w:rsidRPr="00A05EEC">
              <w:rPr>
                <w:lang w:val="en-US"/>
              </w:rPr>
              <w:t xml:space="preserve"> rather is a collective term for the threat levels of vulnerable, endangered and critically endangered. DOC’s s53 comments proposed a change to condition 45(a) to ensure alignment with international obligations, however upon further review, DOC’s view is that it would be appropriate to retain the original wording of this condition if the following definitions are included’. </w:t>
            </w:r>
            <w:r w:rsidRPr="00A05EEC">
              <w:rPr>
                <w:i/>
                <w:iCs/>
                <w:lang w:val="en-US"/>
              </w:rPr>
              <w:t>NTS response: NTS agrees with the inclusion of a definition of ‘threatened’ and has therefore proposed an amendment to the interpretation section to provide this, as the word appears in more than one condition. It is not clear to NTS how a definition of ‘indigenous’ provides any assistance with the consent conditions</w:t>
            </w:r>
            <w:r w:rsidR="00BF13E4" w:rsidRPr="00A05EEC">
              <w:rPr>
                <w:i/>
                <w:iCs/>
                <w:lang w:val="en-US"/>
              </w:rPr>
              <w:t>, and it is not a term that is defined in any other marine aquaculture consents that NTS can find.</w:t>
            </w:r>
            <w:r w:rsidRPr="00A05EEC">
              <w:rPr>
                <w:i/>
                <w:iCs/>
                <w:lang w:val="en-US"/>
              </w:rPr>
              <w:t xml:space="preserve"> </w:t>
            </w:r>
            <w:r w:rsidR="00BF13E4" w:rsidRPr="00A05EEC">
              <w:rPr>
                <w:i/>
                <w:iCs/>
                <w:lang w:val="en-US"/>
              </w:rPr>
              <w:t>N</w:t>
            </w:r>
            <w:r w:rsidRPr="00A05EEC">
              <w:rPr>
                <w:i/>
                <w:iCs/>
                <w:lang w:val="en-US"/>
              </w:rPr>
              <w:t xml:space="preserve">o amendment has </w:t>
            </w:r>
            <w:r w:rsidR="00BF13E4" w:rsidRPr="00A05EEC">
              <w:rPr>
                <w:i/>
                <w:iCs/>
                <w:lang w:val="en-US"/>
              </w:rPr>
              <w:t xml:space="preserve">therefore </w:t>
            </w:r>
            <w:r w:rsidRPr="00A05EEC">
              <w:rPr>
                <w:i/>
                <w:iCs/>
                <w:lang w:val="en-US"/>
              </w:rPr>
              <w:t>been proposed to include that definition.</w:t>
            </w:r>
          </w:p>
          <w:p w14:paraId="51C8E69F" w14:textId="565B8447" w:rsidR="00F022BA" w:rsidRDefault="00F022BA" w:rsidP="00284CD0">
            <w:pPr>
              <w:rPr>
                <w:lang w:val="en-NZ"/>
              </w:rPr>
            </w:pPr>
          </w:p>
        </w:tc>
      </w:tr>
      <w:tr w:rsidR="002E6FED" w14:paraId="3D07C430" w14:textId="77777777" w:rsidTr="00BF3FC5">
        <w:tc>
          <w:tcPr>
            <w:tcW w:w="1165" w:type="dxa"/>
          </w:tcPr>
          <w:p w14:paraId="71A67C45" w14:textId="77777777" w:rsidR="002E6FED" w:rsidRPr="0035221C" w:rsidRDefault="002E6FED" w:rsidP="00284CD0">
            <w:pPr>
              <w:rPr>
                <w:b/>
                <w:bCs/>
                <w:lang w:val="en-US"/>
              </w:rPr>
            </w:pPr>
          </w:p>
        </w:tc>
        <w:tc>
          <w:tcPr>
            <w:tcW w:w="19756" w:type="dxa"/>
            <w:gridSpan w:val="2"/>
          </w:tcPr>
          <w:p w14:paraId="6AD0A19C" w14:textId="77777777" w:rsidR="002E6FED" w:rsidRDefault="002E6FED" w:rsidP="00284CD0">
            <w:pPr>
              <w:rPr>
                <w:b/>
                <w:bCs/>
                <w:lang w:val="en-US"/>
              </w:rPr>
            </w:pPr>
            <w:r w:rsidRPr="0035221C">
              <w:rPr>
                <w:b/>
                <w:bCs/>
                <w:lang w:val="en-US"/>
              </w:rPr>
              <w:t>General conditions</w:t>
            </w:r>
          </w:p>
          <w:p w14:paraId="4FDF1A7B" w14:textId="6044AB56" w:rsidR="00DB1249" w:rsidRPr="00DB1249" w:rsidRDefault="00DB1249" w:rsidP="00284CD0">
            <w:pPr>
              <w:rPr>
                <w:lang w:val="en-US"/>
              </w:rPr>
            </w:pPr>
            <w:ins w:id="4" w:author="Lojkine, Frances" w:date="2026-05-20T08:04:00Z" w16du:dateUtc="2026-05-19T20:04:00Z">
              <w:r w:rsidRPr="007D160D">
                <w:rPr>
                  <w:i/>
                  <w:iCs/>
                  <w:lang w:val="en-US"/>
                </w:rPr>
                <w:t>Note: In addition to the conditions of this consent, act</w:t>
              </w:r>
            </w:ins>
            <w:ins w:id="5" w:author="Lojkine, Frances" w:date="2026-05-20T08:05:00Z" w16du:dateUtc="2026-05-19T20:05:00Z">
              <w:r w:rsidRPr="007D160D">
                <w:rPr>
                  <w:i/>
                  <w:iCs/>
                  <w:lang w:val="en-US"/>
                </w:rPr>
                <w:t>ivities undertaken under this consent must also be undertaken in compliance with any applicable national regulations.</w:t>
              </w:r>
            </w:ins>
            <w:r>
              <w:rPr>
                <w:lang w:val="en-US"/>
              </w:rPr>
              <w:t xml:space="preserve"> [proposed amendment in response to DOC comment on application re Condition 65]</w:t>
            </w:r>
          </w:p>
        </w:tc>
      </w:tr>
      <w:tr w:rsidR="002E6FED" w14:paraId="00E3B025" w14:textId="77777777" w:rsidTr="00A67327">
        <w:tc>
          <w:tcPr>
            <w:tcW w:w="1165" w:type="dxa"/>
          </w:tcPr>
          <w:p w14:paraId="58710962" w14:textId="31F865A2" w:rsidR="002E6FED" w:rsidRPr="00A67327" w:rsidRDefault="00864174" w:rsidP="00864174">
            <w:pPr>
              <w:pStyle w:val="BodyText"/>
              <w:spacing w:before="0"/>
            </w:pPr>
            <w:r w:rsidRPr="00A67327">
              <w:t>1</w:t>
            </w:r>
          </w:p>
        </w:tc>
        <w:tc>
          <w:tcPr>
            <w:tcW w:w="9810" w:type="dxa"/>
          </w:tcPr>
          <w:p w14:paraId="6367F72F" w14:textId="5B293F5F" w:rsidR="002E6FED" w:rsidRPr="00926383" w:rsidRDefault="002E6FED" w:rsidP="00864174">
            <w:pPr>
              <w:pStyle w:val="BodyText"/>
              <w:spacing w:before="0"/>
              <w:rPr>
                <w:lang w:val="en-US"/>
              </w:rPr>
            </w:pPr>
            <w:r w:rsidRPr="00890528">
              <w:t>The</w:t>
            </w:r>
            <w:r w:rsidRPr="00890528">
              <w:rPr>
                <w:spacing w:val="-2"/>
              </w:rPr>
              <w:t xml:space="preserve"> </w:t>
            </w:r>
            <w:r w:rsidRPr="00890528">
              <w:t>activities</w:t>
            </w:r>
            <w:r w:rsidRPr="00890528">
              <w:rPr>
                <w:spacing w:val="-4"/>
              </w:rPr>
              <w:t xml:space="preserve"> </w:t>
            </w:r>
            <w:r w:rsidRPr="00890528">
              <w:t>authorised</w:t>
            </w:r>
            <w:r w:rsidRPr="00890528">
              <w:rPr>
                <w:spacing w:val="-5"/>
              </w:rPr>
              <w:t xml:space="preserve"> </w:t>
            </w:r>
            <w:r w:rsidRPr="00890528">
              <w:t>by</w:t>
            </w:r>
            <w:r w:rsidRPr="00890528">
              <w:rPr>
                <w:spacing w:val="-2"/>
              </w:rPr>
              <w:t xml:space="preserve"> </w:t>
            </w:r>
            <w:r w:rsidRPr="00890528">
              <w:t>this</w:t>
            </w:r>
            <w:r w:rsidRPr="00890528">
              <w:rPr>
                <w:spacing w:val="-2"/>
              </w:rPr>
              <w:t xml:space="preserve"> </w:t>
            </w:r>
            <w:r w:rsidRPr="00890528">
              <w:t>consent</w:t>
            </w:r>
            <w:r w:rsidRPr="00890528">
              <w:rPr>
                <w:spacing w:val="-5"/>
              </w:rPr>
              <w:t xml:space="preserve"> </w:t>
            </w:r>
            <w:r w:rsidRPr="00890528">
              <w:t>must</w:t>
            </w:r>
            <w:r w:rsidRPr="00890528">
              <w:rPr>
                <w:spacing w:val="-3"/>
              </w:rPr>
              <w:t xml:space="preserve"> </w:t>
            </w:r>
            <w:r w:rsidRPr="00890528">
              <w:t>be</w:t>
            </w:r>
            <w:r w:rsidRPr="00890528">
              <w:rPr>
                <w:spacing w:val="-5"/>
              </w:rPr>
              <w:t xml:space="preserve"> </w:t>
            </w:r>
            <w:r w:rsidRPr="00890528">
              <w:t>undertaken</w:t>
            </w:r>
            <w:r w:rsidRPr="00890528">
              <w:rPr>
                <w:spacing w:val="-5"/>
              </w:rPr>
              <w:t xml:space="preserve"> </w:t>
            </w:r>
            <w:r w:rsidRPr="00890528">
              <w:t>in</w:t>
            </w:r>
            <w:r w:rsidRPr="00890528">
              <w:rPr>
                <w:spacing w:val="-2"/>
              </w:rPr>
              <w:t xml:space="preserve"> </w:t>
            </w:r>
            <w:r w:rsidRPr="00890528">
              <w:t>general</w:t>
            </w:r>
            <w:r w:rsidRPr="00890528">
              <w:rPr>
                <w:spacing w:val="-2"/>
              </w:rPr>
              <w:t xml:space="preserve"> </w:t>
            </w:r>
            <w:r w:rsidRPr="00890528">
              <w:t>accordance</w:t>
            </w:r>
            <w:r w:rsidRPr="00890528">
              <w:rPr>
                <w:spacing w:val="-2"/>
              </w:rPr>
              <w:t xml:space="preserve"> </w:t>
            </w:r>
            <w:r w:rsidRPr="00890528">
              <w:t>with</w:t>
            </w:r>
            <w:r w:rsidRPr="00890528">
              <w:rPr>
                <w:spacing w:val="-2"/>
              </w:rPr>
              <w:t xml:space="preserve"> </w:t>
            </w:r>
            <w:r w:rsidRPr="00890528">
              <w:t>the</w:t>
            </w:r>
            <w:r w:rsidRPr="00890528">
              <w:rPr>
                <w:spacing w:val="-2"/>
              </w:rPr>
              <w:t xml:space="preserve"> </w:t>
            </w:r>
            <w:r w:rsidRPr="005D262E">
              <w:t xml:space="preserve">application lodged with the Environmental Protection Authority </w:t>
            </w:r>
            <w:r w:rsidRPr="00607541">
              <w:t>on 26 November 2025 (FTAA-2511-1138) and the documents identified in Appendix A of this co</w:t>
            </w:r>
            <w:r w:rsidRPr="005D262E">
              <w:rPr>
                <w:color w:val="000000"/>
              </w:rPr>
              <w:t xml:space="preserve">nsent, except </w:t>
            </w:r>
            <w:proofErr w:type="gramStart"/>
            <w:r w:rsidRPr="005D262E">
              <w:rPr>
                <w:color w:val="000000"/>
              </w:rPr>
              <w:t>where</w:t>
            </w:r>
            <w:proofErr w:type="gramEnd"/>
            <w:r w:rsidRPr="005D262E">
              <w:rPr>
                <w:color w:val="000000"/>
              </w:rPr>
              <w:t xml:space="preserve"> modified by the conditions of this consent.</w:t>
            </w:r>
          </w:p>
        </w:tc>
        <w:tc>
          <w:tcPr>
            <w:tcW w:w="9946" w:type="dxa"/>
          </w:tcPr>
          <w:p w14:paraId="2682BEEF" w14:textId="77777777" w:rsidR="002E6FED" w:rsidRDefault="002E6FED" w:rsidP="00284CD0">
            <w:pPr>
              <w:rPr>
                <w:lang w:val="en-NZ"/>
              </w:rPr>
            </w:pPr>
          </w:p>
        </w:tc>
      </w:tr>
      <w:tr w:rsidR="002E6FED" w14:paraId="36B2D763" w14:textId="77777777" w:rsidTr="00A67327">
        <w:tc>
          <w:tcPr>
            <w:tcW w:w="1165" w:type="dxa"/>
          </w:tcPr>
          <w:p w14:paraId="1B972024" w14:textId="215FCB53" w:rsidR="002E6FED" w:rsidRPr="00A67327" w:rsidRDefault="00864174" w:rsidP="00864174">
            <w:pPr>
              <w:pStyle w:val="BodyText"/>
              <w:spacing w:before="0"/>
            </w:pPr>
            <w:r w:rsidRPr="00A67327">
              <w:t>2</w:t>
            </w:r>
          </w:p>
        </w:tc>
        <w:tc>
          <w:tcPr>
            <w:tcW w:w="9810" w:type="dxa"/>
          </w:tcPr>
          <w:p w14:paraId="65BA7466" w14:textId="522975C0" w:rsidR="002E6FED" w:rsidRPr="00890528" w:rsidRDefault="002E6FED" w:rsidP="00864174">
            <w:pPr>
              <w:pStyle w:val="BodyText"/>
              <w:spacing w:before="0"/>
            </w:pPr>
            <w:bookmarkStart w:id="6" w:name="_Ref209624496"/>
            <w:r w:rsidRPr="00E727A9">
              <w:t xml:space="preserve">Where these resource consent conditions require </w:t>
            </w:r>
            <w:r w:rsidRPr="001F0655">
              <w:t>a document (such as a report, Management Plan or amendment or review of a Management Plan) to</w:t>
            </w:r>
            <w:r w:rsidRPr="00E727A9">
              <w:t xml:space="preserve"> be ‘certified’ the following process shall be followed:</w:t>
            </w:r>
            <w:bookmarkEnd w:id="6"/>
          </w:p>
        </w:tc>
        <w:tc>
          <w:tcPr>
            <w:tcW w:w="9946" w:type="dxa"/>
          </w:tcPr>
          <w:p w14:paraId="3D1055A8" w14:textId="77777777" w:rsidR="002E6FED" w:rsidRDefault="002E6FED" w:rsidP="00284CD0">
            <w:pPr>
              <w:rPr>
                <w:lang w:val="en-NZ"/>
              </w:rPr>
            </w:pPr>
          </w:p>
        </w:tc>
      </w:tr>
      <w:tr w:rsidR="002E6FED" w14:paraId="4AC1475F" w14:textId="77777777" w:rsidTr="00A67327">
        <w:tc>
          <w:tcPr>
            <w:tcW w:w="1165" w:type="dxa"/>
          </w:tcPr>
          <w:p w14:paraId="536D9EC3" w14:textId="77777777" w:rsidR="002E6FED" w:rsidRPr="00A67327" w:rsidRDefault="002E6FED" w:rsidP="0007128D">
            <w:pPr>
              <w:pStyle w:val="BodyText"/>
              <w:spacing w:before="0"/>
            </w:pPr>
          </w:p>
        </w:tc>
        <w:tc>
          <w:tcPr>
            <w:tcW w:w="9810" w:type="dxa"/>
          </w:tcPr>
          <w:p w14:paraId="4829042E" w14:textId="4E41F555" w:rsidR="002E6FED" w:rsidRPr="00E727A9" w:rsidRDefault="002E6FED" w:rsidP="00B56F9A">
            <w:pPr>
              <w:pStyle w:val="BodyText"/>
              <w:numPr>
                <w:ilvl w:val="0"/>
                <w:numId w:val="14"/>
              </w:numPr>
              <w:spacing w:before="0"/>
              <w:ind w:left="346"/>
            </w:pPr>
            <w:r w:rsidRPr="00E727A9">
              <w:t xml:space="preserve">The consent holder shall give the consent authority </w:t>
            </w:r>
            <w:r>
              <w:t xml:space="preserve">at least </w:t>
            </w:r>
            <w:r w:rsidRPr="00E727A9">
              <w:t>20 working days’ notice that certification is going to be requested, to allow the consent authority to organise any technical experts it may require;</w:t>
            </w:r>
          </w:p>
        </w:tc>
        <w:tc>
          <w:tcPr>
            <w:tcW w:w="9946" w:type="dxa"/>
          </w:tcPr>
          <w:p w14:paraId="68922C7B" w14:textId="77777777" w:rsidR="002E6FED" w:rsidRDefault="002E6FED" w:rsidP="00284CD0">
            <w:pPr>
              <w:rPr>
                <w:lang w:val="en-NZ"/>
              </w:rPr>
            </w:pPr>
          </w:p>
        </w:tc>
      </w:tr>
      <w:tr w:rsidR="002E6FED" w14:paraId="35578352" w14:textId="77777777" w:rsidTr="00A67327">
        <w:tc>
          <w:tcPr>
            <w:tcW w:w="1165" w:type="dxa"/>
          </w:tcPr>
          <w:p w14:paraId="56E7489A" w14:textId="77777777" w:rsidR="002E6FED" w:rsidRPr="00A67327" w:rsidRDefault="002E6FED" w:rsidP="0007128D">
            <w:pPr>
              <w:pStyle w:val="BodyText"/>
              <w:spacing w:before="0"/>
            </w:pPr>
          </w:p>
        </w:tc>
        <w:tc>
          <w:tcPr>
            <w:tcW w:w="9810" w:type="dxa"/>
          </w:tcPr>
          <w:p w14:paraId="7B3BA61F" w14:textId="78866540" w:rsidR="002E6FED" w:rsidRPr="00E727A9" w:rsidRDefault="002E6FED" w:rsidP="00B56F9A">
            <w:pPr>
              <w:pStyle w:val="BodyText"/>
              <w:numPr>
                <w:ilvl w:val="0"/>
                <w:numId w:val="14"/>
              </w:numPr>
              <w:spacing w:before="0"/>
              <w:ind w:left="346"/>
            </w:pPr>
            <w:r w:rsidRPr="00E727A9">
              <w:t xml:space="preserve">The </w:t>
            </w:r>
            <w:r>
              <w:t>document</w:t>
            </w:r>
            <w:r w:rsidRPr="00E727A9">
              <w:t xml:space="preserve"> shall be provided to Manager Resource Management, Environment Southland for certification that it</w:t>
            </w:r>
            <w:r>
              <w:t>:</w:t>
            </w:r>
          </w:p>
        </w:tc>
        <w:tc>
          <w:tcPr>
            <w:tcW w:w="9946" w:type="dxa"/>
          </w:tcPr>
          <w:p w14:paraId="3A60F9AF" w14:textId="77777777" w:rsidR="002E6FED" w:rsidRDefault="002E6FED" w:rsidP="00284CD0">
            <w:pPr>
              <w:rPr>
                <w:lang w:val="en-NZ"/>
              </w:rPr>
            </w:pPr>
          </w:p>
        </w:tc>
      </w:tr>
      <w:tr w:rsidR="002E6FED" w14:paraId="23F171FB" w14:textId="77777777" w:rsidTr="00A67327">
        <w:tc>
          <w:tcPr>
            <w:tcW w:w="1165" w:type="dxa"/>
          </w:tcPr>
          <w:p w14:paraId="5A5B3756" w14:textId="77777777" w:rsidR="002E6FED" w:rsidRPr="00A67327" w:rsidDel="00BA7999" w:rsidRDefault="002E6FED" w:rsidP="0007128D">
            <w:pPr>
              <w:pStyle w:val="BodyText"/>
              <w:spacing w:before="0"/>
            </w:pPr>
          </w:p>
        </w:tc>
        <w:tc>
          <w:tcPr>
            <w:tcW w:w="9810" w:type="dxa"/>
          </w:tcPr>
          <w:p w14:paraId="3937407F" w14:textId="55C7502A" w:rsidR="002E6FED" w:rsidRPr="00E727A9" w:rsidRDefault="002E6FED" w:rsidP="00B56F9A">
            <w:pPr>
              <w:pStyle w:val="BodyText"/>
              <w:numPr>
                <w:ilvl w:val="0"/>
                <w:numId w:val="17"/>
              </w:numPr>
              <w:spacing w:before="0"/>
              <w:ind w:left="1066"/>
            </w:pPr>
            <w:del w:id="7" w:author="Peterson, Richard" w:date="2026-04-13T14:30:00Z" w16du:dateUtc="2026-04-13T02:30:00Z">
              <w:r w:rsidDel="00BA7999">
                <w:delText>sets out actions and procedures that will achieve the objectives of the document</w:delText>
              </w:r>
            </w:del>
            <w:ins w:id="8" w:author="Peterson, Richard" w:date="2026-04-13T14:30:00Z" w16du:dateUtc="2026-04-13T02:30:00Z">
              <w:r>
                <w:t xml:space="preserve">contains suitable methods and </w:t>
              </w:r>
            </w:ins>
            <w:ins w:id="9" w:author="Peterson, Richard" w:date="2026-04-13T14:31:00Z" w16du:dateUtc="2026-04-13T02:31:00Z">
              <w:r>
                <w:t xml:space="preserve">procedures that will achieve the </w:t>
              </w:r>
            </w:ins>
            <w:ins w:id="10" w:author="Peterson, Richard" w:date="2026-04-15T09:14:00Z" w16du:dateUtc="2026-04-14T21:14:00Z">
              <w:r>
                <w:t>document</w:t>
              </w:r>
            </w:ins>
            <w:ins w:id="11" w:author="Lojkine, Frances" w:date="2026-04-16T14:32:00Z" w16du:dateUtc="2026-04-16T02:32:00Z">
              <w:r>
                <w:t>’s</w:t>
              </w:r>
            </w:ins>
            <w:ins w:id="12" w:author="Peterson, Richard" w:date="2026-04-15T09:14:00Z" w16du:dateUtc="2026-04-14T21:14:00Z">
              <w:r>
                <w:t xml:space="preserve"> </w:t>
              </w:r>
            </w:ins>
            <w:ins w:id="13" w:author="Peterson, Richard" w:date="2026-04-13T14:31:00Z" w16du:dateUtc="2026-04-13T02:31:00Z">
              <w:r>
                <w:t xml:space="preserve">objectives </w:t>
              </w:r>
            </w:ins>
            <w:ins w:id="14" w:author="Lojkine, Frances" w:date="2026-05-14T12:10:00Z" w16du:dateUtc="2026-05-14T00:10:00Z">
              <w:r>
                <w:t xml:space="preserve">as </w:t>
              </w:r>
            </w:ins>
            <w:ins w:id="15" w:author="Peterson, Richard" w:date="2026-04-13T14:31:00Z" w16du:dateUtc="2026-04-13T02:31:00Z">
              <w:r>
                <w:t xml:space="preserve">established </w:t>
              </w:r>
            </w:ins>
            <w:ins w:id="16" w:author="Peterson, Richard" w:date="2026-04-15T09:15:00Z" w16du:dateUtc="2026-04-14T21:15:00Z">
              <w:r>
                <w:t>in</w:t>
              </w:r>
            </w:ins>
            <w:ins w:id="17" w:author="Peterson, Richard" w:date="2026-04-13T14:36:00Z" w16du:dateUtc="2026-04-13T02:36:00Z">
              <w:r>
                <w:t xml:space="preserve"> consent conditions</w:t>
              </w:r>
            </w:ins>
            <w:r>
              <w:t>;</w:t>
            </w:r>
          </w:p>
        </w:tc>
        <w:tc>
          <w:tcPr>
            <w:tcW w:w="9946" w:type="dxa"/>
          </w:tcPr>
          <w:p w14:paraId="71D32515" w14:textId="7B432467" w:rsidR="002E6FED" w:rsidRDefault="00581AE2" w:rsidP="00284CD0">
            <w:pPr>
              <w:rPr>
                <w:lang w:val="en-NZ"/>
              </w:rPr>
            </w:pPr>
            <w:r>
              <w:rPr>
                <w:lang w:val="en-NZ"/>
              </w:rPr>
              <w:t>Amendment proposed in r</w:t>
            </w:r>
            <w:r w:rsidR="002E6FED">
              <w:rPr>
                <w:lang w:val="en-NZ"/>
              </w:rPr>
              <w:t>esponse to Question 3 Minute 4</w:t>
            </w:r>
          </w:p>
          <w:p w14:paraId="7BEC2E3B" w14:textId="35165873" w:rsidR="00E334EA" w:rsidRDefault="00E334EA" w:rsidP="00284CD0">
            <w:pPr>
              <w:rPr>
                <w:lang w:val="en-NZ"/>
              </w:rPr>
            </w:pPr>
            <w:proofErr w:type="spellStart"/>
            <w:r>
              <w:rPr>
                <w:lang w:val="en-NZ"/>
              </w:rPr>
              <w:t>Enviroment</w:t>
            </w:r>
            <w:proofErr w:type="spellEnd"/>
            <w:r>
              <w:rPr>
                <w:lang w:val="en-NZ"/>
              </w:rPr>
              <w:t xml:space="preserve"> Southland </w:t>
            </w:r>
            <w:r w:rsidR="00F7421C">
              <w:rPr>
                <w:lang w:val="en-NZ"/>
              </w:rPr>
              <w:t>response to Minute 5: ‘</w:t>
            </w:r>
            <w:r w:rsidR="00F7421C" w:rsidRPr="00F7421C">
              <w:rPr>
                <w:lang w:val="en-US"/>
              </w:rPr>
              <w:t>ES is generally comfortable with the applicant’s response to this element, and ES agrees that the applicant’s proposed rewording of Clause 2(b)(</w:t>
            </w:r>
            <w:proofErr w:type="spellStart"/>
            <w:r w:rsidR="00F7421C" w:rsidRPr="00F7421C">
              <w:rPr>
                <w:lang w:val="en-US"/>
              </w:rPr>
              <w:t>i</w:t>
            </w:r>
            <w:proofErr w:type="spellEnd"/>
            <w:r w:rsidR="00F7421C" w:rsidRPr="00F7421C">
              <w:rPr>
                <w:lang w:val="en-US"/>
              </w:rPr>
              <w:t>) would add some further clarity</w:t>
            </w:r>
            <w:r w:rsidR="00F7421C">
              <w:rPr>
                <w:lang w:val="en-US"/>
              </w:rPr>
              <w:t>’</w:t>
            </w:r>
            <w:r w:rsidR="00F7421C" w:rsidRPr="00F7421C">
              <w:rPr>
                <w:lang w:val="en-US"/>
              </w:rPr>
              <w:t>.</w:t>
            </w:r>
          </w:p>
          <w:p w14:paraId="17B20834" w14:textId="61104D92" w:rsidR="00857D51" w:rsidRDefault="00857D51" w:rsidP="00284CD0">
            <w:pPr>
              <w:rPr>
                <w:lang w:val="en-NZ"/>
              </w:rPr>
            </w:pPr>
            <w:r>
              <w:rPr>
                <w:lang w:val="en-NZ"/>
              </w:rPr>
              <w:t>The Department of Conservation made no comment on this matter</w:t>
            </w:r>
            <w:r w:rsidR="008329EE">
              <w:rPr>
                <w:lang w:val="en-NZ"/>
              </w:rPr>
              <w:t xml:space="preserve"> (DOC response to Minute 5)</w:t>
            </w:r>
          </w:p>
        </w:tc>
      </w:tr>
      <w:tr w:rsidR="002E6FED" w14:paraId="264DF1F1" w14:textId="77777777" w:rsidTr="00A67327">
        <w:tc>
          <w:tcPr>
            <w:tcW w:w="1165" w:type="dxa"/>
          </w:tcPr>
          <w:p w14:paraId="03FCA8A9" w14:textId="77777777" w:rsidR="002E6FED" w:rsidRPr="00A67327" w:rsidRDefault="002E6FED" w:rsidP="0007128D">
            <w:pPr>
              <w:pStyle w:val="BodyText"/>
              <w:spacing w:before="0"/>
            </w:pPr>
          </w:p>
        </w:tc>
        <w:tc>
          <w:tcPr>
            <w:tcW w:w="9810" w:type="dxa"/>
          </w:tcPr>
          <w:p w14:paraId="6762CF0A" w14:textId="4905F108" w:rsidR="002E6FED" w:rsidDel="00BA7999" w:rsidRDefault="002E6FED" w:rsidP="00B56F9A">
            <w:pPr>
              <w:pStyle w:val="BodyText"/>
              <w:numPr>
                <w:ilvl w:val="0"/>
                <w:numId w:val="17"/>
              </w:numPr>
              <w:spacing w:before="0"/>
              <w:ind w:left="1066"/>
            </w:pPr>
            <w:r>
              <w:t>contains the information required to be included in the document by consent conditions</w:t>
            </w:r>
            <w:ins w:id="18" w:author="Lojkine, Frances" w:date="2026-05-14T12:21:00Z" w16du:dateUtc="2026-05-14T00:21:00Z">
              <w:r>
                <w:t>; and</w:t>
              </w:r>
            </w:ins>
          </w:p>
        </w:tc>
        <w:tc>
          <w:tcPr>
            <w:tcW w:w="9946" w:type="dxa"/>
          </w:tcPr>
          <w:p w14:paraId="54ADB036" w14:textId="47304EA3" w:rsidR="002E6FED" w:rsidRDefault="002E6FED" w:rsidP="00284CD0">
            <w:pPr>
              <w:rPr>
                <w:lang w:val="en-NZ"/>
              </w:rPr>
            </w:pPr>
            <w:r>
              <w:rPr>
                <w:lang w:val="en-NZ"/>
              </w:rPr>
              <w:t>Consequential amendment</w:t>
            </w:r>
          </w:p>
        </w:tc>
      </w:tr>
      <w:tr w:rsidR="002E6FED" w14:paraId="0990C042" w14:textId="77777777" w:rsidTr="00A67327">
        <w:tc>
          <w:tcPr>
            <w:tcW w:w="1165" w:type="dxa"/>
          </w:tcPr>
          <w:p w14:paraId="29D11710" w14:textId="77777777" w:rsidR="002E6FED" w:rsidRPr="00A67327" w:rsidRDefault="002E6FED" w:rsidP="00B56F9A">
            <w:pPr>
              <w:pStyle w:val="NumberedList"/>
              <w:numPr>
                <w:ilvl w:val="2"/>
                <w:numId w:val="1"/>
              </w:numPr>
            </w:pPr>
          </w:p>
        </w:tc>
        <w:tc>
          <w:tcPr>
            <w:tcW w:w="9810" w:type="dxa"/>
          </w:tcPr>
          <w:p w14:paraId="6C8A82FA" w14:textId="4E525FA7" w:rsidR="002E6FED" w:rsidRDefault="002E6FED" w:rsidP="00B56F9A">
            <w:pPr>
              <w:pStyle w:val="NumberedList"/>
              <w:numPr>
                <w:ilvl w:val="0"/>
                <w:numId w:val="17"/>
              </w:numPr>
              <w:ind w:left="1066"/>
              <w:rPr>
                <w:ins w:id="19" w:author="Lojkine, Frances" w:date="2026-05-14T12:23:00Z" w16du:dateUtc="2026-05-14T00:23:00Z"/>
              </w:rPr>
            </w:pPr>
            <w:ins w:id="20" w:author="Lojkine, Frances" w:date="2026-05-14T12:21:00Z" w16du:dateUtc="2026-05-14T00:21:00Z">
              <w:r>
                <w:t>is in general accordance</w:t>
              </w:r>
            </w:ins>
            <w:ins w:id="21" w:author="Lojkine, Frances" w:date="2026-05-14T12:22:00Z" w16du:dateUtc="2026-05-14T00:22:00Z">
              <w:r>
                <w:t xml:space="preserve"> with the draft management plans that formed part of the consent holder’s substantive </w:t>
              </w:r>
              <w:proofErr w:type="gramStart"/>
              <w:r>
                <w:t>application</w:t>
              </w:r>
            </w:ins>
            <w:proofErr w:type="gramEnd"/>
            <w:ins w:id="22" w:author="Lojkine, Frances" w:date="2026-05-22T14:28:00Z" w16du:dateUtc="2026-05-22T02:28:00Z">
              <w:r w:rsidR="00605566">
                <w:t xml:space="preserve"> </w:t>
              </w:r>
              <w:r w:rsidR="00605566" w:rsidRPr="00605566">
                <w:rPr>
                  <w:highlight w:val="yellow"/>
                </w:rPr>
                <w:t>and the draft Environmental Monitoring and Management Plan dated 22 May 2026</w:t>
              </w:r>
            </w:ins>
            <w:ins w:id="23" w:author="Lojkine, Frances" w:date="2026-05-14T12:22:00Z" w16du:dateUtc="2026-05-14T00:22:00Z">
              <w:r>
                <w:t>, except as amended</w:t>
              </w:r>
            </w:ins>
            <w:ins w:id="24" w:author="Lojkine, Frances" w:date="2026-05-14T12:23:00Z" w16du:dateUtc="2026-05-14T00:23:00Z">
              <w:r>
                <w:t xml:space="preserve"> to:</w:t>
              </w:r>
            </w:ins>
          </w:p>
          <w:p w14:paraId="18CFB033" w14:textId="77777777" w:rsidR="002E6FED" w:rsidRDefault="002E6FED" w:rsidP="00B56F9A">
            <w:pPr>
              <w:pStyle w:val="NumberedList"/>
              <w:numPr>
                <w:ilvl w:val="3"/>
                <w:numId w:val="18"/>
              </w:numPr>
              <w:ind w:left="1516" w:hanging="450"/>
              <w:rPr>
                <w:ins w:id="25" w:author="Lojkine, Frances" w:date="2026-05-14T12:24:00Z" w16du:dateUtc="2026-05-14T00:24:00Z"/>
              </w:rPr>
            </w:pPr>
            <w:ins w:id="26" w:author="Lojkine, Frances" w:date="2026-05-14T12:23:00Z" w16du:dateUtc="2026-05-14T00:23:00Z">
              <w:r>
                <w:t xml:space="preserve">respond to new information not available at the time the resource consent was granted, including but not limited </w:t>
              </w:r>
            </w:ins>
            <w:ins w:id="27" w:author="Lojkine, Frances" w:date="2026-05-14T12:24:00Z" w16du:dateUtc="2026-05-14T00:24:00Z">
              <w:r>
                <w:t>to, information arising from monitoring; or</w:t>
              </w:r>
            </w:ins>
          </w:p>
          <w:p w14:paraId="72A76645" w14:textId="77777777" w:rsidR="002E6FED" w:rsidRDefault="002E6FED" w:rsidP="00B56F9A">
            <w:pPr>
              <w:pStyle w:val="NumberedList"/>
              <w:numPr>
                <w:ilvl w:val="3"/>
                <w:numId w:val="18"/>
              </w:numPr>
              <w:ind w:left="1516" w:hanging="450"/>
              <w:rPr>
                <w:ins w:id="28" w:author="Lojkine, Frances" w:date="2026-05-14T12:24:00Z" w16du:dateUtc="2026-05-14T00:24:00Z"/>
              </w:rPr>
            </w:pPr>
            <w:ins w:id="29" w:author="Lojkine, Frances" w:date="2026-05-14T12:24:00Z" w16du:dateUtc="2026-05-14T00:24:00Z">
              <w:r>
                <w:t>align the management plans with consent conditions; or</w:t>
              </w:r>
            </w:ins>
          </w:p>
          <w:p w14:paraId="1B0B6BCA" w14:textId="77777777" w:rsidR="002E6FED" w:rsidRDefault="002E6FED" w:rsidP="00B56F9A">
            <w:pPr>
              <w:pStyle w:val="NumberedList"/>
              <w:numPr>
                <w:ilvl w:val="3"/>
                <w:numId w:val="18"/>
              </w:numPr>
              <w:ind w:left="1516" w:hanging="450"/>
              <w:rPr>
                <w:ins w:id="30" w:author="Lojkine, Frances" w:date="2026-05-14T12:24:00Z" w16du:dateUtc="2026-05-14T00:24:00Z"/>
              </w:rPr>
            </w:pPr>
            <w:ins w:id="31" w:author="Lojkine, Frances" w:date="2026-05-14T12:24:00Z" w16du:dateUtc="2026-05-14T00:24:00Z">
              <w:r>
                <w:t>align with new or updated national instruments or updated best practice guidance; or</w:t>
              </w:r>
            </w:ins>
          </w:p>
          <w:p w14:paraId="7B1E3D4B" w14:textId="2032EEA4" w:rsidR="002E6FED" w:rsidRDefault="002E6FED" w:rsidP="00B56F9A">
            <w:pPr>
              <w:pStyle w:val="NumberedList"/>
              <w:numPr>
                <w:ilvl w:val="3"/>
                <w:numId w:val="18"/>
              </w:numPr>
              <w:ind w:left="1516" w:hanging="450"/>
            </w:pPr>
            <w:ins w:id="32" w:author="Lojkine, Frances" w:date="2026-05-14T12:24:00Z" w16du:dateUtc="2026-05-14T00:24:00Z">
              <w:r>
                <w:t>incorporate comments made by Environment Southland, the Departme</w:t>
              </w:r>
            </w:ins>
            <w:ins w:id="33" w:author="Lojkine, Frances" w:date="2026-05-14T12:25:00Z" w16du:dateUtc="2026-05-14T00:25:00Z">
              <w:r>
                <w:t>nt of Conservation, Ministry for Primary Industries or representatives of Ngā Rūnanga ki Murihiku</w:t>
              </w:r>
            </w:ins>
            <w:r>
              <w:t>.</w:t>
            </w:r>
          </w:p>
        </w:tc>
        <w:tc>
          <w:tcPr>
            <w:tcW w:w="9946" w:type="dxa"/>
          </w:tcPr>
          <w:p w14:paraId="08A1B54A" w14:textId="42610331" w:rsidR="002E6FED" w:rsidRDefault="00581AE2" w:rsidP="00284CD0">
            <w:pPr>
              <w:rPr>
                <w:lang w:val="en-NZ"/>
              </w:rPr>
            </w:pPr>
            <w:r>
              <w:rPr>
                <w:lang w:val="en-NZ"/>
              </w:rPr>
              <w:t>Amendment proposed in r</w:t>
            </w:r>
            <w:r w:rsidR="002E6FED">
              <w:rPr>
                <w:lang w:val="en-NZ"/>
              </w:rPr>
              <w:t>esponse to Questions 9 and 29 Minute 4</w:t>
            </w:r>
            <w:r w:rsidR="00605566">
              <w:rPr>
                <w:lang w:val="en-NZ"/>
              </w:rPr>
              <w:t>, updated to reference provision of the draft EMMP as well.</w:t>
            </w:r>
          </w:p>
          <w:p w14:paraId="0C3E8891" w14:textId="034CFAD0" w:rsidR="00B05A28" w:rsidRDefault="00094A29" w:rsidP="00284CD0">
            <w:pPr>
              <w:rPr>
                <w:lang w:val="en-US"/>
              </w:rPr>
            </w:pPr>
            <w:r>
              <w:rPr>
                <w:lang w:val="en-US"/>
              </w:rPr>
              <w:t xml:space="preserve">Environment Southland response to Minute </w:t>
            </w:r>
            <w:proofErr w:type="gramStart"/>
            <w:r>
              <w:rPr>
                <w:lang w:val="en-US"/>
              </w:rPr>
              <w:t>5: ‘</w:t>
            </w:r>
            <w:proofErr w:type="gramEnd"/>
            <w:r w:rsidR="00B05A28" w:rsidRPr="00B05A28">
              <w:rPr>
                <w:lang w:val="en-US"/>
              </w:rPr>
              <w:t>Environment Southland is supportive of these proposed additions to Condition 2(b</w:t>
            </w:r>
            <w:r>
              <w:rPr>
                <w:lang w:val="en-US"/>
              </w:rPr>
              <w:t>)’</w:t>
            </w:r>
            <w:r w:rsidR="00FB2533">
              <w:rPr>
                <w:lang w:val="en-US"/>
              </w:rPr>
              <w:t xml:space="preserve"> and ‘</w:t>
            </w:r>
            <w:r w:rsidR="00FB2533" w:rsidRPr="00FB2533">
              <w:rPr>
                <w:lang w:val="en-US"/>
              </w:rPr>
              <w:t>ES considers that the applicant’s proposed approach would address this issue</w:t>
            </w:r>
            <w:r w:rsidR="00FB2533">
              <w:rPr>
                <w:lang w:val="en-US"/>
              </w:rPr>
              <w:t>’</w:t>
            </w:r>
            <w:r w:rsidR="00FB2533" w:rsidRPr="00FB2533">
              <w:rPr>
                <w:lang w:val="en-US"/>
              </w:rPr>
              <w:t>.</w:t>
            </w:r>
          </w:p>
          <w:p w14:paraId="5222512B" w14:textId="6EF7F30F" w:rsidR="00B05A28" w:rsidRDefault="00B05A28" w:rsidP="00284CD0">
            <w:pPr>
              <w:rPr>
                <w:lang w:val="en-NZ"/>
              </w:rPr>
            </w:pPr>
            <w:r>
              <w:rPr>
                <w:lang w:val="en-NZ"/>
              </w:rPr>
              <w:t>The Department of Conservation made no comment on this matter</w:t>
            </w:r>
            <w:r w:rsidR="008329EE">
              <w:rPr>
                <w:lang w:val="en-NZ"/>
              </w:rPr>
              <w:t xml:space="preserve"> (DOC response to Minute 5)</w:t>
            </w:r>
          </w:p>
        </w:tc>
      </w:tr>
      <w:tr w:rsidR="002E6FED" w14:paraId="78AA9C2D" w14:textId="77777777" w:rsidTr="00A67327">
        <w:tc>
          <w:tcPr>
            <w:tcW w:w="1165" w:type="dxa"/>
          </w:tcPr>
          <w:p w14:paraId="1CD6DFB9" w14:textId="77777777" w:rsidR="002E6FED" w:rsidRPr="00A67327" w:rsidRDefault="002E6FED" w:rsidP="006933E7">
            <w:pPr>
              <w:pStyle w:val="BodyText"/>
              <w:spacing w:before="0"/>
            </w:pPr>
          </w:p>
        </w:tc>
        <w:tc>
          <w:tcPr>
            <w:tcW w:w="9810" w:type="dxa"/>
          </w:tcPr>
          <w:p w14:paraId="45602C0F" w14:textId="4D56FA8D" w:rsidR="002E6FED" w:rsidRDefault="002E6FED" w:rsidP="00B56F9A">
            <w:pPr>
              <w:pStyle w:val="BodyText"/>
              <w:numPr>
                <w:ilvl w:val="0"/>
                <w:numId w:val="14"/>
              </w:numPr>
              <w:spacing w:before="0"/>
              <w:ind w:left="346"/>
            </w:pPr>
            <w:r w:rsidRPr="00D631AF">
              <w:t>Environment Southland may take such advice from suitably qualified persons as it considers necessary to satisfy itself that the document submitted for certification achieves the requirement of the relevant condition(s);</w:t>
            </w:r>
          </w:p>
        </w:tc>
        <w:tc>
          <w:tcPr>
            <w:tcW w:w="9946" w:type="dxa"/>
          </w:tcPr>
          <w:p w14:paraId="15870A80" w14:textId="77777777" w:rsidR="002E6FED" w:rsidRDefault="002E6FED" w:rsidP="00284CD0">
            <w:pPr>
              <w:rPr>
                <w:lang w:val="en-NZ"/>
              </w:rPr>
            </w:pPr>
          </w:p>
        </w:tc>
      </w:tr>
      <w:tr w:rsidR="002E6FED" w14:paraId="726A6162" w14:textId="77777777" w:rsidTr="00A67327">
        <w:tc>
          <w:tcPr>
            <w:tcW w:w="1165" w:type="dxa"/>
          </w:tcPr>
          <w:p w14:paraId="34AA6362" w14:textId="77777777" w:rsidR="002E6FED" w:rsidRPr="00E727A9" w:rsidRDefault="002E6FED" w:rsidP="006933E7">
            <w:pPr>
              <w:pStyle w:val="BodyText"/>
              <w:spacing w:before="0"/>
            </w:pPr>
          </w:p>
        </w:tc>
        <w:tc>
          <w:tcPr>
            <w:tcW w:w="9810" w:type="dxa"/>
          </w:tcPr>
          <w:p w14:paraId="1AA41F98" w14:textId="2FFDBF8D" w:rsidR="002E6FED" w:rsidRPr="00D631AF" w:rsidRDefault="002E6FED" w:rsidP="00B56F9A">
            <w:pPr>
              <w:pStyle w:val="BodyText"/>
              <w:numPr>
                <w:ilvl w:val="0"/>
                <w:numId w:val="14"/>
              </w:numPr>
              <w:spacing w:before="0"/>
              <w:ind w:left="346"/>
            </w:pPr>
            <w:r w:rsidRPr="00E727A9">
              <w:t xml:space="preserve">Should the </w:t>
            </w:r>
            <w:r>
              <w:t>document</w:t>
            </w:r>
            <w:r w:rsidRPr="00E727A9">
              <w:t xml:space="preserve">, in the opinion of the </w:t>
            </w:r>
            <w:r>
              <w:t>consent authority</w:t>
            </w:r>
            <w:r w:rsidRPr="00E727A9">
              <w:t xml:space="preserve">, achieve the criteria identified in the applicable consent conditions, the </w:t>
            </w:r>
            <w:r>
              <w:t xml:space="preserve">consent authority shall notify the consent holder accordingly and the </w:t>
            </w:r>
            <w:r w:rsidRPr="00E727A9">
              <w:t xml:space="preserve">consent holder may commence activities consistent with the </w:t>
            </w:r>
            <w:r>
              <w:t>document</w:t>
            </w:r>
            <w:r w:rsidRPr="00E727A9">
              <w:t xml:space="preserve"> on receipt of written confirmation (certification) from Manager, Resource Management, Environment Southland;</w:t>
            </w:r>
          </w:p>
        </w:tc>
        <w:tc>
          <w:tcPr>
            <w:tcW w:w="9946" w:type="dxa"/>
          </w:tcPr>
          <w:p w14:paraId="255CC125" w14:textId="77777777" w:rsidR="002E6FED" w:rsidRDefault="002E6FED" w:rsidP="00284CD0">
            <w:pPr>
              <w:rPr>
                <w:lang w:val="en-NZ"/>
              </w:rPr>
            </w:pPr>
          </w:p>
        </w:tc>
      </w:tr>
      <w:tr w:rsidR="002E6FED" w14:paraId="1C5E04A3" w14:textId="77777777" w:rsidTr="00A67327">
        <w:tc>
          <w:tcPr>
            <w:tcW w:w="1165" w:type="dxa"/>
          </w:tcPr>
          <w:p w14:paraId="4BDF44F5" w14:textId="77777777" w:rsidR="002E6FED" w:rsidRPr="00E727A9" w:rsidRDefault="002E6FED" w:rsidP="006933E7">
            <w:pPr>
              <w:pStyle w:val="NumberedList"/>
              <w:numPr>
                <w:ilvl w:val="0"/>
                <w:numId w:val="0"/>
              </w:numPr>
            </w:pPr>
          </w:p>
        </w:tc>
        <w:tc>
          <w:tcPr>
            <w:tcW w:w="9810" w:type="dxa"/>
          </w:tcPr>
          <w:p w14:paraId="5A21FD76" w14:textId="2857D050" w:rsidR="002E6FED" w:rsidRPr="00E727A9" w:rsidRDefault="002E6FED" w:rsidP="00B56F9A">
            <w:pPr>
              <w:pStyle w:val="NumberedList"/>
              <w:numPr>
                <w:ilvl w:val="0"/>
                <w:numId w:val="14"/>
              </w:numPr>
              <w:ind w:left="346"/>
            </w:pPr>
            <w:ins w:id="34" w:author="Peterson, Richard" w:date="2026-04-15T09:20:00Z" w16du:dateUtc="2026-04-14T21:20:00Z">
              <w:r w:rsidRPr="00E727A9">
                <w:t xml:space="preserve">Should the </w:t>
              </w:r>
              <w:r>
                <w:t>document</w:t>
              </w:r>
              <w:r w:rsidRPr="00E727A9">
                <w:t xml:space="preserve">, in the opinion of the </w:t>
              </w:r>
              <w:r>
                <w:t>consent authority</w:t>
              </w:r>
              <w:r w:rsidRPr="00E727A9">
                <w:t xml:space="preserve">, </w:t>
              </w:r>
              <w:r>
                <w:t xml:space="preserve">not </w:t>
              </w:r>
              <w:r w:rsidRPr="00E727A9">
                <w:t xml:space="preserve">achieve the criteria identified in the applicable consent conditions, </w:t>
              </w:r>
              <w:r>
                <w:t xml:space="preserve">then </w:t>
              </w:r>
              <w:r w:rsidRPr="00E727A9">
                <w:t xml:space="preserve">the </w:t>
              </w:r>
              <w:r>
                <w:t xml:space="preserve">consent authority shall notify the consent holder </w:t>
              </w:r>
            </w:ins>
            <w:ins w:id="35" w:author="Peterson, Richard" w:date="2026-04-15T09:21:00Z" w16du:dateUtc="2026-04-14T21:21:00Z">
              <w:r>
                <w:t>providing reasons why it will not certify the document</w:t>
              </w:r>
            </w:ins>
            <w:ins w:id="36" w:author="Peterson, Richard" w:date="2026-04-15T09:20:00Z" w16du:dateUtc="2026-04-14T21:20:00Z">
              <w:r>
                <w:t>.</w:t>
              </w:r>
            </w:ins>
          </w:p>
        </w:tc>
        <w:tc>
          <w:tcPr>
            <w:tcW w:w="9946" w:type="dxa"/>
          </w:tcPr>
          <w:p w14:paraId="0B4114EC" w14:textId="1648D563" w:rsidR="002E6FED" w:rsidRDefault="00581AE2" w:rsidP="00284CD0">
            <w:pPr>
              <w:rPr>
                <w:lang w:val="en-NZ"/>
              </w:rPr>
            </w:pPr>
            <w:r>
              <w:rPr>
                <w:lang w:val="en-NZ"/>
              </w:rPr>
              <w:t>Amendment proposed in r</w:t>
            </w:r>
            <w:r w:rsidR="002E6FED">
              <w:rPr>
                <w:lang w:val="en-NZ"/>
              </w:rPr>
              <w:t>esponse to Question 4 Minute 4</w:t>
            </w:r>
          </w:p>
          <w:p w14:paraId="1FDFF22B" w14:textId="18D18543" w:rsidR="00DB580C" w:rsidRDefault="008329EE" w:rsidP="00284CD0">
            <w:pPr>
              <w:rPr>
                <w:lang w:val="en-US"/>
              </w:rPr>
            </w:pPr>
            <w:r>
              <w:rPr>
                <w:lang w:val="en-US"/>
              </w:rPr>
              <w:t xml:space="preserve">Environment Southland response to Minute </w:t>
            </w:r>
            <w:proofErr w:type="gramStart"/>
            <w:r>
              <w:rPr>
                <w:lang w:val="en-US"/>
              </w:rPr>
              <w:t>5</w:t>
            </w:r>
            <w:r w:rsidR="00F7421C">
              <w:rPr>
                <w:lang w:val="en-US"/>
              </w:rPr>
              <w:t>: ‘</w:t>
            </w:r>
            <w:proofErr w:type="gramEnd"/>
            <w:r w:rsidR="00F7421C" w:rsidRPr="00F7421C">
              <w:rPr>
                <w:lang w:val="en-US"/>
              </w:rPr>
              <w:t>ES is supportive of these additions to Condition 2</w:t>
            </w:r>
            <w:r w:rsidR="00F7421C">
              <w:rPr>
                <w:lang w:val="en-US"/>
              </w:rPr>
              <w:t>’</w:t>
            </w:r>
            <w:r w:rsidR="00F7421C" w:rsidRPr="00F7421C">
              <w:rPr>
                <w:lang w:val="en-US"/>
              </w:rPr>
              <w:t>.</w:t>
            </w:r>
          </w:p>
          <w:p w14:paraId="65056E1C" w14:textId="42CCC3EE" w:rsidR="00DB580C" w:rsidRDefault="00DB580C" w:rsidP="00284CD0">
            <w:pPr>
              <w:rPr>
                <w:lang w:val="en-NZ"/>
              </w:rPr>
            </w:pPr>
            <w:r>
              <w:rPr>
                <w:lang w:val="en-NZ"/>
              </w:rPr>
              <w:t>The Department of Conservation made no comment on this matter</w:t>
            </w:r>
            <w:r w:rsidR="008329EE">
              <w:rPr>
                <w:lang w:val="en-NZ"/>
              </w:rPr>
              <w:t xml:space="preserve"> (DOC response to Minute 5)</w:t>
            </w:r>
          </w:p>
        </w:tc>
      </w:tr>
      <w:tr w:rsidR="002E6FED" w14:paraId="7AAC982F" w14:textId="77777777" w:rsidTr="00A67327">
        <w:tc>
          <w:tcPr>
            <w:tcW w:w="1165" w:type="dxa"/>
          </w:tcPr>
          <w:p w14:paraId="31E12835" w14:textId="77777777" w:rsidR="002E6FED" w:rsidRPr="00E727A9" w:rsidRDefault="002E6FED" w:rsidP="006933E7">
            <w:pPr>
              <w:pStyle w:val="NumberedList"/>
              <w:numPr>
                <w:ilvl w:val="0"/>
                <w:numId w:val="0"/>
              </w:numPr>
            </w:pPr>
          </w:p>
        </w:tc>
        <w:tc>
          <w:tcPr>
            <w:tcW w:w="9810" w:type="dxa"/>
          </w:tcPr>
          <w:p w14:paraId="038E7660" w14:textId="2849CA43" w:rsidR="002E6FED" w:rsidRPr="00E727A9" w:rsidRDefault="002E6FED" w:rsidP="00B56F9A">
            <w:pPr>
              <w:pStyle w:val="NumberedList"/>
              <w:numPr>
                <w:ilvl w:val="0"/>
                <w:numId w:val="14"/>
              </w:numPr>
              <w:ind w:left="346"/>
            </w:pPr>
            <w:r w:rsidRPr="00E727A9">
              <w:t>If the consent holder receives written notice from the consent authority</w:t>
            </w:r>
            <w:ins w:id="37" w:author="Peterson, Richard" w:date="2026-04-15T09:20:00Z" w16du:dateUtc="2026-04-14T21:20:00Z">
              <w:r w:rsidRPr="00E727A9">
                <w:t xml:space="preserve"> </w:t>
              </w:r>
              <w:r>
                <w:t>in accordance with clau</w:t>
              </w:r>
            </w:ins>
            <w:ins w:id="38" w:author="Peterson, Richard" w:date="2026-04-15T09:21:00Z" w16du:dateUtc="2026-04-14T21:21:00Z">
              <w:r>
                <w:t>se (e)</w:t>
              </w:r>
            </w:ins>
            <w:r w:rsidRPr="00E727A9">
              <w:t xml:space="preserve"> that certification of a </w:t>
            </w:r>
            <w:r>
              <w:t>document</w:t>
            </w:r>
            <w:r w:rsidRPr="00E727A9">
              <w:t xml:space="preserve"> will not be provided, the consent holder may re-submit the </w:t>
            </w:r>
            <w:r>
              <w:t>document</w:t>
            </w:r>
            <w:r w:rsidRPr="00E727A9">
              <w:t xml:space="preserve"> following review of the consent authority’s reasons, and with any necessary amendments, and request certification again</w:t>
            </w:r>
            <w:ins w:id="39" w:author="Peterson, Richard" w:date="2026-04-13T14:41:00Z" w16du:dateUtc="2026-04-13T02:41:00Z">
              <w:r>
                <w:t>. Conditions 2 (</w:t>
              </w:r>
            </w:ins>
            <w:ins w:id="40" w:author="Peterson, Richard" w:date="2026-04-13T14:42:00Z" w16du:dateUtc="2026-04-13T02:42:00Z">
              <w:r>
                <w:t>b</w:t>
              </w:r>
            </w:ins>
            <w:ins w:id="41" w:author="Peterson, Richard" w:date="2026-04-13T14:41:00Z" w16du:dateUtc="2026-04-13T02:41:00Z">
              <w:r>
                <w:t xml:space="preserve">) </w:t>
              </w:r>
            </w:ins>
            <w:ins w:id="42" w:author="Peterson, Richard" w:date="2026-04-13T14:42:00Z" w16du:dateUtc="2026-04-13T02:42:00Z">
              <w:r>
                <w:t>to</w:t>
              </w:r>
            </w:ins>
            <w:ins w:id="43" w:author="Peterson, Richard" w:date="2026-04-13T14:41:00Z" w16du:dateUtc="2026-04-13T02:41:00Z">
              <w:r>
                <w:t xml:space="preserve"> 2 (</w:t>
              </w:r>
            </w:ins>
            <w:ins w:id="44" w:author="Peterson, Richard" w:date="2026-04-15T09:20:00Z" w16du:dateUtc="2026-04-14T21:20:00Z">
              <w:r>
                <w:t>e</w:t>
              </w:r>
            </w:ins>
            <w:ins w:id="45" w:author="Peterson, Richard" w:date="2026-04-13T14:41:00Z" w16du:dateUtc="2026-04-13T02:41:00Z">
              <w:r>
                <w:t xml:space="preserve">) would apply to </w:t>
              </w:r>
            </w:ins>
            <w:ins w:id="46" w:author="Lojkine, Frances" w:date="2026-05-14T12:11:00Z" w16du:dateUtc="2026-05-14T00:11:00Z">
              <w:r>
                <w:t xml:space="preserve">a </w:t>
              </w:r>
            </w:ins>
            <w:ins w:id="47" w:author="Peterson, Richard" w:date="2026-04-13T14:41:00Z" w16du:dateUtc="2026-04-13T02:41:00Z">
              <w:r>
                <w:t>re-submitted document</w:t>
              </w:r>
            </w:ins>
            <w:ins w:id="48" w:author="Lojkine, Frances" w:date="2026-05-14T12:11:00Z" w16du:dateUtc="2026-05-14T00:11:00Z">
              <w:r>
                <w:t xml:space="preserve"> and the process shall be repeated until the Manager, Resource Managemen</w:t>
              </w:r>
            </w:ins>
            <w:ins w:id="49" w:author="Lojkine, Frances" w:date="2026-05-14T12:12:00Z" w16du:dateUtc="2026-05-14T00:12:00Z">
              <w:r>
                <w:t>t, Environment Southland is able to certify that the document achieves the criteria in the applicable consent conditions</w:t>
              </w:r>
            </w:ins>
            <w:r w:rsidRPr="00E727A9">
              <w:t>;</w:t>
            </w:r>
          </w:p>
        </w:tc>
        <w:tc>
          <w:tcPr>
            <w:tcW w:w="9946" w:type="dxa"/>
          </w:tcPr>
          <w:p w14:paraId="0AE49189" w14:textId="5D6A801D" w:rsidR="002E6FED" w:rsidRDefault="00E16930" w:rsidP="00284CD0">
            <w:pPr>
              <w:rPr>
                <w:lang w:val="en-NZ"/>
              </w:rPr>
            </w:pPr>
            <w:r>
              <w:rPr>
                <w:lang w:val="en-NZ"/>
              </w:rPr>
              <w:t>Amendments proposed in response</w:t>
            </w:r>
            <w:r w:rsidR="002E6FED">
              <w:rPr>
                <w:lang w:val="en-NZ"/>
              </w:rPr>
              <w:t xml:space="preserve"> to Question 4 Minute 4</w:t>
            </w:r>
          </w:p>
          <w:p w14:paraId="5C028574" w14:textId="77777777" w:rsidR="00F7421C" w:rsidRDefault="00F7421C" w:rsidP="00F7421C">
            <w:pPr>
              <w:rPr>
                <w:lang w:val="en-US"/>
              </w:rPr>
            </w:pPr>
            <w:r>
              <w:rPr>
                <w:lang w:val="en-US"/>
              </w:rPr>
              <w:t xml:space="preserve">Environment Southland response to Minute </w:t>
            </w:r>
            <w:proofErr w:type="gramStart"/>
            <w:r>
              <w:rPr>
                <w:lang w:val="en-US"/>
              </w:rPr>
              <w:t>5: ‘</w:t>
            </w:r>
            <w:proofErr w:type="gramEnd"/>
            <w:r w:rsidRPr="00F7421C">
              <w:rPr>
                <w:lang w:val="en-US"/>
              </w:rPr>
              <w:t>ES is supportive of these additions to Condition 2</w:t>
            </w:r>
            <w:r>
              <w:rPr>
                <w:lang w:val="en-US"/>
              </w:rPr>
              <w:t>’</w:t>
            </w:r>
            <w:r w:rsidRPr="00F7421C">
              <w:rPr>
                <w:lang w:val="en-US"/>
              </w:rPr>
              <w:t>.</w:t>
            </w:r>
          </w:p>
          <w:p w14:paraId="0B5FF0FC" w14:textId="2BA50E19" w:rsidR="00DB580C" w:rsidRDefault="00DB580C" w:rsidP="00DB580C">
            <w:pPr>
              <w:rPr>
                <w:lang w:val="en-NZ"/>
              </w:rPr>
            </w:pPr>
            <w:r>
              <w:rPr>
                <w:lang w:val="en-NZ"/>
              </w:rPr>
              <w:t>The Department of Conservation made no comment on this matter</w:t>
            </w:r>
            <w:r w:rsidR="008329EE">
              <w:rPr>
                <w:lang w:val="en-NZ"/>
              </w:rPr>
              <w:t xml:space="preserve"> (DOC response to Minute 5)</w:t>
            </w:r>
          </w:p>
        </w:tc>
      </w:tr>
      <w:tr w:rsidR="002E6FED" w14:paraId="310B849E" w14:textId="77777777" w:rsidTr="00A67327">
        <w:tc>
          <w:tcPr>
            <w:tcW w:w="1165" w:type="dxa"/>
          </w:tcPr>
          <w:p w14:paraId="4DEA98A7" w14:textId="77777777" w:rsidR="002E6FED" w:rsidRPr="00E727A9" w:rsidRDefault="002E6FED" w:rsidP="006933E7">
            <w:pPr>
              <w:pStyle w:val="NumberedList"/>
              <w:numPr>
                <w:ilvl w:val="0"/>
                <w:numId w:val="0"/>
              </w:numPr>
            </w:pPr>
          </w:p>
        </w:tc>
        <w:tc>
          <w:tcPr>
            <w:tcW w:w="9810" w:type="dxa"/>
          </w:tcPr>
          <w:p w14:paraId="0A4772F5" w14:textId="5BE9C64E" w:rsidR="002E6FED" w:rsidRPr="00E727A9" w:rsidRDefault="002E6FED" w:rsidP="00B56F9A">
            <w:pPr>
              <w:pStyle w:val="NumberedList"/>
              <w:numPr>
                <w:ilvl w:val="0"/>
                <w:numId w:val="14"/>
              </w:numPr>
              <w:ind w:left="346"/>
            </w:pPr>
            <w:r w:rsidRPr="00E727A9">
              <w:t xml:space="preserve">Minor and technical amendments to each certified </w:t>
            </w:r>
            <w:r>
              <w:t>document</w:t>
            </w:r>
            <w:r w:rsidRPr="00E727A9">
              <w:t xml:space="preserve"> (such as updating relevant contact details, hyperlinks or references to external content) may be made without certification by Manager Resource Management, Environment Southland. A version of the </w:t>
            </w:r>
            <w:r>
              <w:t>document</w:t>
            </w:r>
            <w:r w:rsidRPr="00E727A9">
              <w:t xml:space="preserve"> with minor and technical amendments must be provided to the Manager Resource Management, Environment Southland within one month of the amendment.</w:t>
            </w:r>
            <w:ins w:id="50" w:author="Lojkine, Frances" w:date="2026-05-18T19:31:00Z" w16du:dateUtc="2026-05-18T07:31:00Z">
              <w:r w:rsidR="00B00F57">
                <w:t xml:space="preserve"> Where this management plan relates to an approval</w:t>
              </w:r>
              <w:r w:rsidR="008A3742">
                <w:t xml:space="preserve"> under the Wildlife Act</w:t>
              </w:r>
            </w:ins>
            <w:ins w:id="51" w:author="Lojkine, Frances" w:date="2026-05-18T19:32:00Z" w16du:dateUtc="2026-05-18T07:32:00Z">
              <w:r w:rsidR="008A3742">
                <w:t>, a copy must also be provided to the Department of Conservation.</w:t>
              </w:r>
            </w:ins>
          </w:p>
        </w:tc>
        <w:tc>
          <w:tcPr>
            <w:tcW w:w="9946" w:type="dxa"/>
          </w:tcPr>
          <w:p w14:paraId="7211D454" w14:textId="177C61DD" w:rsidR="002E6FED" w:rsidRDefault="00E16930" w:rsidP="00284CD0">
            <w:pPr>
              <w:rPr>
                <w:lang w:val="en-NZ"/>
              </w:rPr>
            </w:pPr>
            <w:r>
              <w:rPr>
                <w:lang w:val="en-NZ"/>
              </w:rPr>
              <w:t>Amendment proposed in r</w:t>
            </w:r>
            <w:r w:rsidR="00C11B66">
              <w:rPr>
                <w:lang w:val="en-NZ"/>
              </w:rPr>
              <w:t>esponse to DOC comments on application</w:t>
            </w:r>
            <w:r w:rsidR="008B308B">
              <w:rPr>
                <w:lang w:val="en-NZ"/>
              </w:rPr>
              <w:t xml:space="preserve"> (section 5.1).</w:t>
            </w:r>
          </w:p>
        </w:tc>
      </w:tr>
      <w:tr w:rsidR="002E6FED" w14:paraId="05535877" w14:textId="77777777" w:rsidTr="00A67327">
        <w:tc>
          <w:tcPr>
            <w:tcW w:w="1165" w:type="dxa"/>
          </w:tcPr>
          <w:p w14:paraId="46C5A839" w14:textId="77777777" w:rsidR="002E6FED" w:rsidRPr="006933E7" w:rsidRDefault="002E6FED" w:rsidP="006933E7">
            <w:pPr>
              <w:pStyle w:val="NumberedList"/>
              <w:numPr>
                <w:ilvl w:val="0"/>
                <w:numId w:val="0"/>
              </w:numPr>
            </w:pPr>
          </w:p>
        </w:tc>
        <w:tc>
          <w:tcPr>
            <w:tcW w:w="9810" w:type="dxa"/>
          </w:tcPr>
          <w:p w14:paraId="3A7A5A25" w14:textId="77777777" w:rsidR="00B45645" w:rsidRDefault="002E6FED" w:rsidP="00DC0202">
            <w:pPr>
              <w:pStyle w:val="NumberedList"/>
              <w:numPr>
                <w:ilvl w:val="0"/>
                <w:numId w:val="0"/>
              </w:numPr>
            </w:pPr>
            <w:ins w:id="52" w:author="Peterson, Richard" w:date="2026-04-13T14:01:00Z" w16du:dateUtc="2026-04-13T02:01:00Z">
              <w:r>
                <w:rPr>
                  <w:b/>
                  <w:bCs/>
                </w:rPr>
                <w:t xml:space="preserve">Advice Note: </w:t>
              </w:r>
            </w:ins>
            <w:ins w:id="53" w:author="Peterson, Richard" w:date="2026-04-13T14:02:00Z" w16du:dateUtc="2026-04-13T02:02:00Z">
              <w:r w:rsidRPr="00754F37">
                <w:t xml:space="preserve">The documents subject to the certification process </w:t>
              </w:r>
            </w:ins>
            <w:ins w:id="54" w:author="Peterson, Richard" w:date="2026-04-15T09:12:00Z" w16du:dateUtc="2026-04-14T21:12:00Z">
              <w:r>
                <w:t xml:space="preserve">that is </w:t>
              </w:r>
            </w:ins>
            <w:ins w:id="55" w:author="Peterson, Richard" w:date="2026-04-13T14:02:00Z" w16du:dateUtc="2026-04-13T02:02:00Z">
              <w:r w:rsidRPr="00754F37">
                <w:t xml:space="preserve">set out in condition 2 are the Marine Mammal Management Plan, the Sea Bird Management Plan, the Shark Management Plan, the Biosecurity Management Plan, </w:t>
              </w:r>
              <w:del w:id="56" w:author="Lojkine, Frances" w:date="2026-05-14T12:08:00Z" w16du:dateUtc="2026-05-14T00:08:00Z">
                <w:r w:rsidRPr="00754F37" w:rsidDel="00501358">
                  <w:delText>the</w:delText>
                </w:r>
              </w:del>
            </w:ins>
            <w:ins w:id="57" w:author="Lojkine, Frances" w:date="2026-05-14T12:08:00Z" w16du:dateUtc="2026-05-14T00:08:00Z">
              <w:r>
                <w:t>any</w:t>
              </w:r>
            </w:ins>
            <w:ins w:id="58" w:author="Peterson, Richard" w:date="2026-04-13T14:02:00Z" w16du:dateUtc="2026-04-13T02:02:00Z">
              <w:r w:rsidRPr="00754F37">
                <w:t xml:space="preserve"> Stage Progression Report, </w:t>
              </w:r>
              <w:del w:id="59" w:author="Lojkine, Frances" w:date="2026-05-14T12:08:00Z" w16du:dateUtc="2026-05-14T00:08:00Z">
                <w:r w:rsidRPr="00754F37" w:rsidDel="000B0ECD">
                  <w:delText>the Ad</w:delText>
                </w:r>
              </w:del>
            </w:ins>
            <w:ins w:id="60" w:author="Peterson, Richard" w:date="2026-04-13T14:03:00Z" w16du:dateUtc="2026-04-13T02:03:00Z">
              <w:del w:id="61" w:author="Lojkine, Frances" w:date="2026-05-14T12:08:00Z" w16du:dateUtc="2026-05-14T00:08:00Z">
                <w:r w:rsidDel="000B0ECD">
                  <w:delText>a</w:delText>
                </w:r>
              </w:del>
            </w:ins>
            <w:ins w:id="62" w:author="Peterson, Richard" w:date="2026-04-13T14:02:00Z" w16du:dateUtc="2026-04-13T02:02:00Z">
              <w:del w:id="63" w:author="Lojkine, Frances" w:date="2026-05-14T12:08:00Z" w16du:dateUtc="2026-05-14T00:08:00Z">
                <w:r w:rsidRPr="00754F37" w:rsidDel="000B0ECD">
                  <w:delText xml:space="preserve">ptive Management Plan, the Baseline Monitoring Plan, </w:delText>
                </w:r>
              </w:del>
              <w:r w:rsidRPr="00754F37">
                <w:t xml:space="preserve">the Environmental Monitoring and Management Plan and </w:t>
              </w:r>
              <w:del w:id="64" w:author="Lojkine, Frances" w:date="2026-05-14T12:08:00Z" w16du:dateUtc="2026-05-14T00:08:00Z">
                <w:r w:rsidRPr="00754F37" w:rsidDel="00501358">
                  <w:delText>the</w:delText>
                </w:r>
              </w:del>
            </w:ins>
            <w:ins w:id="65" w:author="Lojkine, Frances" w:date="2026-05-14T12:08:00Z" w16du:dateUtc="2026-05-14T00:08:00Z">
              <w:r>
                <w:t>any</w:t>
              </w:r>
            </w:ins>
            <w:ins w:id="66" w:author="Peterson, Richard" w:date="2026-04-13T14:02:00Z" w16du:dateUtc="2026-04-13T02:02:00Z">
              <w:r w:rsidRPr="00754F37">
                <w:t xml:space="preserve"> Farm Movement Plan.</w:t>
              </w:r>
            </w:ins>
          </w:p>
          <w:p w14:paraId="25662EE2" w14:textId="6EAD4B77" w:rsidR="00B45645" w:rsidRPr="00B45645" w:rsidRDefault="00B45645" w:rsidP="00DC0202">
            <w:pPr>
              <w:pStyle w:val="NumberedList"/>
              <w:numPr>
                <w:ilvl w:val="0"/>
                <w:numId w:val="0"/>
              </w:numPr>
            </w:pPr>
            <w:ins w:id="67" w:author="Lojkine, Frances" w:date="2026-06-08T08:29:00Z" w16du:dateUtc="2026-06-07T20:29:00Z">
              <w:r w:rsidRPr="00B45645">
                <w:rPr>
                  <w:b/>
                  <w:bCs/>
                  <w:highlight w:val="cyan"/>
                </w:rPr>
                <w:t>Advice Note:</w:t>
              </w:r>
              <w:r w:rsidRPr="00B45645">
                <w:rPr>
                  <w:highlight w:val="cyan"/>
                </w:rPr>
                <w:t xml:space="preserve"> Certification must not be unreasonably withheld or delayed and certification or a response under Condition </w:t>
              </w:r>
            </w:ins>
            <w:ins w:id="68" w:author="Lojkine, Frances" w:date="2026-06-08T08:30:00Z" w16du:dateUtc="2026-06-07T20:30:00Z">
              <w:r w:rsidRPr="00B45645">
                <w:rPr>
                  <w:highlight w:val="cyan"/>
                </w:rPr>
                <w:t>2(e) is expected to take no longer than 30 working days.</w:t>
              </w:r>
            </w:ins>
          </w:p>
        </w:tc>
        <w:tc>
          <w:tcPr>
            <w:tcW w:w="9946" w:type="dxa"/>
          </w:tcPr>
          <w:p w14:paraId="37BEC089" w14:textId="5DE37715" w:rsidR="002E6FED" w:rsidRDefault="00F7421C" w:rsidP="00284CD0">
            <w:pPr>
              <w:rPr>
                <w:lang w:val="en-NZ"/>
              </w:rPr>
            </w:pPr>
            <w:r>
              <w:rPr>
                <w:lang w:val="en-NZ"/>
              </w:rPr>
              <w:t>Amendment proposed in r</w:t>
            </w:r>
            <w:r w:rsidR="002E6FED">
              <w:rPr>
                <w:lang w:val="en-NZ"/>
              </w:rPr>
              <w:t xml:space="preserve">esponse to Question 2 </w:t>
            </w:r>
            <w:r w:rsidR="00E16930">
              <w:rPr>
                <w:lang w:val="en-NZ"/>
              </w:rPr>
              <w:t>M</w:t>
            </w:r>
            <w:r w:rsidR="002E6FED">
              <w:rPr>
                <w:lang w:val="en-NZ"/>
              </w:rPr>
              <w:t xml:space="preserve">inute </w:t>
            </w:r>
            <w:proofErr w:type="gramStart"/>
            <w:r w:rsidR="002E6FED">
              <w:rPr>
                <w:lang w:val="en-NZ"/>
              </w:rPr>
              <w:t xml:space="preserve">4, </w:t>
            </w:r>
            <w:r w:rsidR="00E16930">
              <w:rPr>
                <w:lang w:val="en-NZ"/>
              </w:rPr>
              <w:t>and</w:t>
            </w:r>
            <w:proofErr w:type="gramEnd"/>
            <w:r w:rsidR="00E16930">
              <w:rPr>
                <w:lang w:val="en-NZ"/>
              </w:rPr>
              <w:t xml:space="preserve"> </w:t>
            </w:r>
            <w:r w:rsidR="002E6FED">
              <w:rPr>
                <w:lang w:val="en-NZ"/>
              </w:rPr>
              <w:t>updated to reflect structure of draft EMMP provided to the Panel on 22 May 2026.</w:t>
            </w:r>
          </w:p>
          <w:p w14:paraId="477CAA8B" w14:textId="77777777" w:rsidR="00EF53DF" w:rsidRDefault="00F7421C" w:rsidP="00284CD0">
            <w:pPr>
              <w:rPr>
                <w:lang w:val="en-US"/>
              </w:rPr>
            </w:pPr>
            <w:r>
              <w:rPr>
                <w:lang w:val="en-NZ"/>
              </w:rPr>
              <w:t>Environment Southland response to Minute 5: ‘</w:t>
            </w:r>
            <w:r w:rsidR="00EF53DF" w:rsidRPr="00EF53DF">
              <w:rPr>
                <w:lang w:val="en-US"/>
              </w:rPr>
              <w:t>ES is comfortable with the applicant’s suggested alternative approach, while also noting this is ultimately the panel’s call</w:t>
            </w:r>
            <w:r>
              <w:rPr>
                <w:lang w:val="en-US"/>
              </w:rPr>
              <w:t>’.</w:t>
            </w:r>
          </w:p>
          <w:p w14:paraId="721C09EF" w14:textId="77777777" w:rsidR="00B45645" w:rsidRDefault="00B45645" w:rsidP="00284CD0">
            <w:pPr>
              <w:rPr>
                <w:i/>
                <w:iCs/>
                <w:lang w:val="en-NZ"/>
              </w:rPr>
            </w:pPr>
            <w:r w:rsidRPr="00714015">
              <w:rPr>
                <w:lang w:val="en-NZ"/>
              </w:rPr>
              <w:t>In further correspondence with NTS Environment Southland has noted that ‘</w:t>
            </w:r>
            <w:r w:rsidRPr="00714015">
              <w:rPr>
                <w:lang w:val="en-NZ"/>
              </w:rPr>
              <w:t>Conditions 2(b) to (f) are silent around timeframes for certification processes . Some other large-scale consents we administer ( e.g. the Southland regional landfill ) include such content in certification conditions, which provide some greater certainty for all parties about the timeframes involved in the certification process . We welcome further discussion on this matter</w:t>
            </w:r>
            <w:r w:rsidRPr="00714015">
              <w:rPr>
                <w:lang w:val="en-NZ"/>
              </w:rPr>
              <w:t>’</w:t>
            </w:r>
            <w:r w:rsidRPr="00714015">
              <w:rPr>
                <w:lang w:val="en-NZ"/>
              </w:rPr>
              <w:t>.</w:t>
            </w:r>
            <w:r w:rsidRPr="00714015">
              <w:rPr>
                <w:lang w:val="en-NZ"/>
              </w:rPr>
              <w:t xml:space="preserve"> </w:t>
            </w:r>
            <w:r w:rsidRPr="00714015">
              <w:rPr>
                <w:i/>
                <w:iCs/>
                <w:lang w:val="en-NZ"/>
              </w:rPr>
              <w:t xml:space="preserve">NTS response: </w:t>
            </w:r>
            <w:r w:rsidR="00714015">
              <w:rPr>
                <w:i/>
                <w:iCs/>
                <w:lang w:val="en-NZ"/>
              </w:rPr>
              <w:t>An example of such a condition (from an existing Environment Southland consent for a regional landfill) is:</w:t>
            </w:r>
          </w:p>
          <w:p w14:paraId="03F93A3A" w14:textId="63CE1D4E" w:rsidR="00714015" w:rsidRDefault="00714015" w:rsidP="00714015">
            <w:pPr>
              <w:ind w:left="796"/>
              <w:rPr>
                <w:i/>
                <w:iCs/>
              </w:rPr>
            </w:pPr>
            <w:r>
              <w:rPr>
                <w:i/>
                <w:iCs/>
                <w:lang w:val="en-NZ"/>
              </w:rPr>
              <w:t>‘’Southland</w:t>
            </w:r>
            <w:r w:rsidRPr="00714015">
              <w:rPr>
                <w:i/>
                <w:iCs/>
              </w:rPr>
              <w:t xml:space="preserve"> Regional Council shall be requested, no less than 20 working days of the receipt of the management plan, to confirm to the Consent Holder that the plan is either certified or declined. If no </w:t>
            </w:r>
            <w:r w:rsidRPr="00714015">
              <w:rPr>
                <w:i/>
                <w:iCs/>
              </w:rPr>
              <w:lastRenderedPageBreak/>
              <w:t>response is received, certification is deemed to have been given as set out in General Condition (16).</w:t>
            </w:r>
            <w:r>
              <w:rPr>
                <w:i/>
                <w:iCs/>
              </w:rPr>
              <w:t>’</w:t>
            </w:r>
          </w:p>
          <w:p w14:paraId="5C2151FE" w14:textId="49C67FC4" w:rsidR="00714015" w:rsidRPr="00714015" w:rsidRDefault="00714015" w:rsidP="00284CD0">
            <w:pPr>
              <w:rPr>
                <w:i/>
                <w:iCs/>
                <w:lang w:val="en-US"/>
              </w:rPr>
            </w:pPr>
            <w:r w:rsidRPr="00714015">
              <w:rPr>
                <w:i/>
                <w:iCs/>
                <w:lang w:val="en-US"/>
              </w:rPr>
              <w:t xml:space="preserve">NTS would be happy to have such a condition, but notes that it may be considered as ‘deemed certification’ and does not wish to have any questions </w:t>
            </w:r>
            <w:proofErr w:type="gramStart"/>
            <w:r w:rsidRPr="00714015">
              <w:rPr>
                <w:i/>
                <w:iCs/>
                <w:lang w:val="en-US"/>
              </w:rPr>
              <w:t>arise</w:t>
            </w:r>
            <w:proofErr w:type="gramEnd"/>
            <w:r w:rsidRPr="00714015">
              <w:rPr>
                <w:i/>
                <w:iCs/>
                <w:lang w:val="en-US"/>
              </w:rPr>
              <w:t xml:space="preserve"> about the lawfulness of such a condition.</w:t>
            </w:r>
          </w:p>
        </w:tc>
      </w:tr>
      <w:tr w:rsidR="002E6FED" w14:paraId="498E3B66" w14:textId="77777777" w:rsidTr="00A67327">
        <w:tc>
          <w:tcPr>
            <w:tcW w:w="1165" w:type="dxa"/>
          </w:tcPr>
          <w:p w14:paraId="0C3D2614" w14:textId="3273C9B5" w:rsidR="002E6FED" w:rsidRPr="006933E7" w:rsidRDefault="00AE6703" w:rsidP="006933E7">
            <w:pPr>
              <w:pStyle w:val="NumberedList"/>
              <w:numPr>
                <w:ilvl w:val="0"/>
                <w:numId w:val="0"/>
              </w:numPr>
            </w:pPr>
            <w:r>
              <w:lastRenderedPageBreak/>
              <w:t>3</w:t>
            </w:r>
          </w:p>
        </w:tc>
        <w:tc>
          <w:tcPr>
            <w:tcW w:w="9810" w:type="dxa"/>
          </w:tcPr>
          <w:p w14:paraId="6BEEA84A" w14:textId="61FF343E" w:rsidR="002E6FED" w:rsidRPr="006933E7" w:rsidRDefault="00372F19" w:rsidP="006933E7">
            <w:pPr>
              <w:pStyle w:val="NumberedList"/>
              <w:numPr>
                <w:ilvl w:val="0"/>
                <w:numId w:val="0"/>
              </w:numPr>
            </w:pPr>
            <w:r w:rsidRPr="005D262E">
              <w:t xml:space="preserve">The Consent Holder must implement the certified </w:t>
            </w:r>
            <w:r>
              <w:t>documents</w:t>
            </w:r>
            <w:r w:rsidRPr="005D262E">
              <w:t xml:space="preserve"> required by the conditions of this consent and all works and activities authorised by this consent must be carried out in accordance with the certified </w:t>
            </w:r>
            <w:r>
              <w:t>documents</w:t>
            </w:r>
            <w:r w:rsidRPr="005D262E">
              <w:t xml:space="preserve"> required by the conditions of this consent.</w:t>
            </w:r>
          </w:p>
        </w:tc>
        <w:tc>
          <w:tcPr>
            <w:tcW w:w="9946" w:type="dxa"/>
          </w:tcPr>
          <w:p w14:paraId="0A5C9E25" w14:textId="2C17C833" w:rsidR="002E6FED" w:rsidRDefault="00E16930" w:rsidP="006933E7">
            <w:pPr>
              <w:pStyle w:val="NumberedList"/>
              <w:numPr>
                <w:ilvl w:val="0"/>
                <w:numId w:val="0"/>
              </w:numPr>
            </w:pPr>
            <w:r>
              <w:t>No amendment proposed in r</w:t>
            </w:r>
            <w:r w:rsidR="00410A03">
              <w:t>esponse to DOC comments on application (section 5.1): DOC requested the inclusion of a new condition following Condition 79:</w:t>
            </w:r>
          </w:p>
          <w:p w14:paraId="0B8526FF" w14:textId="77777777" w:rsidR="00410A03" w:rsidRDefault="00410A03" w:rsidP="006933E7">
            <w:pPr>
              <w:pStyle w:val="NumberedList"/>
              <w:numPr>
                <w:ilvl w:val="0"/>
                <w:numId w:val="0"/>
              </w:numPr>
            </w:pPr>
          </w:p>
          <w:p w14:paraId="3EDC6BFC" w14:textId="77777777" w:rsidR="00410A03" w:rsidRDefault="00410A03" w:rsidP="006933E7">
            <w:pPr>
              <w:pStyle w:val="NumberedList"/>
              <w:numPr>
                <w:ilvl w:val="0"/>
                <w:numId w:val="0"/>
              </w:numPr>
            </w:pPr>
            <w:r>
              <w:rPr>
                <w:u w:val="single"/>
              </w:rPr>
              <w:t>All marine farms must be operated and monitored in accordance with a certified EMMP throughout the life of the project.</w:t>
            </w:r>
          </w:p>
          <w:p w14:paraId="6CB31E6D" w14:textId="77777777" w:rsidR="00410A03" w:rsidRDefault="00410A03" w:rsidP="006933E7">
            <w:pPr>
              <w:pStyle w:val="NumberedList"/>
              <w:numPr>
                <w:ilvl w:val="0"/>
                <w:numId w:val="0"/>
              </w:numPr>
            </w:pPr>
          </w:p>
          <w:p w14:paraId="3DBAFD25" w14:textId="5C61F934" w:rsidR="00410A03" w:rsidRPr="00410A03" w:rsidRDefault="00410A03" w:rsidP="006933E7">
            <w:pPr>
              <w:pStyle w:val="NumberedList"/>
              <w:numPr>
                <w:ilvl w:val="0"/>
                <w:numId w:val="0"/>
              </w:numPr>
            </w:pPr>
            <w:r>
              <w:t xml:space="preserve">Condition 3 requires </w:t>
            </w:r>
            <w:r>
              <w:rPr>
                <w:u w:val="single"/>
              </w:rPr>
              <w:t>all</w:t>
            </w:r>
            <w:r>
              <w:t xml:space="preserve"> certified documents (</w:t>
            </w:r>
            <w:r w:rsidR="0083436B">
              <w:t>e</w:t>
            </w:r>
            <w:r>
              <w:t>.</w:t>
            </w:r>
            <w:r w:rsidR="0083436B">
              <w:t>g</w:t>
            </w:r>
            <w:r>
              <w:t xml:space="preserve">. all marine species management plans, </w:t>
            </w:r>
            <w:r w:rsidR="00E16930">
              <w:t xml:space="preserve">and </w:t>
            </w:r>
            <w:r>
              <w:t>the EMMP</w:t>
            </w:r>
            <w:r w:rsidR="0083436B">
              <w:t xml:space="preserve">) to be implemented by the consent </w:t>
            </w:r>
            <w:proofErr w:type="gramStart"/>
            <w:r w:rsidR="0083436B">
              <w:t>holder, and</w:t>
            </w:r>
            <w:proofErr w:type="gramEnd"/>
            <w:r w:rsidR="0083436B">
              <w:t xml:space="preserve"> therefore achieves what DOC was requesting without having to repeat the condition in each set of conditions relating to a particular document.</w:t>
            </w:r>
          </w:p>
        </w:tc>
      </w:tr>
      <w:tr w:rsidR="00A3289D" w14:paraId="13B9011E" w14:textId="77777777" w:rsidTr="00A67327">
        <w:tc>
          <w:tcPr>
            <w:tcW w:w="1165" w:type="dxa"/>
          </w:tcPr>
          <w:p w14:paraId="388311F3" w14:textId="3B6C96A5" w:rsidR="00A3289D" w:rsidRDefault="00A3289D" w:rsidP="006933E7">
            <w:pPr>
              <w:pStyle w:val="NumberedList"/>
              <w:numPr>
                <w:ilvl w:val="0"/>
                <w:numId w:val="0"/>
              </w:numPr>
            </w:pPr>
            <w:r>
              <w:t>4</w:t>
            </w:r>
          </w:p>
        </w:tc>
        <w:tc>
          <w:tcPr>
            <w:tcW w:w="9810" w:type="dxa"/>
          </w:tcPr>
          <w:p w14:paraId="17546D39" w14:textId="3848B0C6" w:rsidR="00A3289D" w:rsidRPr="005D262E" w:rsidRDefault="009F4B19" w:rsidP="006933E7">
            <w:pPr>
              <w:pStyle w:val="NumberedList"/>
              <w:numPr>
                <w:ilvl w:val="0"/>
                <w:numId w:val="0"/>
              </w:numPr>
            </w:pPr>
            <w:r>
              <w:t xml:space="preserve">If </w:t>
            </w:r>
            <w:r w:rsidRPr="005D262E">
              <w:t xml:space="preserve">there are inconsistencies between the conditions of this consent and the documents identified in </w:t>
            </w:r>
            <w:r>
              <w:t>Appendix A</w:t>
            </w:r>
            <w:r w:rsidRPr="005D262E">
              <w:t xml:space="preserve"> of this consent, the conditions of this consent shall prevail.</w:t>
            </w:r>
          </w:p>
        </w:tc>
        <w:tc>
          <w:tcPr>
            <w:tcW w:w="9946" w:type="dxa"/>
          </w:tcPr>
          <w:p w14:paraId="1CEEE44C" w14:textId="77777777" w:rsidR="00A3289D" w:rsidRPr="006933E7" w:rsidRDefault="00A3289D" w:rsidP="006933E7">
            <w:pPr>
              <w:pStyle w:val="NumberedList"/>
              <w:numPr>
                <w:ilvl w:val="0"/>
                <w:numId w:val="0"/>
              </w:numPr>
            </w:pPr>
          </w:p>
        </w:tc>
      </w:tr>
      <w:tr w:rsidR="009F4B19" w14:paraId="312D509F" w14:textId="77777777" w:rsidTr="00A67327">
        <w:tc>
          <w:tcPr>
            <w:tcW w:w="1165" w:type="dxa"/>
          </w:tcPr>
          <w:p w14:paraId="28864872" w14:textId="327AAA0C" w:rsidR="009F4B19" w:rsidRDefault="009F4B19" w:rsidP="006933E7">
            <w:pPr>
              <w:pStyle w:val="NumberedList"/>
              <w:numPr>
                <w:ilvl w:val="0"/>
                <w:numId w:val="0"/>
              </w:numPr>
            </w:pPr>
            <w:r>
              <w:t>5</w:t>
            </w:r>
          </w:p>
        </w:tc>
        <w:tc>
          <w:tcPr>
            <w:tcW w:w="9810" w:type="dxa"/>
          </w:tcPr>
          <w:p w14:paraId="11EA8AA4" w14:textId="77777777" w:rsidR="009F4B19" w:rsidRDefault="0003054C" w:rsidP="006933E7">
            <w:pPr>
              <w:pStyle w:val="NumberedList"/>
              <w:numPr>
                <w:ilvl w:val="0"/>
                <w:numId w:val="0"/>
              </w:numPr>
              <w:rPr>
                <w:rFonts w:eastAsia="Aptos"/>
              </w:rPr>
            </w:pPr>
            <w:r w:rsidRPr="00FA233B">
              <w:rPr>
                <w:rFonts w:eastAsia="Aptos"/>
              </w:rPr>
              <w:t>The Consent Holder must pay any monitoring charge or charges to recover the actual and reasonable costs incurred by the Consent Authority, including charges incurred through the use of technical experts/specialists engaged by the Consent Authority for the purposes of monitoring conditions of this consent (such as reviews of the required Management Plans) to ensure compliance with the conditions of this consent.</w:t>
            </w:r>
          </w:p>
          <w:p w14:paraId="42960652" w14:textId="5C12BD31" w:rsidR="00605566" w:rsidRDefault="00605566" w:rsidP="006933E7">
            <w:pPr>
              <w:pStyle w:val="NumberedList"/>
              <w:numPr>
                <w:ilvl w:val="0"/>
                <w:numId w:val="0"/>
              </w:numPr>
            </w:pPr>
          </w:p>
        </w:tc>
        <w:tc>
          <w:tcPr>
            <w:tcW w:w="9946" w:type="dxa"/>
          </w:tcPr>
          <w:p w14:paraId="107D4784" w14:textId="77777777" w:rsidR="009F4B19" w:rsidRPr="006933E7" w:rsidRDefault="009F4B19" w:rsidP="006933E7">
            <w:pPr>
              <w:pStyle w:val="NumberedList"/>
              <w:numPr>
                <w:ilvl w:val="0"/>
                <w:numId w:val="0"/>
              </w:numPr>
            </w:pPr>
          </w:p>
        </w:tc>
      </w:tr>
      <w:tr w:rsidR="0003054C" w14:paraId="603F6CA9" w14:textId="77777777">
        <w:tc>
          <w:tcPr>
            <w:tcW w:w="20921" w:type="dxa"/>
            <w:gridSpan w:val="3"/>
          </w:tcPr>
          <w:p w14:paraId="5271510E" w14:textId="5128F00C" w:rsidR="0003054C" w:rsidRPr="0003054C" w:rsidRDefault="0003054C" w:rsidP="006933E7">
            <w:pPr>
              <w:pStyle w:val="NumberedList"/>
              <w:numPr>
                <w:ilvl w:val="0"/>
                <w:numId w:val="0"/>
              </w:numPr>
              <w:rPr>
                <w:b/>
                <w:bCs/>
              </w:rPr>
            </w:pPr>
            <w:r>
              <w:rPr>
                <w:b/>
                <w:bCs/>
              </w:rPr>
              <w:t>Lapse date</w:t>
            </w:r>
          </w:p>
        </w:tc>
      </w:tr>
      <w:tr w:rsidR="0003054C" w14:paraId="1846DB26" w14:textId="77777777" w:rsidTr="00A67327">
        <w:tc>
          <w:tcPr>
            <w:tcW w:w="1165" w:type="dxa"/>
          </w:tcPr>
          <w:p w14:paraId="469BDEC9" w14:textId="7151ED03" w:rsidR="0003054C" w:rsidRDefault="0003054C" w:rsidP="006933E7">
            <w:pPr>
              <w:pStyle w:val="NumberedList"/>
              <w:numPr>
                <w:ilvl w:val="0"/>
                <w:numId w:val="0"/>
              </w:numPr>
            </w:pPr>
            <w:r>
              <w:t>6</w:t>
            </w:r>
          </w:p>
        </w:tc>
        <w:tc>
          <w:tcPr>
            <w:tcW w:w="9810" w:type="dxa"/>
          </w:tcPr>
          <w:p w14:paraId="64BEA766" w14:textId="22406DE2" w:rsidR="0003054C" w:rsidRPr="00FA233B" w:rsidRDefault="00AA541E" w:rsidP="006933E7">
            <w:pPr>
              <w:pStyle w:val="NumberedList"/>
              <w:numPr>
                <w:ilvl w:val="0"/>
                <w:numId w:val="0"/>
              </w:numPr>
              <w:rPr>
                <w:rFonts w:eastAsia="Aptos"/>
              </w:rPr>
            </w:pPr>
            <w:r w:rsidRPr="00607541">
              <w:rPr>
                <w:rFonts w:eastAsia="Aptos"/>
              </w:rPr>
              <w:t>This consent shall lapse ten years from the date of commencement. The consent shall be given effect to (in terms of Section 125 of the RMA) once any marine farm structure has been installed in accordance with the conditions of this consent.</w:t>
            </w:r>
          </w:p>
        </w:tc>
        <w:tc>
          <w:tcPr>
            <w:tcW w:w="9946" w:type="dxa"/>
          </w:tcPr>
          <w:p w14:paraId="0128E0DB" w14:textId="77777777" w:rsidR="0003054C" w:rsidRPr="006933E7" w:rsidRDefault="0003054C" w:rsidP="006933E7">
            <w:pPr>
              <w:pStyle w:val="NumberedList"/>
              <w:numPr>
                <w:ilvl w:val="0"/>
                <w:numId w:val="0"/>
              </w:numPr>
            </w:pPr>
          </w:p>
        </w:tc>
      </w:tr>
      <w:tr w:rsidR="00AA541E" w14:paraId="0CEF212E" w14:textId="77777777">
        <w:tc>
          <w:tcPr>
            <w:tcW w:w="20921" w:type="dxa"/>
            <w:gridSpan w:val="3"/>
          </w:tcPr>
          <w:p w14:paraId="02F1AFBA" w14:textId="502C0F22" w:rsidR="00AA541E" w:rsidRPr="00AA541E" w:rsidRDefault="00AA541E" w:rsidP="006933E7">
            <w:pPr>
              <w:pStyle w:val="NumberedList"/>
              <w:numPr>
                <w:ilvl w:val="0"/>
                <w:numId w:val="0"/>
              </w:numPr>
              <w:rPr>
                <w:b/>
                <w:bCs/>
              </w:rPr>
            </w:pPr>
            <w:r>
              <w:rPr>
                <w:b/>
                <w:bCs/>
              </w:rPr>
              <w:t>Occupation</w:t>
            </w:r>
          </w:p>
        </w:tc>
      </w:tr>
      <w:tr w:rsidR="00AA541E" w14:paraId="206A3B9E" w14:textId="77777777" w:rsidTr="00A67327">
        <w:tc>
          <w:tcPr>
            <w:tcW w:w="1165" w:type="dxa"/>
          </w:tcPr>
          <w:p w14:paraId="51319EC1" w14:textId="267DD75E" w:rsidR="00AA541E" w:rsidRDefault="00AA541E" w:rsidP="006933E7">
            <w:pPr>
              <w:pStyle w:val="NumberedList"/>
              <w:numPr>
                <w:ilvl w:val="0"/>
                <w:numId w:val="0"/>
              </w:numPr>
            </w:pPr>
            <w:r>
              <w:t>7</w:t>
            </w:r>
          </w:p>
        </w:tc>
        <w:tc>
          <w:tcPr>
            <w:tcW w:w="9810" w:type="dxa"/>
          </w:tcPr>
          <w:p w14:paraId="77A43DB5" w14:textId="1FA31343" w:rsidR="00AA541E" w:rsidRPr="00607541" w:rsidRDefault="00092D3F" w:rsidP="006933E7">
            <w:pPr>
              <w:pStyle w:val="NumberedList"/>
              <w:numPr>
                <w:ilvl w:val="0"/>
                <w:numId w:val="0"/>
              </w:numPr>
              <w:rPr>
                <w:rFonts w:eastAsia="Aptos"/>
              </w:rPr>
            </w:pPr>
            <w:bookmarkStart w:id="69" w:name="_Ref209623489"/>
            <w:r w:rsidRPr="0076493B">
              <w:rPr>
                <w:rFonts w:eastAsia="Aptos"/>
              </w:rPr>
              <w:t>Exclusive occupation of the common marine and coastal area (to the exclusion of the public and other users of the coastal marine area) shall be limited to the area of the marine farm structures</w:t>
            </w:r>
            <w:r>
              <w:rPr>
                <w:rFonts w:eastAsia="Aptos"/>
              </w:rPr>
              <w:t>, including mooring lines and anchors,</w:t>
            </w:r>
            <w:r w:rsidRPr="0076493B">
              <w:rPr>
                <w:rFonts w:eastAsia="Aptos"/>
              </w:rPr>
              <w:t xml:space="preserve"> </w:t>
            </w:r>
            <w:r>
              <w:rPr>
                <w:rFonts w:eastAsia="Aptos"/>
              </w:rPr>
              <w:t xml:space="preserve">not exceeding more than 200 </w:t>
            </w:r>
            <w:r w:rsidRPr="0076493B">
              <w:rPr>
                <w:rFonts w:eastAsia="Aptos"/>
              </w:rPr>
              <w:t xml:space="preserve">metres around the structures (measured outwards from the </w:t>
            </w:r>
            <w:r w:rsidRPr="0067023B">
              <w:rPr>
                <w:rFonts w:eastAsia="Aptos"/>
              </w:rPr>
              <w:t>compensation buoys</w:t>
            </w:r>
            <w:r w:rsidRPr="0076493B">
              <w:rPr>
                <w:rFonts w:eastAsia="Aptos"/>
              </w:rPr>
              <w:t xml:space="preserve"> on the mooring grid and from the sides of the feed barges)</w:t>
            </w:r>
            <w:r>
              <w:rPr>
                <w:rFonts w:eastAsia="Aptos"/>
              </w:rPr>
              <w:t xml:space="preserve"> or extending beyond the area shown on </w:t>
            </w:r>
            <w:r w:rsidRPr="00CC5CDD">
              <w:rPr>
                <w:rFonts w:eastAsia="Aptos"/>
              </w:rPr>
              <w:t>Plan A</w:t>
            </w:r>
            <w:r>
              <w:rPr>
                <w:rFonts w:eastAsia="Aptos"/>
              </w:rPr>
              <w:t xml:space="preserve"> attached to and forming part of these conditions</w:t>
            </w:r>
            <w:r w:rsidRPr="0076493B">
              <w:rPr>
                <w:rFonts w:eastAsia="Aptos"/>
              </w:rPr>
              <w:t>.</w:t>
            </w:r>
            <w:bookmarkEnd w:id="69"/>
          </w:p>
        </w:tc>
        <w:tc>
          <w:tcPr>
            <w:tcW w:w="9946" w:type="dxa"/>
          </w:tcPr>
          <w:p w14:paraId="72E042A9" w14:textId="77777777" w:rsidR="00AA541E" w:rsidRPr="006933E7" w:rsidRDefault="00AA541E" w:rsidP="006933E7">
            <w:pPr>
              <w:pStyle w:val="NumberedList"/>
              <w:numPr>
                <w:ilvl w:val="0"/>
                <w:numId w:val="0"/>
              </w:numPr>
            </w:pPr>
          </w:p>
        </w:tc>
      </w:tr>
      <w:tr w:rsidR="00A9037B" w14:paraId="2E1D30E5" w14:textId="77777777" w:rsidTr="00A67327">
        <w:tc>
          <w:tcPr>
            <w:tcW w:w="1165" w:type="dxa"/>
          </w:tcPr>
          <w:p w14:paraId="28871DB7" w14:textId="30E9982F" w:rsidR="00A9037B" w:rsidRDefault="00A9037B" w:rsidP="006933E7">
            <w:pPr>
              <w:pStyle w:val="NumberedList"/>
              <w:numPr>
                <w:ilvl w:val="0"/>
                <w:numId w:val="0"/>
              </w:numPr>
            </w:pPr>
            <w:r>
              <w:t>8</w:t>
            </w:r>
          </w:p>
        </w:tc>
        <w:tc>
          <w:tcPr>
            <w:tcW w:w="9810" w:type="dxa"/>
          </w:tcPr>
          <w:p w14:paraId="628BC966" w14:textId="6345E075" w:rsidR="00A9037B" w:rsidRPr="0076493B" w:rsidRDefault="00DA4A85" w:rsidP="006933E7">
            <w:pPr>
              <w:pStyle w:val="NumberedList"/>
              <w:numPr>
                <w:ilvl w:val="0"/>
                <w:numId w:val="0"/>
              </w:numPr>
              <w:rPr>
                <w:rFonts w:eastAsia="Aptos"/>
              </w:rPr>
            </w:pPr>
            <w:r w:rsidRPr="00A057D7">
              <w:rPr>
                <w:rFonts w:eastAsia="Aptos"/>
              </w:rPr>
              <w:t>Exclusive occupation must not exceed an area of 460 hectares across all the marine farms authorised by this consent</w:t>
            </w:r>
            <w:r>
              <w:rPr>
                <w:rFonts w:eastAsia="Aptos"/>
              </w:rPr>
              <w:t xml:space="preserve"> and exclusive occupation areas around farms blocks relocated in accordance with conditions 10 and 83 may be substituted for those shown on Plan A.</w:t>
            </w:r>
          </w:p>
        </w:tc>
        <w:tc>
          <w:tcPr>
            <w:tcW w:w="9946" w:type="dxa"/>
          </w:tcPr>
          <w:p w14:paraId="27BA38AE" w14:textId="77777777" w:rsidR="00A9037B" w:rsidRPr="006933E7" w:rsidRDefault="00A9037B" w:rsidP="006933E7">
            <w:pPr>
              <w:pStyle w:val="NumberedList"/>
              <w:numPr>
                <w:ilvl w:val="0"/>
                <w:numId w:val="0"/>
              </w:numPr>
            </w:pPr>
          </w:p>
        </w:tc>
      </w:tr>
      <w:tr w:rsidR="00DA4A85" w14:paraId="3B012C90" w14:textId="77777777" w:rsidTr="00A67327">
        <w:tc>
          <w:tcPr>
            <w:tcW w:w="1165" w:type="dxa"/>
          </w:tcPr>
          <w:p w14:paraId="333E9854" w14:textId="0933FB77" w:rsidR="00DA4A85" w:rsidRDefault="00AD078E" w:rsidP="006933E7">
            <w:pPr>
              <w:pStyle w:val="NumberedList"/>
              <w:numPr>
                <w:ilvl w:val="0"/>
                <w:numId w:val="0"/>
              </w:numPr>
            </w:pPr>
            <w:r>
              <w:t>9</w:t>
            </w:r>
          </w:p>
        </w:tc>
        <w:tc>
          <w:tcPr>
            <w:tcW w:w="9810" w:type="dxa"/>
          </w:tcPr>
          <w:p w14:paraId="03669195" w14:textId="73F053B8" w:rsidR="00DA4A85" w:rsidRPr="00A057D7" w:rsidRDefault="00AD078E" w:rsidP="006933E7">
            <w:pPr>
              <w:pStyle w:val="NumberedList"/>
              <w:numPr>
                <w:ilvl w:val="0"/>
                <w:numId w:val="0"/>
              </w:numPr>
              <w:rPr>
                <w:rFonts w:eastAsia="Aptos"/>
              </w:rPr>
            </w:pPr>
            <w:r w:rsidRPr="0076493B">
              <w:rPr>
                <w:rFonts w:eastAsia="Aptos"/>
              </w:rPr>
              <w:t xml:space="preserve">This consent provides for </w:t>
            </w:r>
            <w:r w:rsidRPr="00B36724">
              <w:rPr>
                <w:rFonts w:eastAsia="Aptos"/>
              </w:rPr>
              <w:t>preferential occupation</w:t>
            </w:r>
            <w:r w:rsidRPr="0076493B">
              <w:rPr>
                <w:rFonts w:eastAsia="Aptos"/>
              </w:rPr>
              <w:t xml:space="preserve"> of the consented area shown on </w:t>
            </w:r>
            <w:r w:rsidRPr="00CC5CDD">
              <w:rPr>
                <w:rFonts w:eastAsia="Aptos"/>
              </w:rPr>
              <w:t>Plan A</w:t>
            </w:r>
            <w:r w:rsidRPr="0076493B">
              <w:rPr>
                <w:rFonts w:eastAsia="Aptos"/>
              </w:rPr>
              <w:t xml:space="preserve"> attached to and forming part of these conditions, with the exception of the area identified in Condition </w:t>
            </w:r>
            <w:r>
              <w:rPr>
                <w:rFonts w:eastAsia="Aptos"/>
              </w:rPr>
              <w:fldChar w:fldCharType="begin"/>
            </w:r>
            <w:r>
              <w:rPr>
                <w:rFonts w:eastAsia="Aptos"/>
              </w:rPr>
              <w:instrText xml:space="preserve"> REF _Ref209623489 \w \h </w:instrText>
            </w:r>
            <w:r w:rsidR="00EF53DF">
              <w:rPr>
                <w:rFonts w:eastAsia="Aptos"/>
              </w:rPr>
              <w:instrText xml:space="preserve"> \* MERGEFORMAT </w:instrText>
            </w:r>
            <w:r>
              <w:rPr>
                <w:rFonts w:eastAsia="Aptos"/>
              </w:rPr>
            </w:r>
            <w:r>
              <w:rPr>
                <w:rFonts w:eastAsia="Aptos"/>
              </w:rPr>
              <w:fldChar w:fldCharType="separate"/>
            </w:r>
            <w:r>
              <w:rPr>
                <w:rFonts w:eastAsia="Aptos"/>
              </w:rPr>
              <w:t>7</w:t>
            </w:r>
            <w:r>
              <w:rPr>
                <w:rFonts w:eastAsia="Aptos"/>
              </w:rPr>
              <w:fldChar w:fldCharType="end"/>
            </w:r>
            <w:r w:rsidRPr="0076493B">
              <w:rPr>
                <w:rFonts w:eastAsia="Aptos"/>
              </w:rPr>
              <w:t>. Except to the extent that it is necessary for public safety or to achieve the purpose of this consent, members of the public must not be excluded from the area of preferential occupation.</w:t>
            </w:r>
          </w:p>
        </w:tc>
        <w:tc>
          <w:tcPr>
            <w:tcW w:w="9946" w:type="dxa"/>
          </w:tcPr>
          <w:p w14:paraId="10EBA40C" w14:textId="77777777" w:rsidR="00DA4A85" w:rsidRPr="006933E7" w:rsidRDefault="00DA4A85" w:rsidP="006933E7">
            <w:pPr>
              <w:pStyle w:val="NumberedList"/>
              <w:numPr>
                <w:ilvl w:val="0"/>
                <w:numId w:val="0"/>
              </w:numPr>
            </w:pPr>
          </w:p>
        </w:tc>
      </w:tr>
      <w:tr w:rsidR="00371F1E" w14:paraId="10BCF5B4" w14:textId="77777777" w:rsidTr="00A67327">
        <w:tc>
          <w:tcPr>
            <w:tcW w:w="1165" w:type="dxa"/>
          </w:tcPr>
          <w:p w14:paraId="5CB6A164" w14:textId="77777777" w:rsidR="00371F1E" w:rsidRDefault="00371F1E" w:rsidP="006933E7">
            <w:pPr>
              <w:pStyle w:val="NumberedList"/>
              <w:numPr>
                <w:ilvl w:val="0"/>
                <w:numId w:val="0"/>
              </w:numPr>
            </w:pPr>
          </w:p>
        </w:tc>
        <w:tc>
          <w:tcPr>
            <w:tcW w:w="9810" w:type="dxa"/>
          </w:tcPr>
          <w:p w14:paraId="48BC1245" w14:textId="77777777" w:rsidR="00592BDC" w:rsidRDefault="00592BDC" w:rsidP="00592BDC">
            <w:pPr>
              <w:pStyle w:val="NumberedList"/>
              <w:numPr>
                <w:ilvl w:val="0"/>
                <w:numId w:val="0"/>
              </w:numPr>
              <w:rPr>
                <w:ins w:id="70" w:author="Lojkine, Frances" w:date="2026-05-14T11:15:00Z" w16du:dateUtc="2026-05-13T23:15:00Z"/>
                <w:i/>
                <w:iCs/>
                <w:lang w:val="en-US"/>
              </w:rPr>
            </w:pPr>
            <w:ins w:id="71" w:author="Lojkine, Frances" w:date="2026-05-14T11:15:00Z" w16du:dateUtc="2026-05-13T23:15:00Z">
              <w:r>
                <w:rPr>
                  <w:i/>
                  <w:iCs/>
                  <w:lang w:val="en-US"/>
                </w:rPr>
                <w:t>Interpretation</w:t>
              </w:r>
            </w:ins>
          </w:p>
          <w:p w14:paraId="7215B702" w14:textId="77777777" w:rsidR="00592BDC" w:rsidRDefault="00592BDC" w:rsidP="00592BDC">
            <w:pPr>
              <w:pStyle w:val="NumberedList"/>
              <w:numPr>
                <w:ilvl w:val="0"/>
                <w:numId w:val="0"/>
              </w:numPr>
              <w:rPr>
                <w:ins w:id="72" w:author="Lojkine, Frances" w:date="2026-05-14T11:15:00Z" w16du:dateUtc="2026-05-13T23:15:00Z"/>
                <w:lang w:val="en-US"/>
              </w:rPr>
            </w:pPr>
            <w:ins w:id="73" w:author="Lojkine, Frances" w:date="2026-05-14T11:15:00Z" w16du:dateUtc="2026-05-13T23:15:00Z">
              <w:r>
                <w:rPr>
                  <w:lang w:val="en-US"/>
                </w:rPr>
                <w:t>For the purpose of Conditions 7 – 9:</w:t>
              </w:r>
            </w:ins>
          </w:p>
          <w:p w14:paraId="461AAEAE" w14:textId="477633A4" w:rsidR="00592BDC" w:rsidRDefault="00592BDC" w:rsidP="00592BDC">
            <w:pPr>
              <w:pStyle w:val="NumberedList"/>
              <w:numPr>
                <w:ilvl w:val="0"/>
                <w:numId w:val="0"/>
              </w:numPr>
              <w:rPr>
                <w:ins w:id="74" w:author="Lojkine, Frances" w:date="2026-05-14T11:13:00Z" w16du:dateUtc="2026-05-13T23:13:00Z"/>
                <w:lang w:val="en-US"/>
              </w:rPr>
            </w:pPr>
            <w:ins w:id="75" w:author="Lojkine, Frances" w:date="2026-05-14T11:13:00Z" w16du:dateUtc="2026-05-13T23:13:00Z">
              <w:r w:rsidRPr="00536BCC">
                <w:rPr>
                  <w:b/>
                  <w:bCs/>
                  <w:lang w:val="en-US"/>
                </w:rPr>
                <w:t>Exclusive occupation</w:t>
              </w:r>
              <w:r>
                <w:rPr>
                  <w:lang w:val="en-US"/>
                </w:rPr>
                <w:t xml:space="preserve"> </w:t>
              </w:r>
            </w:ins>
            <w:ins w:id="76" w:author="Lojkine, Frances" w:date="2026-05-14T11:15:00Z" w16du:dateUtc="2026-05-13T23:15:00Z">
              <w:r>
                <w:rPr>
                  <w:lang w:val="en-US"/>
                </w:rPr>
                <w:t xml:space="preserve">means a </w:t>
              </w:r>
            </w:ins>
            <w:ins w:id="77" w:author="Lojkine, Frances" w:date="2026-05-14T11:13:00Z" w16du:dateUtc="2026-05-13T23:13:00Z">
              <w:r w:rsidRPr="00282FDC">
                <w:rPr>
                  <w:lang w:val="en-US"/>
                </w:rPr>
                <w:t>restrict</w:t>
              </w:r>
            </w:ins>
            <w:ins w:id="78" w:author="Lojkine, Frances" w:date="2026-05-14T11:15:00Z" w16du:dateUtc="2026-05-13T23:15:00Z">
              <w:r>
                <w:rPr>
                  <w:lang w:val="en-US"/>
                </w:rPr>
                <w:t>ion of</w:t>
              </w:r>
            </w:ins>
            <w:ins w:id="79" w:author="Lojkine, Frances" w:date="2026-05-14T11:13:00Z" w16du:dateUtc="2026-05-13T23:13:00Z">
              <w:r w:rsidRPr="00282FDC">
                <w:rPr>
                  <w:lang w:val="en-US"/>
                </w:rPr>
                <w:t xml:space="preserve"> access to</w:t>
              </w:r>
            </w:ins>
            <w:ins w:id="80" w:author="Lojkine, Frances" w:date="2026-05-14T11:16:00Z" w16du:dateUtc="2026-05-13T23:16:00Z">
              <w:r>
                <w:rPr>
                  <w:lang w:val="en-US"/>
                </w:rPr>
                <w:t xml:space="preserve"> an area of the coastal marine area to</w:t>
              </w:r>
            </w:ins>
            <w:ins w:id="81" w:author="Lojkine, Frances" w:date="2026-05-14T11:13:00Z" w16du:dateUtc="2026-05-13T23:13:00Z">
              <w:r w:rsidRPr="00282FDC">
                <w:rPr>
                  <w:lang w:val="en-US"/>
                </w:rPr>
                <w:t xml:space="preserve"> the person(s) or company </w:t>
              </w:r>
            </w:ins>
            <w:ins w:id="82" w:author="Lojkine, Frances" w:date="2026-05-14T11:16:00Z" w16du:dateUtc="2026-05-13T23:16:00Z">
              <w:r>
                <w:rPr>
                  <w:lang w:val="en-US"/>
                </w:rPr>
                <w:t>that holds consent</w:t>
              </w:r>
            </w:ins>
            <w:ins w:id="83" w:author="Lojkine, Frances" w:date="2026-05-14T11:13:00Z" w16du:dateUtc="2026-05-13T23:13:00Z">
              <w:r w:rsidRPr="00282FDC">
                <w:rPr>
                  <w:lang w:val="en-US"/>
                </w:rPr>
                <w:t xml:space="preserve"> to occupy </w:t>
              </w:r>
            </w:ins>
            <w:ins w:id="84" w:author="Lojkine, Frances" w:date="2026-05-14T11:16:00Z" w16du:dateUtc="2026-05-13T23:16:00Z">
              <w:r>
                <w:rPr>
                  <w:lang w:val="en-US"/>
                </w:rPr>
                <w:t xml:space="preserve">the space </w:t>
              </w:r>
            </w:ins>
            <w:ins w:id="85" w:author="Lojkine, Frances" w:date="2026-05-14T11:13:00Z" w16du:dateUtc="2026-05-13T23:13:00Z">
              <w:r w:rsidRPr="00282FDC">
                <w:rPr>
                  <w:lang w:val="en-US"/>
                </w:rPr>
                <w:t>unless th</w:t>
              </w:r>
            </w:ins>
            <w:ins w:id="86" w:author="Lojkine, Frances" w:date="2026-05-21T14:16:00Z" w16du:dateUtc="2026-05-21T02:16:00Z">
              <w:r w:rsidR="00327F8C">
                <w:rPr>
                  <w:lang w:val="en-US"/>
                </w:rPr>
                <w:t>e consent holder</w:t>
              </w:r>
            </w:ins>
            <w:ins w:id="87" w:author="Lojkine, Frances" w:date="2026-05-14T11:13:00Z" w16du:dateUtc="2026-05-13T23:13:00Z">
              <w:r w:rsidRPr="00282FDC">
                <w:rPr>
                  <w:lang w:val="en-US"/>
                </w:rPr>
                <w:t xml:space="preserve"> grants permission for others to have access</w:t>
              </w:r>
              <w:r>
                <w:rPr>
                  <w:lang w:val="en-US"/>
                </w:rPr>
                <w:t>.</w:t>
              </w:r>
            </w:ins>
          </w:p>
          <w:p w14:paraId="08AC12DF" w14:textId="65C27B7C" w:rsidR="00592BDC" w:rsidRPr="001F66CF" w:rsidRDefault="00592BDC" w:rsidP="00592BDC">
            <w:pPr>
              <w:pStyle w:val="NumberedList"/>
              <w:numPr>
                <w:ilvl w:val="0"/>
                <w:numId w:val="0"/>
              </w:numPr>
              <w:rPr>
                <w:lang w:val="en-US"/>
              </w:rPr>
            </w:pPr>
            <w:ins w:id="88" w:author="Lojkine, Frances" w:date="2026-05-14T11:13:00Z" w16du:dateUtc="2026-05-13T23:13:00Z">
              <w:r w:rsidRPr="00536BCC">
                <w:rPr>
                  <w:b/>
                  <w:bCs/>
                  <w:lang w:val="en-US"/>
                </w:rPr>
                <w:lastRenderedPageBreak/>
                <w:t>Preferential occupation</w:t>
              </w:r>
              <w:r>
                <w:rPr>
                  <w:lang w:val="en-US"/>
                </w:rPr>
                <w:t xml:space="preserve"> </w:t>
              </w:r>
            </w:ins>
            <w:ins w:id="89" w:author="Lojkine, Frances" w:date="2026-05-14T11:20:00Z" w16du:dateUtc="2026-05-13T23:20:00Z">
              <w:r>
                <w:rPr>
                  <w:lang w:val="en-US"/>
                </w:rPr>
                <w:t xml:space="preserve">means </w:t>
              </w:r>
            </w:ins>
            <w:ins w:id="90" w:author="Lojkine, Frances" w:date="2026-05-14T11:13:00Z" w16du:dateUtc="2026-05-13T23:13:00Z">
              <w:r w:rsidRPr="00C11D98">
                <w:rPr>
                  <w:lang w:val="en-US"/>
                </w:rPr>
                <w:t xml:space="preserve">the general public </w:t>
              </w:r>
            </w:ins>
            <w:ins w:id="91" w:author="Lojkine, Frances" w:date="2026-05-14T11:20:00Z" w16du:dateUtc="2026-05-13T23:20:00Z">
              <w:r>
                <w:rPr>
                  <w:lang w:val="en-US"/>
                </w:rPr>
                <w:t xml:space="preserve">is allowed to use an area of the coastal marine area that is subject to a consent to occupy space, </w:t>
              </w:r>
            </w:ins>
            <w:ins w:id="92" w:author="Lojkine, Frances" w:date="2026-05-14T11:13:00Z" w16du:dateUtc="2026-05-13T23:13:00Z">
              <w:r w:rsidRPr="00C11D98">
                <w:rPr>
                  <w:lang w:val="en-US"/>
                </w:rPr>
                <w:t>ex</w:t>
              </w:r>
              <w:r>
                <w:rPr>
                  <w:lang w:val="en-US"/>
                </w:rPr>
                <w:t>c</w:t>
              </w:r>
              <w:r w:rsidRPr="00C11D98">
                <w:rPr>
                  <w:lang w:val="en-US"/>
                </w:rPr>
                <w:t>e</w:t>
              </w:r>
              <w:r>
                <w:rPr>
                  <w:lang w:val="en-US"/>
                </w:rPr>
                <w:t>p</w:t>
              </w:r>
              <w:r w:rsidRPr="00C11D98">
                <w:rPr>
                  <w:lang w:val="en-US"/>
                </w:rPr>
                <w:t xml:space="preserve">t in circumstances where the </w:t>
              </w:r>
            </w:ins>
            <w:ins w:id="93" w:author="Lojkine, Frances" w:date="2026-05-21T14:16:00Z" w16du:dateUtc="2026-05-21T02:16:00Z">
              <w:r w:rsidR="00327F8C">
                <w:rPr>
                  <w:lang w:val="en-US"/>
                </w:rPr>
                <w:t>consent holder</w:t>
              </w:r>
            </w:ins>
            <w:ins w:id="94" w:author="Lojkine, Frances" w:date="2026-05-14T11:13:00Z" w16du:dateUtc="2026-05-13T23:13:00Z">
              <w:r w:rsidRPr="00C11D98">
                <w:rPr>
                  <w:lang w:val="en-US"/>
                </w:rPr>
                <w:t xml:space="preserve"> wants to use the area</w:t>
              </w:r>
              <w:r>
                <w:rPr>
                  <w:lang w:val="en-US"/>
                </w:rPr>
                <w:t>.</w:t>
              </w:r>
            </w:ins>
          </w:p>
          <w:p w14:paraId="655A5AA8" w14:textId="77777777" w:rsidR="00371F1E" w:rsidRPr="00592BDC" w:rsidRDefault="00371F1E" w:rsidP="006933E7">
            <w:pPr>
              <w:pStyle w:val="NumberedList"/>
              <w:numPr>
                <w:ilvl w:val="0"/>
                <w:numId w:val="0"/>
              </w:numPr>
              <w:rPr>
                <w:rFonts w:eastAsia="Aptos"/>
                <w:lang w:val="en-US"/>
              </w:rPr>
            </w:pPr>
          </w:p>
        </w:tc>
        <w:tc>
          <w:tcPr>
            <w:tcW w:w="9946" w:type="dxa"/>
          </w:tcPr>
          <w:p w14:paraId="3F3F0413" w14:textId="5F520A73" w:rsidR="00371F1E" w:rsidRDefault="00E16930" w:rsidP="006933E7">
            <w:pPr>
              <w:pStyle w:val="NumberedList"/>
              <w:numPr>
                <w:ilvl w:val="0"/>
                <w:numId w:val="0"/>
              </w:numPr>
            </w:pPr>
            <w:r>
              <w:lastRenderedPageBreak/>
              <w:t>Amendment proposed in r</w:t>
            </w:r>
            <w:r w:rsidR="00592BDC">
              <w:t>esponse to Question 1 Minute 4</w:t>
            </w:r>
            <w:r>
              <w:t xml:space="preserve">, noting that the wording of both proposed definitions has been updated slightly </w:t>
            </w:r>
            <w:r w:rsidR="00BF13E4">
              <w:t xml:space="preserve">from </w:t>
            </w:r>
            <w:r>
              <w:t>that included in the NTS response to Minute 4</w:t>
            </w:r>
          </w:p>
          <w:p w14:paraId="7069252A" w14:textId="77777777" w:rsidR="00EF53DF" w:rsidRDefault="00EF53DF" w:rsidP="006933E7">
            <w:pPr>
              <w:pStyle w:val="NumberedList"/>
              <w:numPr>
                <w:ilvl w:val="0"/>
                <w:numId w:val="0"/>
              </w:numPr>
            </w:pPr>
          </w:p>
          <w:p w14:paraId="2ABEC4E4" w14:textId="4084121F" w:rsidR="00F7421C" w:rsidRDefault="00F7421C" w:rsidP="00F7421C">
            <w:pPr>
              <w:rPr>
                <w:lang w:val="en-NZ"/>
              </w:rPr>
            </w:pPr>
            <w:r>
              <w:rPr>
                <w:lang w:val="en-NZ"/>
              </w:rPr>
              <w:t>Environment Southland response to Minute 5: ‘</w:t>
            </w:r>
            <w:r w:rsidRPr="00F7421C">
              <w:rPr>
                <w:lang w:val="en-US"/>
              </w:rPr>
              <w:t>ES has reviewed this content and is comfortable with the additional definitions proposed by the applicant</w:t>
            </w:r>
            <w:r>
              <w:rPr>
                <w:lang w:val="en-US"/>
              </w:rPr>
              <w:t>’</w:t>
            </w:r>
            <w:r w:rsidRPr="00F7421C">
              <w:rPr>
                <w:lang w:val="en-US"/>
              </w:rPr>
              <w:t>.</w:t>
            </w:r>
          </w:p>
          <w:p w14:paraId="0CC3B39F" w14:textId="10C32DBF" w:rsidR="00EF53DF" w:rsidRDefault="00EF53DF" w:rsidP="00EF53DF">
            <w:pPr>
              <w:rPr>
                <w:lang w:val="en-NZ"/>
              </w:rPr>
            </w:pPr>
          </w:p>
          <w:p w14:paraId="5654DD5C" w14:textId="5A4F150E" w:rsidR="00EF53DF" w:rsidRPr="00EF53DF" w:rsidRDefault="00FA79B2" w:rsidP="006933E7">
            <w:pPr>
              <w:pStyle w:val="NumberedList"/>
              <w:numPr>
                <w:ilvl w:val="0"/>
                <w:numId w:val="0"/>
              </w:numPr>
              <w:rPr>
                <w:lang w:val="en-NZ"/>
              </w:rPr>
            </w:pPr>
            <w:r>
              <w:rPr>
                <w:lang w:val="en-NZ"/>
              </w:rPr>
              <w:lastRenderedPageBreak/>
              <w:t>The Department of Conservation made no comment on this matter</w:t>
            </w:r>
            <w:r w:rsidR="008329EE">
              <w:rPr>
                <w:lang w:val="en-NZ"/>
              </w:rPr>
              <w:t xml:space="preserve"> (DOC response to Minute 5)</w:t>
            </w:r>
          </w:p>
        </w:tc>
      </w:tr>
      <w:tr w:rsidR="00521400" w14:paraId="2797B2F8" w14:textId="77777777">
        <w:tc>
          <w:tcPr>
            <w:tcW w:w="20921" w:type="dxa"/>
            <w:gridSpan w:val="3"/>
          </w:tcPr>
          <w:p w14:paraId="50E9776F" w14:textId="45890049" w:rsidR="00521400" w:rsidRPr="00521400" w:rsidRDefault="00521400" w:rsidP="006933E7">
            <w:pPr>
              <w:pStyle w:val="NumberedList"/>
              <w:numPr>
                <w:ilvl w:val="0"/>
                <w:numId w:val="0"/>
              </w:numPr>
              <w:rPr>
                <w:b/>
                <w:bCs/>
              </w:rPr>
            </w:pPr>
            <w:r w:rsidRPr="00521400">
              <w:rPr>
                <w:b/>
                <w:bCs/>
              </w:rPr>
              <w:lastRenderedPageBreak/>
              <w:t>Structures</w:t>
            </w:r>
          </w:p>
        </w:tc>
      </w:tr>
      <w:tr w:rsidR="00592BDC" w14:paraId="3886A41B" w14:textId="77777777" w:rsidTr="00A67327">
        <w:tc>
          <w:tcPr>
            <w:tcW w:w="1165" w:type="dxa"/>
          </w:tcPr>
          <w:p w14:paraId="4A4B8821" w14:textId="3B099E3E" w:rsidR="00592BDC" w:rsidRDefault="00C75ABF" w:rsidP="006933E7">
            <w:pPr>
              <w:pStyle w:val="NumberedList"/>
              <w:numPr>
                <w:ilvl w:val="0"/>
                <w:numId w:val="0"/>
              </w:numPr>
            </w:pPr>
            <w:r>
              <w:t>10</w:t>
            </w:r>
          </w:p>
        </w:tc>
        <w:tc>
          <w:tcPr>
            <w:tcW w:w="9810" w:type="dxa"/>
          </w:tcPr>
          <w:p w14:paraId="4EB22A63" w14:textId="0865B027" w:rsidR="00592BDC" w:rsidRPr="00C75ABF" w:rsidRDefault="00F53995" w:rsidP="00592BDC">
            <w:pPr>
              <w:pStyle w:val="NumberedList"/>
              <w:numPr>
                <w:ilvl w:val="0"/>
                <w:numId w:val="0"/>
              </w:numPr>
              <w:rPr>
                <w:lang w:val="en-US"/>
              </w:rPr>
            </w:pPr>
            <w:bookmarkStart w:id="95" w:name="_Ref209622811"/>
            <w:bookmarkStart w:id="96" w:name="_Ref214366218"/>
            <w:r w:rsidRPr="00747920">
              <w:rPr>
                <w:rFonts w:eastAsia="Aptos"/>
              </w:rPr>
              <w:t xml:space="preserve">Marine farm structures first installed at the consented site must be located generally as shown </w:t>
            </w:r>
            <w:r w:rsidRPr="00CC5CDD">
              <w:rPr>
                <w:rFonts w:eastAsia="Aptos"/>
              </w:rPr>
              <w:t>on Plan A attached</w:t>
            </w:r>
            <w:r w:rsidRPr="00747920">
              <w:rPr>
                <w:rFonts w:eastAsia="Aptos"/>
              </w:rPr>
              <w:t xml:space="preserve"> to and forming part of this consent or within 250 metres of the positions shown on that plan.</w:t>
            </w:r>
            <w:bookmarkEnd w:id="95"/>
            <w:r>
              <w:rPr>
                <w:rFonts w:eastAsia="Aptos"/>
              </w:rPr>
              <w:t xml:space="preserve"> If any farms are relocated in accordance with Condition </w:t>
            </w:r>
            <w:r>
              <w:rPr>
                <w:rFonts w:eastAsia="Aptos"/>
              </w:rPr>
              <w:fldChar w:fldCharType="begin"/>
            </w:r>
            <w:r>
              <w:rPr>
                <w:rFonts w:eastAsia="Aptos"/>
              </w:rPr>
              <w:instrText xml:space="preserve"> REF _Ref212026085 \w \h </w:instrText>
            </w:r>
            <w:r w:rsidR="00FA79B2">
              <w:rPr>
                <w:rFonts w:eastAsia="Aptos"/>
              </w:rPr>
              <w:instrText xml:space="preserve"> \* MERGEFORMAT </w:instrText>
            </w:r>
            <w:r>
              <w:rPr>
                <w:rFonts w:eastAsia="Aptos"/>
              </w:rPr>
            </w:r>
            <w:r>
              <w:rPr>
                <w:rFonts w:eastAsia="Aptos"/>
              </w:rPr>
              <w:fldChar w:fldCharType="separate"/>
            </w:r>
            <w:r>
              <w:rPr>
                <w:rFonts w:eastAsia="Aptos"/>
              </w:rPr>
              <w:t>83</w:t>
            </w:r>
            <w:r>
              <w:rPr>
                <w:rFonts w:eastAsia="Aptos"/>
              </w:rPr>
              <w:fldChar w:fldCharType="end"/>
            </w:r>
            <w:r>
              <w:rPr>
                <w:rFonts w:eastAsia="Aptos"/>
              </w:rPr>
              <w:t xml:space="preserve"> they must be located generally in the alternative farm locations shown on Plan A or within 500 metres of any initial farm positions shown on Plan A.</w:t>
            </w:r>
            <w:bookmarkEnd w:id="96"/>
          </w:p>
        </w:tc>
        <w:tc>
          <w:tcPr>
            <w:tcW w:w="9946" w:type="dxa"/>
          </w:tcPr>
          <w:p w14:paraId="2410EDFC" w14:textId="77777777" w:rsidR="00592BDC" w:rsidRDefault="00592BDC" w:rsidP="006933E7">
            <w:pPr>
              <w:pStyle w:val="NumberedList"/>
              <w:numPr>
                <w:ilvl w:val="0"/>
                <w:numId w:val="0"/>
              </w:numPr>
            </w:pPr>
          </w:p>
        </w:tc>
      </w:tr>
      <w:tr w:rsidR="002F453C" w14:paraId="35907FD2" w14:textId="77777777" w:rsidTr="00A67327">
        <w:tc>
          <w:tcPr>
            <w:tcW w:w="1165" w:type="dxa"/>
          </w:tcPr>
          <w:p w14:paraId="085B4192" w14:textId="09DC3831" w:rsidR="002F453C" w:rsidRDefault="002F453C" w:rsidP="006933E7">
            <w:pPr>
              <w:pStyle w:val="NumberedList"/>
              <w:numPr>
                <w:ilvl w:val="0"/>
                <w:numId w:val="0"/>
              </w:numPr>
            </w:pPr>
            <w:r>
              <w:t>11</w:t>
            </w:r>
          </w:p>
        </w:tc>
        <w:tc>
          <w:tcPr>
            <w:tcW w:w="9810" w:type="dxa"/>
          </w:tcPr>
          <w:p w14:paraId="079718F2" w14:textId="77777777" w:rsidR="007D33F0" w:rsidRPr="00520F4E" w:rsidRDefault="007D33F0" w:rsidP="007D33F0">
            <w:pPr>
              <w:pStyle w:val="NumberedList"/>
              <w:numPr>
                <w:ilvl w:val="0"/>
                <w:numId w:val="0"/>
              </w:numPr>
              <w:ind w:left="-14"/>
            </w:pPr>
            <w:bookmarkStart w:id="97" w:name="_Ref211405584"/>
            <w:r>
              <w:t xml:space="preserve">At least 20 working days prior to the first installation of marine farming structures at the site, the Consent Holder must provide to the Consent Authority a peer reviewed Engineering Design Report prepared </w:t>
            </w:r>
            <w:r w:rsidRPr="00520F4E">
              <w:t>by a SQEP that includes the following information:</w:t>
            </w:r>
            <w:bookmarkEnd w:id="97"/>
          </w:p>
          <w:p w14:paraId="4AA4B695" w14:textId="2C299EE4" w:rsidR="007D33F0" w:rsidRPr="00520F4E" w:rsidRDefault="007D33F0" w:rsidP="00B56F9A">
            <w:pPr>
              <w:pStyle w:val="NumberedList"/>
              <w:numPr>
                <w:ilvl w:val="3"/>
                <w:numId w:val="1"/>
              </w:numPr>
              <w:ind w:left="346"/>
            </w:pPr>
            <w:bookmarkStart w:id="98" w:name="_Ref209623008"/>
            <w:r w:rsidRPr="00520F4E">
              <w:t>The consented site’s estimated extreme environmental conditions associated with a minimum 1-in-50-year return period (peak current speed, significant wave height, and wind speed)</w:t>
            </w:r>
            <w:r>
              <w:t xml:space="preserve"> and reasonably predictable natural hazards </w:t>
            </w:r>
            <w:r w:rsidRPr="00520F4E">
              <w:t>within which the sea pens and feed barges fixings and moorings have been designed to function securely;</w:t>
            </w:r>
            <w:bookmarkEnd w:id="98"/>
          </w:p>
          <w:p w14:paraId="2BFD5496" w14:textId="77777777" w:rsidR="007D33F0" w:rsidRPr="00520F4E" w:rsidRDefault="007D33F0" w:rsidP="00B56F9A">
            <w:pPr>
              <w:pStyle w:val="NumberedList"/>
              <w:numPr>
                <w:ilvl w:val="3"/>
                <w:numId w:val="1"/>
              </w:numPr>
              <w:ind w:left="346"/>
            </w:pPr>
            <w:r w:rsidRPr="00520F4E">
              <w:t>Design drawings for the mooring systems, anchors and anchor blocks required for securing the sea pens and feed barges at the site;</w:t>
            </w:r>
          </w:p>
          <w:p w14:paraId="30A2CBE5" w14:textId="77777777" w:rsidR="007D33F0" w:rsidRPr="00520F4E" w:rsidRDefault="007D33F0" w:rsidP="00B56F9A">
            <w:pPr>
              <w:pStyle w:val="NumberedList"/>
              <w:numPr>
                <w:ilvl w:val="3"/>
                <w:numId w:val="1"/>
              </w:numPr>
              <w:ind w:left="346"/>
            </w:pPr>
            <w:r w:rsidRPr="00520F4E">
              <w:t>An analysis demonstrating that the specified anchors, anchor blocks, moorings (i.e. ropes and chains), connecting hardware (e.g. plates and shackles) and containment systems are designed to function within the design limits specified for the site’s estimated extreme environmental conditions; and</w:t>
            </w:r>
          </w:p>
          <w:p w14:paraId="7074DC04" w14:textId="77777777" w:rsidR="007D33F0" w:rsidRPr="00520F4E" w:rsidRDefault="007D33F0" w:rsidP="00B56F9A">
            <w:pPr>
              <w:pStyle w:val="NumberedList"/>
              <w:numPr>
                <w:ilvl w:val="3"/>
                <w:numId w:val="1"/>
              </w:numPr>
              <w:ind w:left="346"/>
            </w:pPr>
            <w:r w:rsidRPr="00520F4E">
              <w:t>Specifications and design of the sea pens (floating collars and fish enclosures) to be utilised and an analysis demonstrating that they are designed to function within the site’s estimated extreme environmental conditions.</w:t>
            </w:r>
          </w:p>
          <w:p w14:paraId="2FEF223B" w14:textId="77777777" w:rsidR="002F453C" w:rsidRPr="00747920" w:rsidRDefault="002F453C" w:rsidP="00592BDC">
            <w:pPr>
              <w:pStyle w:val="NumberedList"/>
              <w:numPr>
                <w:ilvl w:val="0"/>
                <w:numId w:val="0"/>
              </w:numPr>
              <w:rPr>
                <w:rFonts w:eastAsia="Aptos"/>
              </w:rPr>
            </w:pPr>
          </w:p>
        </w:tc>
        <w:tc>
          <w:tcPr>
            <w:tcW w:w="9946" w:type="dxa"/>
          </w:tcPr>
          <w:p w14:paraId="04010103" w14:textId="77777777" w:rsidR="002F453C" w:rsidRDefault="002F453C" w:rsidP="006933E7">
            <w:pPr>
              <w:pStyle w:val="NumberedList"/>
              <w:numPr>
                <w:ilvl w:val="0"/>
                <w:numId w:val="0"/>
              </w:numPr>
            </w:pPr>
          </w:p>
        </w:tc>
      </w:tr>
      <w:tr w:rsidR="005E20C7" w14:paraId="11F94CF6" w14:textId="77777777" w:rsidTr="00A67327">
        <w:tc>
          <w:tcPr>
            <w:tcW w:w="1165" w:type="dxa"/>
          </w:tcPr>
          <w:p w14:paraId="04ADC432" w14:textId="77777777" w:rsidR="005E20C7" w:rsidRDefault="005E20C7" w:rsidP="006933E7">
            <w:pPr>
              <w:pStyle w:val="NumberedList"/>
              <w:numPr>
                <w:ilvl w:val="0"/>
                <w:numId w:val="0"/>
              </w:numPr>
            </w:pPr>
          </w:p>
        </w:tc>
        <w:tc>
          <w:tcPr>
            <w:tcW w:w="9810" w:type="dxa"/>
          </w:tcPr>
          <w:p w14:paraId="244FAD6F" w14:textId="739958B4" w:rsidR="00072FBB" w:rsidRPr="00520F4E" w:rsidRDefault="00072FBB" w:rsidP="00072FBB">
            <w:pPr>
              <w:pStyle w:val="NumberedList"/>
              <w:numPr>
                <w:ilvl w:val="0"/>
                <w:numId w:val="0"/>
              </w:numPr>
              <w:rPr>
                <w:i/>
                <w:iCs/>
              </w:rPr>
            </w:pPr>
            <w:r w:rsidRPr="00520F4E">
              <w:rPr>
                <w:i/>
                <w:iCs/>
              </w:rPr>
              <w:t xml:space="preserve">Condition </w:t>
            </w:r>
            <w:r>
              <w:rPr>
                <w:i/>
                <w:iCs/>
              </w:rPr>
              <w:fldChar w:fldCharType="begin"/>
            </w:r>
            <w:r>
              <w:rPr>
                <w:i/>
                <w:iCs/>
              </w:rPr>
              <w:instrText xml:space="preserve"> REF _Ref211405584 \w \h </w:instrText>
            </w:r>
            <w:r w:rsidR="00745B7D">
              <w:rPr>
                <w:i/>
                <w:iCs/>
              </w:rPr>
              <w:instrText xml:space="preserve"> \* MERGEFORMAT </w:instrText>
            </w:r>
            <w:r>
              <w:rPr>
                <w:i/>
                <w:iCs/>
              </w:rPr>
            </w:r>
            <w:r>
              <w:rPr>
                <w:i/>
                <w:iCs/>
              </w:rPr>
              <w:fldChar w:fldCharType="separate"/>
            </w:r>
            <w:r>
              <w:rPr>
                <w:i/>
                <w:iCs/>
              </w:rPr>
              <w:t>11</w:t>
            </w:r>
            <w:r>
              <w:rPr>
                <w:i/>
                <w:iCs/>
              </w:rPr>
              <w:fldChar w:fldCharType="end"/>
            </w:r>
            <w:r w:rsidRPr="00520F4E">
              <w:rPr>
                <w:i/>
                <w:iCs/>
              </w:rPr>
              <w:t xml:space="preserve"> notes: </w:t>
            </w:r>
          </w:p>
          <w:p w14:paraId="1FBD38FE" w14:textId="77777777" w:rsidR="00072FBB" w:rsidRPr="00520F4E" w:rsidRDefault="00072FBB" w:rsidP="00B56F9A">
            <w:pPr>
              <w:pStyle w:val="NumberedList"/>
              <w:numPr>
                <w:ilvl w:val="0"/>
                <w:numId w:val="25"/>
              </w:numPr>
              <w:ind w:left="346"/>
              <w:rPr>
                <w:i/>
                <w:iCs/>
              </w:rPr>
            </w:pPr>
            <w:r w:rsidRPr="00520F4E">
              <w:rPr>
                <w:i/>
                <w:iCs/>
              </w:rPr>
              <w:t xml:space="preserve">For the purposes of condition </w:t>
            </w:r>
            <w:r w:rsidRPr="00520F4E">
              <w:rPr>
                <w:i/>
                <w:iCs/>
              </w:rPr>
              <w:fldChar w:fldCharType="begin"/>
            </w:r>
            <w:r w:rsidRPr="00520F4E">
              <w:rPr>
                <w:i/>
                <w:iCs/>
              </w:rPr>
              <w:instrText xml:space="preserve"> REF _Ref211405584 \r \h  \* MERGEFORMAT </w:instrText>
            </w:r>
            <w:r w:rsidRPr="00520F4E">
              <w:rPr>
                <w:i/>
                <w:iCs/>
              </w:rPr>
            </w:r>
            <w:r w:rsidRPr="00520F4E">
              <w:rPr>
                <w:i/>
                <w:iCs/>
              </w:rPr>
              <w:fldChar w:fldCharType="separate"/>
            </w:r>
            <w:r>
              <w:rPr>
                <w:i/>
                <w:iCs/>
              </w:rPr>
              <w:t>11</w:t>
            </w:r>
            <w:r w:rsidRPr="00520F4E">
              <w:rPr>
                <w:i/>
                <w:iCs/>
              </w:rPr>
              <w:fldChar w:fldCharType="end"/>
            </w:r>
            <w:r w:rsidRPr="00520F4E">
              <w:rPr>
                <w:i/>
                <w:iCs/>
              </w:rPr>
              <w:t>, a SQEP shall be a Chartered Professional Engineer or hold a similar professional title from an appropriate engineering registration authority</w:t>
            </w:r>
            <w:r>
              <w:rPr>
                <w:i/>
                <w:iCs/>
              </w:rPr>
              <w:t xml:space="preserve"> that is a signatory of the Washington Accord (1989)</w:t>
            </w:r>
            <w:r w:rsidRPr="00520F4E">
              <w:rPr>
                <w:i/>
                <w:iCs/>
              </w:rPr>
              <w:t>, e.g. European Engineer (EUR ING)</w:t>
            </w:r>
            <w:r>
              <w:rPr>
                <w:i/>
                <w:iCs/>
              </w:rPr>
              <w:t xml:space="preserve"> or </w:t>
            </w:r>
            <w:proofErr w:type="spellStart"/>
            <w:r>
              <w:rPr>
                <w:i/>
                <w:iCs/>
              </w:rPr>
              <w:t>P.Eng</w:t>
            </w:r>
            <w:proofErr w:type="spellEnd"/>
            <w:r>
              <w:rPr>
                <w:i/>
                <w:iCs/>
              </w:rPr>
              <w:t xml:space="preserve"> (registered professional engineer)</w:t>
            </w:r>
            <w:r w:rsidRPr="00520F4E">
              <w:rPr>
                <w:i/>
                <w:iCs/>
              </w:rPr>
              <w:t>.</w:t>
            </w:r>
          </w:p>
          <w:p w14:paraId="39402E8F" w14:textId="77777777" w:rsidR="00072FBB" w:rsidRPr="00520F4E" w:rsidRDefault="00072FBB" w:rsidP="00B56F9A">
            <w:pPr>
              <w:pStyle w:val="NumberedList"/>
              <w:numPr>
                <w:ilvl w:val="0"/>
                <w:numId w:val="25"/>
              </w:numPr>
              <w:ind w:left="346"/>
              <w:rPr>
                <w:i/>
                <w:iCs/>
              </w:rPr>
            </w:pPr>
            <w:r w:rsidRPr="00520F4E">
              <w:rPr>
                <w:i/>
                <w:iCs/>
              </w:rPr>
              <w:t>The combination of design conditions should reflect realistic extreme events, consistent with best practice for the design of marine structures. The baseline conditions, based on the initial assessment included in the application, are as follows:</w:t>
            </w:r>
          </w:p>
          <w:p w14:paraId="6E46E5F5" w14:textId="77777777" w:rsidR="00072FBB" w:rsidRPr="00520F4E" w:rsidRDefault="00072FBB" w:rsidP="00B56F9A">
            <w:pPr>
              <w:pStyle w:val="NumberedList"/>
              <w:numPr>
                <w:ilvl w:val="1"/>
                <w:numId w:val="25"/>
              </w:numPr>
              <w:ind w:left="706"/>
              <w:rPr>
                <w:i/>
                <w:iCs/>
              </w:rPr>
            </w:pPr>
            <w:r w:rsidRPr="00520F4E">
              <w:rPr>
                <w:i/>
                <w:iCs/>
              </w:rPr>
              <w:t>Peak current speed at 5 to 7 m depth: 1.57 m/s</w:t>
            </w:r>
          </w:p>
          <w:p w14:paraId="30F0E92E" w14:textId="77777777" w:rsidR="00072FBB" w:rsidRPr="00520F4E" w:rsidRDefault="00072FBB" w:rsidP="00B56F9A">
            <w:pPr>
              <w:pStyle w:val="NumberedList"/>
              <w:numPr>
                <w:ilvl w:val="1"/>
                <w:numId w:val="25"/>
              </w:numPr>
              <w:ind w:left="706"/>
              <w:rPr>
                <w:i/>
                <w:iCs/>
              </w:rPr>
            </w:pPr>
            <w:r w:rsidRPr="00520F4E">
              <w:rPr>
                <w:i/>
                <w:iCs/>
              </w:rPr>
              <w:t>Significant wave height (Hs): 3.48 m</w:t>
            </w:r>
          </w:p>
          <w:p w14:paraId="252E693F" w14:textId="77777777" w:rsidR="00072FBB" w:rsidRPr="00520F4E" w:rsidRDefault="00072FBB" w:rsidP="00B56F9A">
            <w:pPr>
              <w:pStyle w:val="NumberedList"/>
              <w:numPr>
                <w:ilvl w:val="1"/>
                <w:numId w:val="25"/>
              </w:numPr>
              <w:ind w:left="706"/>
              <w:rPr>
                <w:i/>
                <w:iCs/>
              </w:rPr>
            </w:pPr>
            <w:r w:rsidRPr="00520F4E">
              <w:rPr>
                <w:i/>
                <w:iCs/>
              </w:rPr>
              <w:t>10-minute mean wind speed at 10 m elevation: 29.5 m/s</w:t>
            </w:r>
          </w:p>
          <w:p w14:paraId="00886012" w14:textId="5CECF1E4" w:rsidR="00072FBB" w:rsidRPr="00520F4E" w:rsidRDefault="00072FBB" w:rsidP="00072FBB">
            <w:pPr>
              <w:pStyle w:val="NumberedList"/>
              <w:numPr>
                <w:ilvl w:val="0"/>
                <w:numId w:val="0"/>
              </w:numPr>
              <w:ind w:left="346"/>
              <w:rPr>
                <w:ins w:id="99" w:author="Archer, Ethan" w:date="2026-04-15T10:20:00Z" w16du:dateUtc="2026-04-14T22:20:00Z"/>
                <w:i/>
                <w:iCs/>
              </w:rPr>
            </w:pPr>
            <w:r w:rsidRPr="00520F4E">
              <w:rPr>
                <w:i/>
                <w:iCs/>
              </w:rPr>
              <w:t>These values may be refined through future studies to improve the accuracy of the design basis prior to the completion of the Report required by condition</w:t>
            </w:r>
            <w:r>
              <w:rPr>
                <w:i/>
                <w:iCs/>
              </w:rPr>
              <w:t xml:space="preserve"> </w:t>
            </w:r>
            <w:r>
              <w:rPr>
                <w:i/>
                <w:iCs/>
              </w:rPr>
              <w:fldChar w:fldCharType="begin"/>
            </w:r>
            <w:r>
              <w:rPr>
                <w:i/>
                <w:iCs/>
              </w:rPr>
              <w:instrText xml:space="preserve"> REF _Ref211405584 \w \h </w:instrText>
            </w:r>
            <w:r w:rsidR="00745B7D">
              <w:rPr>
                <w:i/>
                <w:iCs/>
              </w:rPr>
              <w:instrText xml:space="preserve"> \* MERGEFORMAT </w:instrText>
            </w:r>
            <w:r>
              <w:rPr>
                <w:i/>
                <w:iCs/>
              </w:rPr>
            </w:r>
            <w:r>
              <w:rPr>
                <w:i/>
                <w:iCs/>
              </w:rPr>
              <w:fldChar w:fldCharType="separate"/>
            </w:r>
            <w:r>
              <w:rPr>
                <w:i/>
                <w:iCs/>
              </w:rPr>
              <w:t>11</w:t>
            </w:r>
            <w:r>
              <w:rPr>
                <w:i/>
                <w:iCs/>
              </w:rPr>
              <w:fldChar w:fldCharType="end"/>
            </w:r>
            <w:r w:rsidRPr="00520F4E">
              <w:rPr>
                <w:i/>
                <w:iCs/>
              </w:rPr>
              <w:t>.</w:t>
            </w:r>
          </w:p>
          <w:p w14:paraId="0ADA3F46" w14:textId="77777777" w:rsidR="00072FBB" w:rsidRPr="00520F4E" w:rsidRDefault="00072FBB" w:rsidP="00B56F9A">
            <w:pPr>
              <w:pStyle w:val="NumberedList"/>
              <w:numPr>
                <w:ilvl w:val="0"/>
                <w:numId w:val="25"/>
              </w:numPr>
              <w:ind w:left="346"/>
              <w:rPr>
                <w:ins w:id="100" w:author="Archer, Ethan" w:date="2026-04-15T10:20:00Z" w16du:dateUtc="2026-04-14T22:20:00Z"/>
                <w:i/>
                <w:iCs/>
              </w:rPr>
            </w:pPr>
            <w:ins w:id="101" w:author="Archer, Ethan" w:date="2026-04-15T10:21:00Z" w16du:dateUtc="2026-04-14T22:21:00Z">
              <w:r>
                <w:rPr>
                  <w:i/>
                  <w:iCs/>
                </w:rPr>
                <w:t xml:space="preserve">There are </w:t>
              </w:r>
              <w:proofErr w:type="gramStart"/>
              <w:r>
                <w:rPr>
                  <w:i/>
                  <w:iCs/>
                </w:rPr>
                <w:t>a number of</w:t>
              </w:r>
              <w:proofErr w:type="gramEnd"/>
              <w:r>
                <w:rPr>
                  <w:i/>
                  <w:iCs/>
                </w:rPr>
                <w:t xml:space="preserve"> recommendations made in the Front-End Engineering Design Report</w:t>
              </w:r>
            </w:ins>
            <w:ins w:id="102" w:author="Archer, Ethan" w:date="2026-04-15T10:25:00Z" w16du:dateUtc="2026-04-14T22:25:00Z">
              <w:r>
                <w:rPr>
                  <w:i/>
                  <w:iCs/>
                </w:rPr>
                <w:t>,</w:t>
              </w:r>
            </w:ins>
            <w:ins w:id="103" w:author="Archer, Ethan" w:date="2026-04-15T10:21:00Z" w16du:dateUtc="2026-04-14T22:21:00Z">
              <w:r>
                <w:rPr>
                  <w:i/>
                  <w:iCs/>
                </w:rPr>
                <w:t xml:space="preserve"> identif</w:t>
              </w:r>
            </w:ins>
            <w:ins w:id="104" w:author="Archer, Ethan" w:date="2026-04-15T10:22:00Z" w16du:dateUtc="2026-04-14T22:22:00Z">
              <w:r>
                <w:rPr>
                  <w:i/>
                  <w:iCs/>
                </w:rPr>
                <w:t xml:space="preserve">ied in Appendix A of these conditions, </w:t>
              </w:r>
            </w:ins>
            <w:ins w:id="105" w:author="Archer, Ethan" w:date="2026-04-15T10:25:00Z" w16du:dateUtc="2026-04-14T22:25:00Z">
              <w:r>
                <w:rPr>
                  <w:i/>
                  <w:iCs/>
                </w:rPr>
                <w:t xml:space="preserve">for preparing the Engineering Design Report, </w:t>
              </w:r>
            </w:ins>
            <w:ins w:id="106" w:author="Archer, Ethan" w:date="2026-04-15T10:22:00Z" w16du:dateUtc="2026-04-14T22:22:00Z">
              <w:r>
                <w:rPr>
                  <w:i/>
                  <w:iCs/>
                </w:rPr>
                <w:t>some of which may need to be undertaken in advance of preparing</w:t>
              </w:r>
            </w:ins>
            <w:ins w:id="107" w:author="Archer, Ethan" w:date="2026-04-15T10:23:00Z" w16du:dateUtc="2026-04-14T22:23:00Z">
              <w:r>
                <w:rPr>
                  <w:i/>
                  <w:iCs/>
                </w:rPr>
                <w:t xml:space="preserve"> the Engineering Design Report. This includes a recommendation that an acoustic </w:t>
              </w:r>
              <w:r w:rsidRPr="001C07BB">
                <w:rPr>
                  <w:i/>
                  <w:iCs/>
                </w:rPr>
                <w:t>doppler current meter</w:t>
              </w:r>
              <w:r>
                <w:rPr>
                  <w:i/>
                  <w:iCs/>
                </w:rPr>
                <w:t xml:space="preserve"> </w:t>
              </w:r>
            </w:ins>
            <w:ins w:id="108" w:author="Archer, Ethan" w:date="2026-04-15T10:24:00Z" w16du:dateUtc="2026-04-14T22:24:00Z">
              <w:r w:rsidRPr="00E81B00">
                <w:rPr>
                  <w:i/>
                  <w:iCs/>
                </w:rPr>
                <w:t>be</w:t>
              </w:r>
              <w:r>
                <w:rPr>
                  <w:i/>
                  <w:iCs/>
                </w:rPr>
                <w:t xml:space="preserve"> </w:t>
              </w:r>
              <w:r w:rsidRPr="00E81B00">
                <w:rPr>
                  <w:i/>
                  <w:iCs/>
                </w:rPr>
                <w:t>deployed at the northern end</w:t>
              </w:r>
              <w:r>
                <w:rPr>
                  <w:i/>
                  <w:iCs/>
                </w:rPr>
                <w:t xml:space="preserve"> of the site for one year</w:t>
              </w:r>
            </w:ins>
            <w:ins w:id="109" w:author="Archer, Ethan" w:date="2026-04-15T10:58:00Z" w16du:dateUtc="2026-04-14T22:58:00Z">
              <w:r>
                <w:rPr>
                  <w:i/>
                  <w:iCs/>
                </w:rPr>
                <w:t>.</w:t>
              </w:r>
            </w:ins>
          </w:p>
          <w:p w14:paraId="194C523C" w14:textId="77777777" w:rsidR="005E20C7" w:rsidRDefault="005E20C7" w:rsidP="007D33F0">
            <w:pPr>
              <w:pStyle w:val="NumberedList"/>
              <w:numPr>
                <w:ilvl w:val="0"/>
                <w:numId w:val="0"/>
              </w:numPr>
              <w:ind w:left="-14"/>
            </w:pPr>
          </w:p>
        </w:tc>
        <w:tc>
          <w:tcPr>
            <w:tcW w:w="9946" w:type="dxa"/>
          </w:tcPr>
          <w:p w14:paraId="4CD53BE2" w14:textId="6ADB33A4" w:rsidR="005E20C7" w:rsidRDefault="00E16930" w:rsidP="006933E7">
            <w:pPr>
              <w:pStyle w:val="NumberedList"/>
              <w:numPr>
                <w:ilvl w:val="0"/>
                <w:numId w:val="0"/>
              </w:numPr>
            </w:pPr>
            <w:r>
              <w:t>Amendment proposed in r</w:t>
            </w:r>
            <w:r w:rsidR="00B56F9A">
              <w:t>esponse to Question</w:t>
            </w:r>
            <w:r w:rsidR="00FB2533">
              <w:t>s 27 and</w:t>
            </w:r>
            <w:r w:rsidR="00B56F9A">
              <w:t xml:space="preserve"> 28 Minute 4</w:t>
            </w:r>
          </w:p>
          <w:p w14:paraId="306D304B" w14:textId="77777777" w:rsidR="00FD67A2" w:rsidRDefault="00FD67A2" w:rsidP="006933E7">
            <w:pPr>
              <w:pStyle w:val="NumberedList"/>
              <w:numPr>
                <w:ilvl w:val="0"/>
                <w:numId w:val="0"/>
              </w:numPr>
            </w:pPr>
          </w:p>
          <w:p w14:paraId="790E1508" w14:textId="2A7216C2" w:rsidR="00FD67A2" w:rsidRDefault="00FB2533" w:rsidP="006933E7">
            <w:pPr>
              <w:pStyle w:val="NumberedList"/>
              <w:numPr>
                <w:ilvl w:val="0"/>
                <w:numId w:val="0"/>
              </w:numPr>
              <w:rPr>
                <w:lang w:val="en-US"/>
              </w:rPr>
            </w:pPr>
            <w:r>
              <w:t>Environment Southland response to Minute 5: ‘</w:t>
            </w:r>
            <w:r w:rsidR="00FD67A2" w:rsidRPr="00FD67A2">
              <w:rPr>
                <w:lang w:val="en-US"/>
              </w:rPr>
              <w:t xml:space="preserve">ES has no further </w:t>
            </w:r>
            <w:proofErr w:type="gramStart"/>
            <w:r w:rsidR="00FD67A2" w:rsidRPr="00FD67A2">
              <w:rPr>
                <w:lang w:val="en-US"/>
              </w:rPr>
              <w:t>comments, but</w:t>
            </w:r>
            <w:proofErr w:type="gramEnd"/>
            <w:r w:rsidR="00FD67A2" w:rsidRPr="00FD67A2">
              <w:rPr>
                <w:lang w:val="en-US"/>
              </w:rPr>
              <w:t xml:space="preserve"> will review the revised condition suite in detail when received</w:t>
            </w:r>
            <w:r>
              <w:rPr>
                <w:lang w:val="en-US"/>
              </w:rPr>
              <w:t>’.</w:t>
            </w:r>
          </w:p>
          <w:p w14:paraId="23C8F10C" w14:textId="77777777" w:rsidR="00745B7D" w:rsidRDefault="00745B7D" w:rsidP="006933E7">
            <w:pPr>
              <w:pStyle w:val="NumberedList"/>
              <w:numPr>
                <w:ilvl w:val="0"/>
                <w:numId w:val="0"/>
              </w:numPr>
              <w:rPr>
                <w:lang w:val="en-US"/>
              </w:rPr>
            </w:pPr>
          </w:p>
          <w:p w14:paraId="1FFB97BF" w14:textId="235400FD" w:rsidR="00745B7D" w:rsidRDefault="00745B7D" w:rsidP="006933E7">
            <w:pPr>
              <w:pStyle w:val="NumberedList"/>
              <w:numPr>
                <w:ilvl w:val="0"/>
                <w:numId w:val="0"/>
              </w:numPr>
            </w:pPr>
            <w:r>
              <w:rPr>
                <w:lang w:val="en-NZ"/>
              </w:rPr>
              <w:t>The Department of Conservation made no comment on this matter</w:t>
            </w:r>
            <w:r w:rsidR="008329EE">
              <w:rPr>
                <w:lang w:val="en-NZ"/>
              </w:rPr>
              <w:t xml:space="preserve"> (DOC response to Minute 5)</w:t>
            </w:r>
          </w:p>
        </w:tc>
      </w:tr>
      <w:tr w:rsidR="00EE6464" w14:paraId="30F8B6C3" w14:textId="77777777" w:rsidTr="00A67327">
        <w:tc>
          <w:tcPr>
            <w:tcW w:w="1165" w:type="dxa"/>
          </w:tcPr>
          <w:p w14:paraId="035FF54A" w14:textId="7E8920E1" w:rsidR="00EE6464" w:rsidRDefault="008223FF" w:rsidP="006933E7">
            <w:pPr>
              <w:pStyle w:val="NumberedList"/>
              <w:numPr>
                <w:ilvl w:val="0"/>
                <w:numId w:val="0"/>
              </w:numPr>
            </w:pPr>
            <w:r>
              <w:t>12</w:t>
            </w:r>
          </w:p>
        </w:tc>
        <w:tc>
          <w:tcPr>
            <w:tcW w:w="9810" w:type="dxa"/>
          </w:tcPr>
          <w:p w14:paraId="1351C152" w14:textId="7971F949" w:rsidR="00EE6464" w:rsidRPr="008223FF" w:rsidRDefault="00DA741E" w:rsidP="00072FBB">
            <w:pPr>
              <w:pStyle w:val="NumberedList"/>
              <w:numPr>
                <w:ilvl w:val="0"/>
                <w:numId w:val="0"/>
              </w:numPr>
            </w:pPr>
            <w:bookmarkStart w:id="110" w:name="_Ref210990762"/>
            <w:r w:rsidRPr="00520F4E">
              <w:t xml:space="preserve">At least 20 working days prior to the first installation of marine farming structures at the site, the Consent Holder must provide to the Consent Authority a </w:t>
            </w:r>
            <w:bookmarkStart w:id="111" w:name="_Hlk210991704"/>
            <w:r w:rsidRPr="00520F4E">
              <w:t xml:space="preserve">Maritime Construction Safety Management Plan </w:t>
            </w:r>
            <w:bookmarkEnd w:id="111"/>
            <w:r w:rsidRPr="00520F4E">
              <w:t xml:space="preserve">(MCSMP) that has been </w:t>
            </w:r>
            <w:r w:rsidRPr="00520F4E">
              <w:rPr>
                <w:rFonts w:eastAsia="Aptos"/>
              </w:rPr>
              <w:t xml:space="preserve">prepared </w:t>
            </w:r>
            <w:r w:rsidRPr="00520F4E">
              <w:t xml:space="preserve">by </w:t>
            </w:r>
            <w:r w:rsidRPr="00520F4E">
              <w:rPr>
                <w:rFonts w:eastAsia="Aptos"/>
              </w:rPr>
              <w:t>a SQEP in consultation with the Harbourmaster</w:t>
            </w:r>
            <w:r w:rsidRPr="00520F4E">
              <w:t>.</w:t>
            </w:r>
            <w:bookmarkEnd w:id="110"/>
          </w:p>
        </w:tc>
        <w:tc>
          <w:tcPr>
            <w:tcW w:w="9946" w:type="dxa"/>
          </w:tcPr>
          <w:p w14:paraId="3A9F3B4F" w14:textId="78AB74C5" w:rsidR="00EE6464" w:rsidRDefault="00E16930" w:rsidP="006933E7">
            <w:pPr>
              <w:pStyle w:val="NumberedList"/>
              <w:numPr>
                <w:ilvl w:val="0"/>
                <w:numId w:val="0"/>
              </w:numPr>
            </w:pPr>
            <w:r>
              <w:t xml:space="preserve">No amendment proposed in response to </w:t>
            </w:r>
            <w:r w:rsidR="00CC3C9B">
              <w:t xml:space="preserve">Question 5 Minute 4 </w:t>
            </w:r>
            <w:r w:rsidR="00FF4238">
              <w:t>–</w:t>
            </w:r>
            <w:r w:rsidR="00CC3C9B">
              <w:t xml:space="preserve"> </w:t>
            </w:r>
            <w:r w:rsidR="00FF4238">
              <w:t>NTS has provided an explanation for why a draft Maritime Construction Safety Management Plan has not been provided.</w:t>
            </w:r>
          </w:p>
          <w:p w14:paraId="391B33CE" w14:textId="77777777" w:rsidR="00CB4E42" w:rsidRDefault="00CB4E42" w:rsidP="006933E7">
            <w:pPr>
              <w:pStyle w:val="NumberedList"/>
              <w:numPr>
                <w:ilvl w:val="0"/>
                <w:numId w:val="0"/>
              </w:numPr>
            </w:pPr>
          </w:p>
          <w:p w14:paraId="7928E9F5" w14:textId="47CD0F0E" w:rsidR="00CB4E42" w:rsidRDefault="00F7421C" w:rsidP="006933E7">
            <w:pPr>
              <w:pStyle w:val="NumberedList"/>
              <w:numPr>
                <w:ilvl w:val="0"/>
                <w:numId w:val="0"/>
              </w:numPr>
              <w:rPr>
                <w:lang w:val="en-US"/>
              </w:rPr>
            </w:pPr>
            <w:r>
              <w:rPr>
                <w:lang w:val="en-US"/>
              </w:rPr>
              <w:lastRenderedPageBreak/>
              <w:t xml:space="preserve">Environment Southland response to Minute </w:t>
            </w:r>
            <w:proofErr w:type="gramStart"/>
            <w:r>
              <w:rPr>
                <w:lang w:val="en-US"/>
              </w:rPr>
              <w:t>5: ‘</w:t>
            </w:r>
            <w:proofErr w:type="gramEnd"/>
            <w:r w:rsidR="00CB4E42" w:rsidRPr="00CB4E42">
              <w:rPr>
                <w:lang w:val="en-US"/>
              </w:rPr>
              <w:t xml:space="preserve">ES accepts the applicant’s position in this regard as to why a draft has not been provided now; while also noting that an appropriate MCSMP will still be required in due course under Condition 12 of the proposed conditions, and that the applicant acknowledges this </w:t>
            </w:r>
            <w:proofErr w:type="gramStart"/>
            <w:r w:rsidR="00CB4E42" w:rsidRPr="00CB4E42">
              <w:rPr>
                <w:lang w:val="en-US"/>
              </w:rPr>
              <w:t>requirement</w:t>
            </w:r>
            <w:r>
              <w:rPr>
                <w:lang w:val="en-US"/>
              </w:rPr>
              <w:t>’.</w:t>
            </w:r>
            <w:proofErr w:type="gramEnd"/>
          </w:p>
          <w:p w14:paraId="07A083F5" w14:textId="77777777" w:rsidR="00CB4E42" w:rsidRDefault="00CB4E42" w:rsidP="006933E7">
            <w:pPr>
              <w:pStyle w:val="NumberedList"/>
              <w:numPr>
                <w:ilvl w:val="0"/>
                <w:numId w:val="0"/>
              </w:numPr>
            </w:pPr>
          </w:p>
          <w:p w14:paraId="42722B6C" w14:textId="3D26F217" w:rsidR="00CB4E42" w:rsidRPr="00CB4E42" w:rsidRDefault="00CB4E42" w:rsidP="006933E7">
            <w:pPr>
              <w:pStyle w:val="NumberedList"/>
              <w:numPr>
                <w:ilvl w:val="0"/>
                <w:numId w:val="0"/>
              </w:numPr>
            </w:pPr>
            <w:r>
              <w:t xml:space="preserve">The Department of Conservation </w:t>
            </w:r>
            <w:r w:rsidR="008329EE">
              <w:t>made no comment</w:t>
            </w:r>
            <w:r>
              <w:t xml:space="preserve"> on this matter</w:t>
            </w:r>
            <w:r w:rsidR="008329EE">
              <w:t xml:space="preserve"> (DOC response to Minute 5)</w:t>
            </w:r>
            <w:r>
              <w:t>.</w:t>
            </w:r>
          </w:p>
        </w:tc>
      </w:tr>
      <w:tr w:rsidR="00DA741E" w14:paraId="7E98CF88" w14:textId="77777777" w:rsidTr="00A67327">
        <w:tc>
          <w:tcPr>
            <w:tcW w:w="1165" w:type="dxa"/>
          </w:tcPr>
          <w:p w14:paraId="1F308BCD" w14:textId="4B47B44D" w:rsidR="00DA741E" w:rsidRDefault="00736EF3" w:rsidP="006933E7">
            <w:pPr>
              <w:pStyle w:val="NumberedList"/>
              <w:numPr>
                <w:ilvl w:val="0"/>
                <w:numId w:val="0"/>
              </w:numPr>
            </w:pPr>
            <w:r>
              <w:lastRenderedPageBreak/>
              <w:t>13</w:t>
            </w:r>
          </w:p>
        </w:tc>
        <w:tc>
          <w:tcPr>
            <w:tcW w:w="9810" w:type="dxa"/>
          </w:tcPr>
          <w:p w14:paraId="246FF810" w14:textId="2ECD62E1" w:rsidR="00DA741E" w:rsidRPr="00520F4E" w:rsidRDefault="00736EF3" w:rsidP="00072FBB">
            <w:pPr>
              <w:pStyle w:val="NumberedList"/>
              <w:numPr>
                <w:ilvl w:val="0"/>
                <w:numId w:val="0"/>
              </w:numPr>
            </w:pPr>
            <w:r w:rsidRPr="00520F4E">
              <w:t xml:space="preserve">The objective of the MCSMP is to mitigate the risks associated with marine farm construction activities </w:t>
            </w:r>
            <w:ins w:id="112" w:author="Lojkine, Frances" w:date="2026-05-18T11:29:00Z" w16du:dateUtc="2026-05-17T23:29:00Z">
              <w:r w:rsidR="001723F1">
                <w:t xml:space="preserve">and/or farm </w:t>
              </w:r>
              <w:r w:rsidR="00EF5091">
                <w:t>break</w:t>
              </w:r>
            </w:ins>
            <w:ins w:id="113" w:author="Lojkine, Frances" w:date="2026-05-18T11:30:00Z" w16du:dateUtc="2026-05-17T23:30:00Z">
              <w:r w:rsidR="00EF5091">
                <w:t xml:space="preserve">away events </w:t>
              </w:r>
            </w:ins>
            <w:r w:rsidRPr="00520F4E">
              <w:t>that occur within the marine environment to staff and contractors at the marine farm and to mariners.</w:t>
            </w:r>
          </w:p>
        </w:tc>
        <w:tc>
          <w:tcPr>
            <w:tcW w:w="9946" w:type="dxa"/>
          </w:tcPr>
          <w:p w14:paraId="768C4750" w14:textId="281D3100" w:rsidR="00DA741E" w:rsidRDefault="00E16930" w:rsidP="006933E7">
            <w:pPr>
              <w:pStyle w:val="NumberedList"/>
              <w:numPr>
                <w:ilvl w:val="0"/>
                <w:numId w:val="0"/>
              </w:numPr>
            </w:pPr>
            <w:r>
              <w:t>A</w:t>
            </w:r>
            <w:r w:rsidR="00581AE2">
              <w:t xml:space="preserve">mendment </w:t>
            </w:r>
            <w:r>
              <w:t xml:space="preserve">proposed </w:t>
            </w:r>
            <w:r w:rsidR="00581AE2">
              <w:t>in r</w:t>
            </w:r>
            <w:r w:rsidR="00AE22CB">
              <w:t xml:space="preserve">esponse to Environment Southland comments on application </w:t>
            </w:r>
            <w:r w:rsidR="00581AE2">
              <w:t>(</w:t>
            </w:r>
            <w:r w:rsidR="00AE22CB">
              <w:t>paragraph 2.2</w:t>
            </w:r>
            <w:r w:rsidR="00581AE2">
              <w:t>)</w:t>
            </w:r>
            <w:r w:rsidR="00786F1E">
              <w:t xml:space="preserve"> and to </w:t>
            </w:r>
            <w:proofErr w:type="spellStart"/>
            <w:r w:rsidR="00786F1E">
              <w:t>Ruapuke</w:t>
            </w:r>
            <w:proofErr w:type="spellEnd"/>
            <w:r w:rsidR="00786F1E">
              <w:t xml:space="preserve"> Island Group comments on application (</w:t>
            </w:r>
            <w:r w:rsidR="007758FE">
              <w:t>paragraph 21)</w:t>
            </w:r>
          </w:p>
        </w:tc>
      </w:tr>
      <w:tr w:rsidR="00736EF3" w14:paraId="086D7E18" w14:textId="77777777" w:rsidTr="00A67327">
        <w:tc>
          <w:tcPr>
            <w:tcW w:w="1165" w:type="dxa"/>
          </w:tcPr>
          <w:p w14:paraId="3BB409D0" w14:textId="6146C672" w:rsidR="00736EF3" w:rsidRDefault="00772790" w:rsidP="006933E7">
            <w:pPr>
              <w:pStyle w:val="NumberedList"/>
              <w:numPr>
                <w:ilvl w:val="0"/>
                <w:numId w:val="0"/>
              </w:numPr>
            </w:pPr>
            <w:r>
              <w:t>14</w:t>
            </w:r>
          </w:p>
        </w:tc>
        <w:tc>
          <w:tcPr>
            <w:tcW w:w="9810" w:type="dxa"/>
          </w:tcPr>
          <w:p w14:paraId="7337ED6F" w14:textId="77777777" w:rsidR="00772790" w:rsidRPr="00520F4E" w:rsidRDefault="00772790" w:rsidP="00772790">
            <w:pPr>
              <w:pStyle w:val="NumberedList"/>
              <w:numPr>
                <w:ilvl w:val="0"/>
                <w:numId w:val="0"/>
              </w:numPr>
            </w:pPr>
            <w:r w:rsidRPr="00520F4E">
              <w:t>The MCSMP must at a minimum include the following information:</w:t>
            </w:r>
          </w:p>
          <w:p w14:paraId="439CBC5A" w14:textId="0A8B6645" w:rsidR="00772790" w:rsidRPr="00520F4E" w:rsidRDefault="00772790" w:rsidP="009560F9">
            <w:pPr>
              <w:pStyle w:val="NumberedList"/>
              <w:numPr>
                <w:ilvl w:val="0"/>
                <w:numId w:val="26"/>
              </w:numPr>
              <w:ind w:left="346"/>
            </w:pPr>
            <w:r w:rsidRPr="00520F4E">
              <w:t>List of parties involved in the construction and their roles and responsibilities</w:t>
            </w:r>
          </w:p>
          <w:p w14:paraId="6EF29A71" w14:textId="77777777" w:rsidR="00772790" w:rsidRPr="00520F4E" w:rsidRDefault="00772790" w:rsidP="009560F9">
            <w:pPr>
              <w:pStyle w:val="NumberedList"/>
              <w:numPr>
                <w:ilvl w:val="0"/>
                <w:numId w:val="26"/>
              </w:numPr>
              <w:ind w:left="346"/>
            </w:pPr>
            <w:r w:rsidRPr="00520F4E">
              <w:t>List of parties who may be impacted by the work and so who need to be communicated with</w:t>
            </w:r>
          </w:p>
          <w:p w14:paraId="6C1BC168" w14:textId="77777777" w:rsidR="00772790" w:rsidRPr="00520F4E" w:rsidRDefault="00772790" w:rsidP="009560F9">
            <w:pPr>
              <w:pStyle w:val="NumberedList"/>
              <w:numPr>
                <w:ilvl w:val="0"/>
                <w:numId w:val="26"/>
              </w:numPr>
              <w:ind w:left="346"/>
            </w:pPr>
            <w:r w:rsidRPr="00520F4E">
              <w:t>The safety priorities</w:t>
            </w:r>
          </w:p>
          <w:p w14:paraId="7FD7A365" w14:textId="77777777" w:rsidR="00772790" w:rsidRPr="00520F4E" w:rsidRDefault="00772790" w:rsidP="009560F9">
            <w:pPr>
              <w:pStyle w:val="NumberedList"/>
              <w:numPr>
                <w:ilvl w:val="0"/>
                <w:numId w:val="26"/>
              </w:numPr>
              <w:ind w:left="346"/>
            </w:pPr>
            <w:r w:rsidRPr="00520F4E">
              <w:t>The construction / installation methodology</w:t>
            </w:r>
          </w:p>
          <w:p w14:paraId="0EA45A32" w14:textId="77777777" w:rsidR="00772790" w:rsidRPr="00520F4E" w:rsidRDefault="00772790" w:rsidP="009560F9">
            <w:pPr>
              <w:pStyle w:val="NumberedList"/>
              <w:numPr>
                <w:ilvl w:val="0"/>
                <w:numId w:val="26"/>
              </w:numPr>
              <w:ind w:left="346"/>
            </w:pPr>
            <w:r w:rsidRPr="00520F4E">
              <w:t>A hazard register</w:t>
            </w:r>
          </w:p>
          <w:p w14:paraId="5224F76C" w14:textId="77777777" w:rsidR="00772790" w:rsidRDefault="00772790" w:rsidP="009560F9">
            <w:pPr>
              <w:pStyle w:val="NumberedList"/>
              <w:numPr>
                <w:ilvl w:val="0"/>
                <w:numId w:val="26"/>
              </w:numPr>
              <w:ind w:left="346"/>
              <w:rPr>
                <w:ins w:id="114" w:author="Lojkine, Frances" w:date="2026-05-18T11:52:00Z" w16du:dateUtc="2026-05-17T23:52:00Z"/>
              </w:rPr>
            </w:pPr>
            <w:r w:rsidRPr="00520F4E">
              <w:t>Controls that will be employed to minimise the identified potential risks</w:t>
            </w:r>
          </w:p>
          <w:p w14:paraId="5454F932" w14:textId="1FA87B4C" w:rsidR="00086456" w:rsidRPr="00520F4E" w:rsidRDefault="00FB1710" w:rsidP="009560F9">
            <w:pPr>
              <w:pStyle w:val="NumberedList"/>
              <w:numPr>
                <w:ilvl w:val="0"/>
                <w:numId w:val="26"/>
              </w:numPr>
              <w:ind w:left="346"/>
            </w:pPr>
            <w:ins w:id="115" w:author="Lojkine, Frances" w:date="2026-05-18T11:52:00Z" w16du:dateUtc="2026-05-17T23:52:00Z">
              <w:r>
                <w:t>An Emergency Operating Procedure (EOP) for farm breakaway events</w:t>
              </w:r>
            </w:ins>
          </w:p>
          <w:p w14:paraId="6F34BA1B" w14:textId="77777777" w:rsidR="00772790" w:rsidRPr="00520F4E" w:rsidRDefault="00772790" w:rsidP="009560F9">
            <w:pPr>
              <w:pStyle w:val="NumberedList"/>
              <w:numPr>
                <w:ilvl w:val="0"/>
                <w:numId w:val="26"/>
              </w:numPr>
              <w:ind w:left="346"/>
            </w:pPr>
            <w:r w:rsidRPr="00520F4E">
              <w:t>Communication channels, requirements and triggers.</w:t>
            </w:r>
          </w:p>
          <w:p w14:paraId="04E94ADB" w14:textId="77777777" w:rsidR="00736EF3" w:rsidRPr="00520F4E" w:rsidRDefault="00736EF3" w:rsidP="00072FBB">
            <w:pPr>
              <w:pStyle w:val="NumberedList"/>
              <w:numPr>
                <w:ilvl w:val="0"/>
                <w:numId w:val="0"/>
              </w:numPr>
            </w:pPr>
          </w:p>
        </w:tc>
        <w:tc>
          <w:tcPr>
            <w:tcW w:w="9946" w:type="dxa"/>
          </w:tcPr>
          <w:p w14:paraId="04E96251" w14:textId="16618895" w:rsidR="00736EF3" w:rsidRDefault="00E16930" w:rsidP="006933E7">
            <w:pPr>
              <w:pStyle w:val="NumberedList"/>
              <w:numPr>
                <w:ilvl w:val="0"/>
                <w:numId w:val="0"/>
              </w:numPr>
            </w:pPr>
            <w:r>
              <w:t>Amendment proposed in r</w:t>
            </w:r>
            <w:r w:rsidR="007758FE">
              <w:t>esponse to Environment Southland comments on application</w:t>
            </w:r>
            <w:r>
              <w:t xml:space="preserve"> (</w:t>
            </w:r>
            <w:r w:rsidR="007758FE">
              <w:t>paragraph 2.2</w:t>
            </w:r>
            <w:r>
              <w:t>)</w:t>
            </w:r>
            <w:r w:rsidR="007758FE">
              <w:t xml:space="preserve"> and to </w:t>
            </w:r>
            <w:proofErr w:type="spellStart"/>
            <w:r w:rsidR="007758FE">
              <w:t>Ruapuke</w:t>
            </w:r>
            <w:proofErr w:type="spellEnd"/>
            <w:r w:rsidR="007758FE">
              <w:t xml:space="preserve"> Island Group comments on application (paragraph 21)</w:t>
            </w:r>
          </w:p>
        </w:tc>
      </w:tr>
      <w:tr w:rsidR="00AF0248" w14:paraId="0450851B" w14:textId="77777777" w:rsidTr="00A67327">
        <w:tc>
          <w:tcPr>
            <w:tcW w:w="1165" w:type="dxa"/>
          </w:tcPr>
          <w:p w14:paraId="5F89CDBF" w14:textId="7BDF7E79" w:rsidR="00AF0248" w:rsidRDefault="00AF0248" w:rsidP="006933E7">
            <w:pPr>
              <w:pStyle w:val="NumberedList"/>
              <w:numPr>
                <w:ilvl w:val="0"/>
                <w:numId w:val="0"/>
              </w:numPr>
            </w:pPr>
            <w:r>
              <w:t>15</w:t>
            </w:r>
          </w:p>
        </w:tc>
        <w:tc>
          <w:tcPr>
            <w:tcW w:w="9810" w:type="dxa"/>
          </w:tcPr>
          <w:p w14:paraId="4FCDACFE" w14:textId="30732CA0" w:rsidR="00AF0248" w:rsidRDefault="00576294" w:rsidP="00000EE3">
            <w:pPr>
              <w:pStyle w:val="NumberedList"/>
              <w:numPr>
                <w:ilvl w:val="0"/>
                <w:numId w:val="78"/>
              </w:numPr>
              <w:rPr>
                <w:ins w:id="116" w:author="Lojkine, Frances" w:date="2026-05-21T16:32:00Z" w16du:dateUtc="2026-05-21T04:32:00Z"/>
              </w:rPr>
            </w:pPr>
            <w:r w:rsidRPr="00520F4E">
              <w:t>Initial construction and installation of the marine farm and any future construction or installations at the marine farm, including progression to stage 2, shall be undertaken in accordance with the MCSMP</w:t>
            </w:r>
            <w:ins w:id="117" w:author="Lojkine, Frances" w:date="2026-05-21T16:33:00Z" w16du:dateUtc="2026-05-21T04:33:00Z">
              <w:r w:rsidR="00BF13E4">
                <w:t>;</w:t>
              </w:r>
            </w:ins>
            <w:del w:id="118" w:author="Lojkine, Frances" w:date="2026-05-21T16:33:00Z" w16du:dateUtc="2026-05-21T04:33:00Z">
              <w:r w:rsidRPr="00520F4E" w:rsidDel="00BF13E4">
                <w:delText>.</w:delText>
              </w:r>
            </w:del>
          </w:p>
          <w:p w14:paraId="658D5030" w14:textId="77777777" w:rsidR="00BF13E4" w:rsidRPr="00A05EEC" w:rsidRDefault="00BF13E4" w:rsidP="00000EE3">
            <w:pPr>
              <w:pStyle w:val="NumberedList"/>
              <w:numPr>
                <w:ilvl w:val="0"/>
                <w:numId w:val="78"/>
              </w:numPr>
              <w:rPr>
                <w:ins w:id="119" w:author="Lojkine, Frances" w:date="2026-05-21T16:33:00Z" w16du:dateUtc="2026-05-21T04:33:00Z"/>
              </w:rPr>
            </w:pPr>
            <w:ins w:id="120" w:author="Lojkine, Frances" w:date="2026-05-21T16:33:00Z" w16du:dateUtc="2026-05-21T04:33:00Z">
              <w:r w:rsidRPr="00A05EEC">
                <w:t>In addition, t</w:t>
              </w:r>
            </w:ins>
            <w:ins w:id="121" w:author="Lojkine, Frances" w:date="2026-05-21T16:32:00Z" w16du:dateUtc="2026-05-21T04:32:00Z">
              <w:r w:rsidRPr="00A05EEC">
                <w:t xml:space="preserve">he Emergency Operating Procedure (EOP) shall be </w:t>
              </w:r>
            </w:ins>
            <w:ins w:id="122" w:author="Lojkine, Frances" w:date="2026-05-21T16:33:00Z" w16du:dateUtc="2026-05-21T04:33:00Z">
              <w:r w:rsidRPr="00A05EEC">
                <w:t>implemented for ongoing operation of marine farms at the site</w:t>
              </w:r>
            </w:ins>
          </w:p>
          <w:p w14:paraId="44A6F320" w14:textId="5763B091" w:rsidR="00BF13E4" w:rsidRPr="00520F4E" w:rsidRDefault="00BF13E4" w:rsidP="00BF13E4">
            <w:pPr>
              <w:pStyle w:val="NumberedList"/>
              <w:numPr>
                <w:ilvl w:val="0"/>
                <w:numId w:val="0"/>
              </w:numPr>
              <w:ind w:left="720" w:hanging="360"/>
            </w:pPr>
          </w:p>
        </w:tc>
        <w:tc>
          <w:tcPr>
            <w:tcW w:w="9946" w:type="dxa"/>
          </w:tcPr>
          <w:p w14:paraId="53C9EB30" w14:textId="5BE2CE5C" w:rsidR="00AF0248" w:rsidRDefault="00BF13E4" w:rsidP="006933E7">
            <w:pPr>
              <w:pStyle w:val="NumberedList"/>
              <w:numPr>
                <w:ilvl w:val="0"/>
                <w:numId w:val="0"/>
              </w:numPr>
            </w:pPr>
            <w:r w:rsidRPr="00A05EEC">
              <w:t>Consequential update</w:t>
            </w:r>
          </w:p>
        </w:tc>
      </w:tr>
      <w:tr w:rsidR="007B604D" w14:paraId="0A963E49" w14:textId="77777777" w:rsidTr="00A67327">
        <w:tc>
          <w:tcPr>
            <w:tcW w:w="1165" w:type="dxa"/>
          </w:tcPr>
          <w:p w14:paraId="37EFDF93" w14:textId="73E2DFDB" w:rsidR="007B604D" w:rsidRDefault="007B604D" w:rsidP="006933E7">
            <w:pPr>
              <w:pStyle w:val="NumberedList"/>
              <w:numPr>
                <w:ilvl w:val="0"/>
                <w:numId w:val="0"/>
              </w:numPr>
            </w:pPr>
            <w:r>
              <w:t>16</w:t>
            </w:r>
          </w:p>
        </w:tc>
        <w:tc>
          <w:tcPr>
            <w:tcW w:w="9810" w:type="dxa"/>
          </w:tcPr>
          <w:p w14:paraId="0860D8C8" w14:textId="7FA760D1" w:rsidR="007B604D" w:rsidRPr="00520F4E" w:rsidRDefault="00895B6F" w:rsidP="00772790">
            <w:pPr>
              <w:pStyle w:val="NumberedList"/>
              <w:numPr>
                <w:ilvl w:val="0"/>
                <w:numId w:val="0"/>
              </w:numPr>
            </w:pPr>
            <w:bookmarkStart w:id="123" w:name="_Ref210990777"/>
            <w:r w:rsidRPr="00A05EEC">
              <w:t xml:space="preserve">The Consent Holder may review the MCSMP at any time prior to and during </w:t>
            </w:r>
            <w:proofErr w:type="gramStart"/>
            <w:r w:rsidRPr="00A05EEC">
              <w:t>construction</w:t>
            </w:r>
            <w:ins w:id="124" w:author="Lojkine, Frances" w:date="2026-05-21T16:34:00Z" w16du:dateUtc="2026-05-21T04:34:00Z">
              <w:r w:rsidR="00BF13E4" w:rsidRPr="00A05EEC">
                <w:t>, and</w:t>
              </w:r>
              <w:proofErr w:type="gramEnd"/>
              <w:r w:rsidR="00BF13E4" w:rsidRPr="00A05EEC">
                <w:t xml:space="preserve"> may further review the EOP at any time during operation of the marine farms</w:t>
              </w:r>
            </w:ins>
            <w:r w:rsidRPr="00A05EEC">
              <w:t xml:space="preserve">.  Any reviews </w:t>
            </w:r>
            <w:ins w:id="125" w:author="Lojkine, Frances" w:date="2026-05-21T16:34:00Z" w16du:dateUtc="2026-05-21T04:34:00Z">
              <w:r w:rsidR="00BF13E4" w:rsidRPr="00A05EEC">
                <w:t>of the MCSMP</w:t>
              </w:r>
            </w:ins>
            <w:ins w:id="126" w:author="Lojkine, Frances" w:date="2026-05-22T13:47:00Z" w16du:dateUtc="2026-05-22T01:47:00Z">
              <w:r w:rsidR="00A05EEC">
                <w:t>, including the EOP,</w:t>
              </w:r>
            </w:ins>
            <w:ins w:id="127" w:author="Lojkine, Frances" w:date="2026-05-21T16:34:00Z" w16du:dateUtc="2026-05-21T04:34:00Z">
              <w:r w:rsidR="00BF13E4" w:rsidRPr="00A05EEC">
                <w:t xml:space="preserve"> </w:t>
              </w:r>
            </w:ins>
            <w:r w:rsidRPr="00A05EEC">
              <w:t xml:space="preserve">shall be undertaken by a SQEP in consultation with </w:t>
            </w:r>
            <w:r w:rsidRPr="00A05EEC">
              <w:rPr>
                <w:rFonts w:eastAsia="Aptos"/>
              </w:rPr>
              <w:t>the Harbourmaster</w:t>
            </w:r>
            <w:r w:rsidRPr="00A05EEC">
              <w:t xml:space="preserve">. Any amendment to the MCSMP </w:t>
            </w:r>
            <w:ins w:id="128" w:author="Lojkine, Frances" w:date="2026-05-21T16:35:00Z" w16du:dateUtc="2026-05-21T04:35:00Z">
              <w:r w:rsidR="00BF13E4" w:rsidRPr="00A05EEC">
                <w:t xml:space="preserve">or the EOP </w:t>
              </w:r>
            </w:ins>
            <w:r w:rsidRPr="00A05EEC">
              <w:t>arising from a review shall be provided to the Consent Authority.</w:t>
            </w:r>
            <w:bookmarkEnd w:id="123"/>
          </w:p>
        </w:tc>
        <w:tc>
          <w:tcPr>
            <w:tcW w:w="9946" w:type="dxa"/>
          </w:tcPr>
          <w:p w14:paraId="066923FC" w14:textId="47F96DED" w:rsidR="007B604D" w:rsidRDefault="00BF13E4" w:rsidP="006933E7">
            <w:pPr>
              <w:pStyle w:val="NumberedList"/>
              <w:numPr>
                <w:ilvl w:val="0"/>
                <w:numId w:val="0"/>
              </w:numPr>
            </w:pPr>
            <w:r w:rsidRPr="00A05EEC">
              <w:t>Consequential update</w:t>
            </w:r>
          </w:p>
        </w:tc>
      </w:tr>
      <w:tr w:rsidR="00895B6F" w14:paraId="034E09AB" w14:textId="77777777" w:rsidTr="00A67327">
        <w:tc>
          <w:tcPr>
            <w:tcW w:w="1165" w:type="dxa"/>
          </w:tcPr>
          <w:p w14:paraId="21184EDF" w14:textId="132C8431" w:rsidR="00895B6F" w:rsidRDefault="00895B6F" w:rsidP="006933E7">
            <w:pPr>
              <w:pStyle w:val="NumberedList"/>
              <w:numPr>
                <w:ilvl w:val="0"/>
                <w:numId w:val="0"/>
              </w:numPr>
            </w:pPr>
            <w:r>
              <w:t>17</w:t>
            </w:r>
          </w:p>
        </w:tc>
        <w:tc>
          <w:tcPr>
            <w:tcW w:w="9810" w:type="dxa"/>
          </w:tcPr>
          <w:p w14:paraId="37CDDE67" w14:textId="77777777" w:rsidR="00A02D42" w:rsidRPr="00520F4E" w:rsidRDefault="00A02D42" w:rsidP="00A02D42">
            <w:pPr>
              <w:pStyle w:val="NumberedList"/>
              <w:numPr>
                <w:ilvl w:val="0"/>
                <w:numId w:val="0"/>
              </w:numPr>
            </w:pPr>
            <w:r w:rsidRPr="00DF15AF">
              <w:t>Requirements prior to and on commissioning of marine farming structures and associated infrastructure</w:t>
            </w:r>
            <w:r>
              <w:t>:</w:t>
            </w:r>
          </w:p>
          <w:p w14:paraId="6FD9F865" w14:textId="161A1CD6" w:rsidR="00A02D42" w:rsidRPr="00520F4E" w:rsidRDefault="00A02D42" w:rsidP="009560F9">
            <w:pPr>
              <w:pStyle w:val="NumberedList"/>
              <w:numPr>
                <w:ilvl w:val="0"/>
                <w:numId w:val="27"/>
              </w:numPr>
              <w:ind w:left="337"/>
            </w:pPr>
            <w:bookmarkStart w:id="129" w:name="_Ref209623067"/>
            <w:r w:rsidRPr="00520F4E">
              <w:t xml:space="preserve">Within 10 working days of completing installation of </w:t>
            </w:r>
            <w:r>
              <w:t>a set of</w:t>
            </w:r>
            <w:r w:rsidRPr="00520F4E">
              <w:t xml:space="preserve"> sea pens and any associated barge, the Consent Holder shall provide ‘as built’ plans of each block of marine farm structures and barge(s) established, including coordinates for all four corners of each block, and identifying any difference between the ‘as built’ plans and the engineering report required by Condition </w:t>
            </w:r>
            <w:r>
              <w:fldChar w:fldCharType="begin"/>
            </w:r>
            <w:r>
              <w:instrText xml:space="preserve"> REF _Ref211405584 \w \h </w:instrText>
            </w:r>
            <w:r w:rsidR="00AD54BF">
              <w:instrText xml:space="preserve"> \* MERGEFORMAT </w:instrText>
            </w:r>
            <w:r>
              <w:fldChar w:fldCharType="separate"/>
            </w:r>
            <w:r>
              <w:t>11</w:t>
            </w:r>
            <w:r>
              <w:fldChar w:fldCharType="end"/>
            </w:r>
            <w:r w:rsidRPr="00520F4E">
              <w:t xml:space="preserve"> to the Consent Authority;</w:t>
            </w:r>
            <w:bookmarkEnd w:id="129"/>
          </w:p>
          <w:p w14:paraId="181B38E0" w14:textId="02D1000F" w:rsidR="00A02D42" w:rsidRPr="00520F4E" w:rsidRDefault="00A02D42" w:rsidP="009560F9">
            <w:pPr>
              <w:pStyle w:val="NumberedList"/>
              <w:numPr>
                <w:ilvl w:val="0"/>
                <w:numId w:val="27"/>
              </w:numPr>
              <w:ind w:left="337"/>
            </w:pPr>
            <w:bookmarkStart w:id="130" w:name="_Ref214533089"/>
            <w:r w:rsidRPr="00520F4E">
              <w:t xml:space="preserve">If marine farms are re-located within the consented site under Condition </w:t>
            </w:r>
            <w:r>
              <w:rPr>
                <w:highlight w:val="yellow"/>
              </w:rPr>
              <w:fldChar w:fldCharType="begin"/>
            </w:r>
            <w:r>
              <w:instrText xml:space="preserve"> REF _Ref212026085 \w \h </w:instrText>
            </w:r>
            <w:r w:rsidR="00AD54BF">
              <w:rPr>
                <w:highlight w:val="yellow"/>
              </w:rPr>
              <w:instrText xml:space="preserve"> \* MERGEFORMAT </w:instrText>
            </w:r>
            <w:r>
              <w:rPr>
                <w:highlight w:val="yellow"/>
              </w:rPr>
            </w:r>
            <w:r>
              <w:rPr>
                <w:highlight w:val="yellow"/>
              </w:rPr>
              <w:fldChar w:fldCharType="separate"/>
            </w:r>
            <w:r>
              <w:t>83</w:t>
            </w:r>
            <w:r>
              <w:rPr>
                <w:highlight w:val="yellow"/>
              </w:rPr>
              <w:fldChar w:fldCharType="end"/>
            </w:r>
            <w:r w:rsidRPr="00520F4E">
              <w:t xml:space="preserve">, updated ‘as built’ plans shall be provided, consistent with the requirements of Condition </w:t>
            </w:r>
            <w:r w:rsidRPr="00520F4E">
              <w:fldChar w:fldCharType="begin"/>
            </w:r>
            <w:r w:rsidRPr="00520F4E">
              <w:instrText xml:space="preserve"> REF _Ref209623067 \w \h </w:instrText>
            </w:r>
            <w:r>
              <w:instrText xml:space="preserve"> \* MERGEFORMAT </w:instrText>
            </w:r>
            <w:r w:rsidRPr="00520F4E">
              <w:fldChar w:fldCharType="separate"/>
            </w:r>
            <w:r>
              <w:t>17.a</w:t>
            </w:r>
            <w:r w:rsidRPr="00520F4E">
              <w:fldChar w:fldCharType="end"/>
            </w:r>
            <w:r w:rsidRPr="00520F4E">
              <w:t>.</w:t>
            </w:r>
            <w:r>
              <w:t>;</w:t>
            </w:r>
            <w:bookmarkEnd w:id="130"/>
          </w:p>
          <w:p w14:paraId="6761985A" w14:textId="77777777" w:rsidR="00A02D42" w:rsidRDefault="00A02D42" w:rsidP="009560F9">
            <w:pPr>
              <w:pStyle w:val="NumberedList"/>
              <w:numPr>
                <w:ilvl w:val="0"/>
                <w:numId w:val="27"/>
              </w:numPr>
              <w:ind w:left="337"/>
            </w:pPr>
            <w:r w:rsidRPr="00DF15AF">
              <w:t>30 days prior to laying of the cardinal marks, the Consent Holder shall confirm with the Harbourmaster type / model of cardinal buoys, the design of the shapes and the light characteristics and any radio aids intended to be fitted and the coordinates of the intended placement.  The Consent holder is to request the Harbourmaster issue Notices to Mariners (NTMs) notifying of the cardinals and their characteristics and the position of the new recommended large vessel anchorages</w:t>
            </w:r>
            <w:r>
              <w:t>;</w:t>
            </w:r>
          </w:p>
          <w:p w14:paraId="261EB0A1" w14:textId="77777777" w:rsidR="00A02D42" w:rsidRDefault="00A02D42" w:rsidP="009560F9">
            <w:pPr>
              <w:pStyle w:val="NumberedList"/>
              <w:numPr>
                <w:ilvl w:val="0"/>
                <w:numId w:val="27"/>
              </w:numPr>
              <w:ind w:left="337"/>
            </w:pPr>
            <w:r w:rsidRPr="00520F4E">
              <w:t xml:space="preserve">Within </w:t>
            </w:r>
            <w:r>
              <w:t>5</w:t>
            </w:r>
            <w:r w:rsidRPr="00520F4E">
              <w:t xml:space="preserve"> working days of laying of the cardinal marks, the Consent Holder shall</w:t>
            </w:r>
            <w:r>
              <w:t xml:space="preserve"> </w:t>
            </w:r>
            <w:r w:rsidRPr="00520F4E">
              <w:t xml:space="preserve">provide </w:t>
            </w:r>
            <w:r>
              <w:t xml:space="preserve">the Harbourmaster and </w:t>
            </w:r>
            <w:r w:rsidRPr="00520F4E">
              <w:t>Land Information NZ (LINZ) Hydrographic Office written details of the light characteristics and any radio aids, if fitted, and coordinates of the position of the marks and request for the ‘List of Lights’ to be updated and for the farm area to be shown on the associated nautical charts. Unless advised otherwise by the Harbourmaster, the communication with LINZ is to include the updated position of the recommended anchorages currently shown on the charts.</w:t>
            </w:r>
          </w:p>
          <w:p w14:paraId="026AD49A" w14:textId="77777777" w:rsidR="00A02D42" w:rsidRDefault="00A02D42" w:rsidP="009560F9">
            <w:pPr>
              <w:pStyle w:val="NumberedList"/>
              <w:numPr>
                <w:ilvl w:val="0"/>
                <w:numId w:val="27"/>
              </w:numPr>
              <w:ind w:left="337"/>
            </w:pPr>
            <w:r w:rsidRPr="00DF15AF">
              <w:lastRenderedPageBreak/>
              <w:t>Within 10 working days of the construction of each farm</w:t>
            </w:r>
            <w:r>
              <w:t xml:space="preserve"> block</w:t>
            </w:r>
            <w:r w:rsidRPr="00DF15AF">
              <w:t>, the Consent Holder shall, provide the Harbourmaster, confirmation that maritime "special marks" have been fitted</w:t>
            </w:r>
            <w:r>
              <w:t xml:space="preserve"> in accordance with Figure 1 </w:t>
            </w:r>
            <w:r w:rsidRPr="00DF15AF">
              <w:t>and that their light characteristics are consistent with the extant Maritime NZ Marine farm guidelines.</w:t>
            </w:r>
          </w:p>
          <w:p w14:paraId="6A44CB93" w14:textId="77777777" w:rsidR="00895B6F" w:rsidRDefault="00895B6F" w:rsidP="00772790">
            <w:pPr>
              <w:pStyle w:val="NumberedList"/>
              <w:numPr>
                <w:ilvl w:val="0"/>
                <w:numId w:val="0"/>
              </w:numPr>
            </w:pPr>
          </w:p>
          <w:p w14:paraId="36B68CAB" w14:textId="77777777" w:rsidR="00C7733E" w:rsidRDefault="00C7733E" w:rsidP="00772790">
            <w:pPr>
              <w:pStyle w:val="NumberedList"/>
              <w:numPr>
                <w:ilvl w:val="0"/>
                <w:numId w:val="0"/>
              </w:numPr>
            </w:pPr>
            <w:r w:rsidRPr="00673803">
              <w:rPr>
                <w:noProof/>
              </w:rPr>
              <w:drawing>
                <wp:inline distT="0" distB="0" distL="0" distR="0" wp14:anchorId="54324EE0" wp14:editId="2908BE5E">
                  <wp:extent cx="5049078" cy="2473832"/>
                  <wp:effectExtent l="0" t="0" r="0" b="3175"/>
                  <wp:docPr id="115239872" name="Picture 1" descr="A group of circles an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9872" name="Picture 1" descr="A group of circles and squares&#10;&#10;AI-generated content may be incorrect."/>
                          <pic:cNvPicPr/>
                        </pic:nvPicPr>
                        <pic:blipFill>
                          <a:blip r:embed="rId13"/>
                          <a:stretch>
                            <a:fillRect/>
                          </a:stretch>
                        </pic:blipFill>
                        <pic:spPr>
                          <a:xfrm>
                            <a:off x="0" y="0"/>
                            <a:ext cx="5066185" cy="2482214"/>
                          </a:xfrm>
                          <a:prstGeom prst="rect">
                            <a:avLst/>
                          </a:prstGeom>
                        </pic:spPr>
                      </pic:pic>
                    </a:graphicData>
                  </a:graphic>
                </wp:inline>
              </w:drawing>
            </w:r>
          </w:p>
          <w:p w14:paraId="7BFFCEE1" w14:textId="77777777" w:rsidR="00C7733E" w:rsidRDefault="000620D3" w:rsidP="00772790">
            <w:pPr>
              <w:pStyle w:val="NumberedList"/>
              <w:numPr>
                <w:ilvl w:val="0"/>
                <w:numId w:val="0"/>
              </w:numPr>
              <w:rPr>
                <w:b/>
                <w:bCs/>
                <w:lang w:val="en-US"/>
              </w:rPr>
            </w:pPr>
            <w:r w:rsidRPr="005F4D00">
              <w:rPr>
                <w:b/>
                <w:bCs/>
                <w:i/>
                <w:iCs/>
                <w:lang w:val="en-US"/>
              </w:rPr>
              <w:t xml:space="preserve">Figure 1: </w:t>
            </w:r>
            <w:r w:rsidRPr="00673803">
              <w:rPr>
                <w:b/>
                <w:bCs/>
                <w:i/>
                <w:iCs/>
                <w:lang w:val="en-US"/>
              </w:rPr>
              <w:t>Proposed marine farm lighting (left: stage one, right: stage two) where a yellow square</w:t>
            </w:r>
            <w:r w:rsidRPr="005F4D00">
              <w:rPr>
                <w:b/>
                <w:bCs/>
                <w:i/>
                <w:iCs/>
                <w:lang w:val="en-US"/>
              </w:rPr>
              <w:t xml:space="preserve"> </w:t>
            </w:r>
            <w:r w:rsidRPr="00673803">
              <w:rPr>
                <w:b/>
                <w:bCs/>
                <w:i/>
                <w:iCs/>
                <w:lang w:val="en-US"/>
              </w:rPr>
              <w:t>denotes a yellow compensation buoy, a yellow circle with an ‘X’ denotes a yellow special mark with a</w:t>
            </w:r>
            <w:r w:rsidRPr="005F4D00">
              <w:rPr>
                <w:b/>
                <w:bCs/>
                <w:i/>
                <w:iCs/>
                <w:lang w:val="en-US"/>
              </w:rPr>
              <w:t xml:space="preserve"> yellow cross shape on a short post, and a purple drop denotes a flashing yellow light.</w:t>
            </w:r>
          </w:p>
          <w:p w14:paraId="4F9BF267" w14:textId="77777777" w:rsidR="004908D3" w:rsidRDefault="004908D3" w:rsidP="00772790">
            <w:pPr>
              <w:pStyle w:val="NumberedList"/>
              <w:numPr>
                <w:ilvl w:val="0"/>
                <w:numId w:val="0"/>
              </w:numPr>
              <w:rPr>
                <w:b/>
                <w:bCs/>
              </w:rPr>
            </w:pPr>
          </w:p>
          <w:p w14:paraId="2CAF3D60" w14:textId="77777777" w:rsidR="004908D3" w:rsidRDefault="004908D3" w:rsidP="004908D3">
            <w:pPr>
              <w:pStyle w:val="NumberedList"/>
              <w:numPr>
                <w:ilvl w:val="0"/>
                <w:numId w:val="0"/>
              </w:numPr>
              <w:ind w:left="360"/>
              <w:rPr>
                <w:ins w:id="131" w:author="Lojkine, Frances" w:date="2026-05-14T11:23:00Z" w16du:dateUtc="2026-05-13T23:23:00Z"/>
              </w:rPr>
            </w:pPr>
            <w:ins w:id="132" w:author="Lojkine, Frances" w:date="2026-05-14T11:23:00Z" w16du:dateUtc="2026-05-13T23:23:00Z">
              <w:r>
                <w:rPr>
                  <w:i/>
                  <w:iCs/>
                </w:rPr>
                <w:t>Interpretation</w:t>
              </w:r>
            </w:ins>
          </w:p>
          <w:p w14:paraId="59D24B30" w14:textId="77777777" w:rsidR="004908D3" w:rsidRDefault="004908D3" w:rsidP="004908D3">
            <w:pPr>
              <w:pStyle w:val="NumberedList"/>
              <w:numPr>
                <w:ilvl w:val="0"/>
                <w:numId w:val="0"/>
              </w:numPr>
              <w:ind w:left="360"/>
              <w:rPr>
                <w:ins w:id="133" w:author="Lojkine, Frances" w:date="2026-05-14T11:25:00Z" w16du:dateUtc="2026-05-13T23:25:00Z"/>
              </w:rPr>
            </w:pPr>
            <w:ins w:id="134" w:author="Lojkine, Frances" w:date="2026-05-14T11:25:00Z" w16du:dateUtc="2026-05-13T23:25:00Z">
              <w:r>
                <w:t>For the purposes of Condition 17:</w:t>
              </w:r>
            </w:ins>
          </w:p>
          <w:p w14:paraId="739B5CEE" w14:textId="77777777" w:rsidR="004908D3" w:rsidRPr="00536BCC" w:rsidRDefault="004908D3" w:rsidP="004908D3">
            <w:pPr>
              <w:ind w:left="360"/>
              <w:rPr>
                <w:ins w:id="135" w:author="Lojkine, Frances" w:date="2026-05-14T11:25:00Z" w16du:dateUtc="2026-05-13T23:25:00Z"/>
                <w:szCs w:val="22"/>
                <w:lang w:val="en-US"/>
              </w:rPr>
            </w:pPr>
            <w:ins w:id="136" w:author="Lojkine, Frances" w:date="2026-05-14T11:25:00Z" w16du:dateUtc="2026-05-13T23:25:00Z">
              <w:r w:rsidRPr="00536BCC">
                <w:rPr>
                  <w:b/>
                  <w:bCs/>
                  <w:szCs w:val="22"/>
                  <w:lang w:val="en-US"/>
                </w:rPr>
                <w:t xml:space="preserve">Cardinal </w:t>
              </w:r>
              <w:r>
                <w:rPr>
                  <w:b/>
                  <w:bCs/>
                  <w:szCs w:val="22"/>
                  <w:lang w:val="en-US"/>
                </w:rPr>
                <w:t>m</w:t>
              </w:r>
              <w:r w:rsidRPr="00536BCC">
                <w:rPr>
                  <w:b/>
                  <w:bCs/>
                  <w:szCs w:val="22"/>
                  <w:lang w:val="en-US"/>
                </w:rPr>
                <w:t>ark</w:t>
              </w:r>
              <w:r>
                <w:rPr>
                  <w:szCs w:val="22"/>
                  <w:lang w:val="en-US"/>
                </w:rPr>
                <w:t xml:space="preserve"> </w:t>
              </w:r>
            </w:ins>
            <w:ins w:id="137" w:author="Lojkine, Frances" w:date="2026-05-14T11:26:00Z" w16du:dateUtc="2026-05-13T23:26:00Z">
              <w:r>
                <w:rPr>
                  <w:szCs w:val="22"/>
                  <w:lang w:val="en-US"/>
                </w:rPr>
                <w:t>means</w:t>
              </w:r>
            </w:ins>
            <w:ins w:id="138" w:author="Lojkine, Frances" w:date="2026-05-14T11:25:00Z" w16du:dateUtc="2026-05-13T23:25:00Z">
              <w:r w:rsidRPr="00C559FA">
                <w:rPr>
                  <w:szCs w:val="22"/>
                  <w:lang w:val="en-US"/>
                </w:rPr>
                <w:t xml:space="preserve"> an aid to navigation</w:t>
              </w:r>
            </w:ins>
            <w:ins w:id="139" w:author="Lojkine, Frances" w:date="2026-05-14T11:28:00Z" w16du:dateUtc="2026-05-13T23:28:00Z">
              <w:r>
                <w:rPr>
                  <w:szCs w:val="22"/>
                  <w:lang w:val="en-US"/>
                </w:rPr>
                <w:t xml:space="preserve"> with four quadrant marks (north, east, south and west)</w:t>
              </w:r>
            </w:ins>
            <w:ins w:id="140" w:author="Lojkine, Frances" w:date="2026-05-14T11:29:00Z" w16du:dateUtc="2026-05-13T23:29:00Z">
              <w:r>
                <w:rPr>
                  <w:szCs w:val="22"/>
                  <w:lang w:val="en-US"/>
                </w:rPr>
                <w:t xml:space="preserve"> that indicates the mariner should pass to the named side of the mark (e.g. pass north of a north mark).</w:t>
              </w:r>
            </w:ins>
          </w:p>
          <w:p w14:paraId="2A491744" w14:textId="77777777" w:rsidR="004908D3" w:rsidRDefault="004908D3" w:rsidP="004908D3">
            <w:pPr>
              <w:ind w:left="360"/>
              <w:rPr>
                <w:ins w:id="141" w:author="Lojkine, Frances" w:date="2026-05-14T11:25:00Z" w16du:dateUtc="2026-05-13T23:25:00Z"/>
                <w:szCs w:val="22"/>
                <w:lang w:val="en-US"/>
              </w:rPr>
            </w:pPr>
            <w:ins w:id="142" w:author="Lojkine, Frances" w:date="2026-05-14T11:25:00Z" w16du:dateUtc="2026-05-13T23:25:00Z">
              <w:r w:rsidRPr="00536BCC">
                <w:rPr>
                  <w:b/>
                  <w:bCs/>
                  <w:szCs w:val="22"/>
                  <w:lang w:val="en-US"/>
                </w:rPr>
                <w:t xml:space="preserve">Special </w:t>
              </w:r>
              <w:r>
                <w:rPr>
                  <w:b/>
                  <w:bCs/>
                  <w:szCs w:val="22"/>
                  <w:lang w:val="en-US"/>
                </w:rPr>
                <w:t>m</w:t>
              </w:r>
              <w:r w:rsidRPr="00536BCC">
                <w:rPr>
                  <w:b/>
                  <w:bCs/>
                  <w:szCs w:val="22"/>
                  <w:lang w:val="en-US"/>
                </w:rPr>
                <w:t>ark</w:t>
              </w:r>
              <w:r>
                <w:rPr>
                  <w:szCs w:val="22"/>
                  <w:lang w:val="en-US"/>
                </w:rPr>
                <w:t xml:space="preserve"> </w:t>
              </w:r>
            </w:ins>
            <w:ins w:id="143" w:author="Lojkine, Frances" w:date="2026-05-14T11:27:00Z" w16du:dateUtc="2026-05-13T23:27:00Z">
              <w:r>
                <w:rPr>
                  <w:szCs w:val="22"/>
                  <w:lang w:val="en-US"/>
                </w:rPr>
                <w:t>means</w:t>
              </w:r>
            </w:ins>
            <w:ins w:id="144" w:author="Lojkine, Frances" w:date="2026-05-14T11:25:00Z" w16du:dateUtc="2026-05-13T23:25:00Z">
              <w:r w:rsidRPr="00C559FA">
                <w:rPr>
                  <w:szCs w:val="22"/>
                  <w:lang w:val="en-US"/>
                </w:rPr>
                <w:t xml:space="preserve"> an aid to navigation</w:t>
              </w:r>
            </w:ins>
            <w:ins w:id="145" w:author="Lojkine, Frances" w:date="2026-05-14T11:29:00Z" w16du:dateUtc="2026-05-13T23:29:00Z">
              <w:r>
                <w:rPr>
                  <w:szCs w:val="22"/>
                  <w:lang w:val="en-US"/>
                </w:rPr>
                <w:t xml:space="preserve"> indicating a special area or feature. It is yellow and its </w:t>
              </w:r>
              <w:proofErr w:type="spellStart"/>
              <w:r>
                <w:rPr>
                  <w:szCs w:val="22"/>
                  <w:lang w:val="en-US"/>
                </w:rPr>
                <w:t>topmark</w:t>
              </w:r>
              <w:proofErr w:type="spellEnd"/>
              <w:r>
                <w:rPr>
                  <w:szCs w:val="22"/>
                  <w:lang w:val="en-US"/>
                </w:rPr>
                <w:t xml:space="preserve"> is an ‘X’</w:t>
              </w:r>
            </w:ins>
            <w:ins w:id="146" w:author="Lojkine, Frances" w:date="2026-05-14T11:25:00Z" w16du:dateUtc="2026-05-13T23:25:00Z">
              <w:r w:rsidRPr="002C7337">
                <w:rPr>
                  <w:szCs w:val="22"/>
                  <w:lang w:val="en-US"/>
                </w:rPr>
                <w:t>.</w:t>
              </w:r>
            </w:ins>
          </w:p>
          <w:p w14:paraId="3C967CF4" w14:textId="0A2A3AEE" w:rsidR="004908D3" w:rsidRPr="004908D3" w:rsidRDefault="004908D3" w:rsidP="00772790">
            <w:pPr>
              <w:pStyle w:val="NumberedList"/>
              <w:numPr>
                <w:ilvl w:val="0"/>
                <w:numId w:val="0"/>
              </w:numPr>
            </w:pPr>
          </w:p>
        </w:tc>
        <w:tc>
          <w:tcPr>
            <w:tcW w:w="9946" w:type="dxa"/>
          </w:tcPr>
          <w:p w14:paraId="1FFAF814" w14:textId="6E7450E7" w:rsidR="00895B6F" w:rsidRDefault="00E16930" w:rsidP="006933E7">
            <w:pPr>
              <w:pStyle w:val="NumberedList"/>
              <w:numPr>
                <w:ilvl w:val="0"/>
                <w:numId w:val="0"/>
              </w:numPr>
            </w:pPr>
            <w:r>
              <w:lastRenderedPageBreak/>
              <w:t>Amendment proposed (see following page) in r</w:t>
            </w:r>
            <w:r w:rsidR="00BC5C3D">
              <w:t>esponse to Question 1 Minute 4</w:t>
            </w:r>
          </w:p>
          <w:p w14:paraId="3589BD5D" w14:textId="77777777" w:rsidR="00AD54BF" w:rsidRDefault="00AD54BF" w:rsidP="006933E7">
            <w:pPr>
              <w:pStyle w:val="NumberedList"/>
              <w:numPr>
                <w:ilvl w:val="0"/>
                <w:numId w:val="0"/>
              </w:numPr>
            </w:pPr>
          </w:p>
          <w:p w14:paraId="28814B86" w14:textId="3A8AC501" w:rsidR="00AD54BF" w:rsidRDefault="00F7421C" w:rsidP="00AD54BF">
            <w:pPr>
              <w:rPr>
                <w:lang w:val="en-NZ"/>
              </w:rPr>
            </w:pPr>
            <w:r>
              <w:rPr>
                <w:lang w:val="en-NZ"/>
              </w:rPr>
              <w:t>Environment Southland response to Minute 5: ‘</w:t>
            </w:r>
            <w:r w:rsidRPr="00F7421C">
              <w:rPr>
                <w:lang w:val="en-US"/>
              </w:rPr>
              <w:t>ES has reviewed this content and is comfortable with the additional definitions proposed by the applican</w:t>
            </w:r>
            <w:r>
              <w:rPr>
                <w:lang w:val="en-US"/>
              </w:rPr>
              <w:t>t’.</w:t>
            </w:r>
          </w:p>
          <w:p w14:paraId="79E660BD" w14:textId="77777777" w:rsidR="00AD54BF" w:rsidRDefault="00AD54BF" w:rsidP="00AD54BF">
            <w:pPr>
              <w:rPr>
                <w:lang w:val="en-NZ"/>
              </w:rPr>
            </w:pPr>
          </w:p>
          <w:p w14:paraId="74448277" w14:textId="728DAB12" w:rsidR="00AD54BF" w:rsidRDefault="00AD54BF" w:rsidP="00AD54BF">
            <w:pPr>
              <w:pStyle w:val="NumberedList"/>
              <w:numPr>
                <w:ilvl w:val="0"/>
                <w:numId w:val="0"/>
              </w:numPr>
            </w:pPr>
            <w:r>
              <w:rPr>
                <w:lang w:val="en-NZ"/>
              </w:rPr>
              <w:t>The Department of Conservation made no comment on this matter</w:t>
            </w:r>
            <w:r w:rsidR="008329EE">
              <w:rPr>
                <w:lang w:val="en-NZ"/>
              </w:rPr>
              <w:t xml:space="preserve"> (DOC response to Minute 5)</w:t>
            </w:r>
          </w:p>
        </w:tc>
      </w:tr>
      <w:tr w:rsidR="000620D3" w14:paraId="11F2ACA1" w14:textId="77777777" w:rsidTr="00A67327">
        <w:tc>
          <w:tcPr>
            <w:tcW w:w="1165" w:type="dxa"/>
          </w:tcPr>
          <w:p w14:paraId="38364142" w14:textId="0715951F" w:rsidR="000620D3" w:rsidRDefault="000620D3" w:rsidP="006933E7">
            <w:pPr>
              <w:pStyle w:val="NumberedList"/>
              <w:numPr>
                <w:ilvl w:val="0"/>
                <w:numId w:val="0"/>
              </w:numPr>
            </w:pPr>
            <w:r>
              <w:t>18</w:t>
            </w:r>
          </w:p>
        </w:tc>
        <w:tc>
          <w:tcPr>
            <w:tcW w:w="9810" w:type="dxa"/>
          </w:tcPr>
          <w:p w14:paraId="69ED1243" w14:textId="77777777" w:rsidR="00025931" w:rsidRPr="00520F4E" w:rsidRDefault="00025931" w:rsidP="00047F59">
            <w:pPr>
              <w:pStyle w:val="NumberedList"/>
              <w:numPr>
                <w:ilvl w:val="0"/>
                <w:numId w:val="0"/>
              </w:numPr>
            </w:pPr>
            <w:r w:rsidRPr="00520F4E">
              <w:t>Structures and feed barges installed at any marine farm within the consented site must comply with the following limits and standards:</w:t>
            </w:r>
          </w:p>
          <w:p w14:paraId="46E288C7" w14:textId="77777777" w:rsidR="00025931" w:rsidRPr="00520F4E" w:rsidRDefault="00025931" w:rsidP="00047F59">
            <w:pPr>
              <w:pStyle w:val="Caption"/>
            </w:pPr>
            <w:r w:rsidRPr="00520F4E">
              <w:t xml:space="preserve">Table </w:t>
            </w:r>
            <w:r w:rsidRPr="00520F4E">
              <w:fldChar w:fldCharType="begin"/>
            </w:r>
            <w:r w:rsidRPr="00520F4E">
              <w:instrText xml:space="preserve"> SEQ Table \* ARABIC </w:instrText>
            </w:r>
            <w:r w:rsidRPr="00520F4E">
              <w:fldChar w:fldCharType="separate"/>
            </w:r>
            <w:r>
              <w:rPr>
                <w:noProof/>
              </w:rPr>
              <w:t>1</w:t>
            </w:r>
            <w:r w:rsidRPr="00520F4E">
              <w:fldChar w:fldCharType="end"/>
            </w:r>
            <w:r w:rsidRPr="00520F4E">
              <w:t>: Structures and feed barges limits and standards</w:t>
            </w:r>
          </w:p>
          <w:tbl>
            <w:tblPr>
              <w:tblW w:w="0" w:type="auto"/>
              <w:tblInd w:w="704"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CellMar>
                <w:left w:w="0" w:type="dxa"/>
                <w:right w:w="0" w:type="dxa"/>
              </w:tblCellMar>
              <w:tblLook w:val="01E0" w:firstRow="1" w:lastRow="1" w:firstColumn="1" w:lastColumn="1" w:noHBand="0" w:noVBand="0"/>
            </w:tblPr>
            <w:tblGrid>
              <w:gridCol w:w="2870"/>
              <w:gridCol w:w="5615"/>
            </w:tblGrid>
            <w:tr w:rsidR="00723B8A" w:rsidRPr="00060C2C" w14:paraId="618571EF" w14:textId="77777777" w:rsidTr="00665A51">
              <w:trPr>
                <w:trHeight w:val="326"/>
                <w:tblHeader/>
              </w:trPr>
              <w:tc>
                <w:tcPr>
                  <w:tcW w:w="2870" w:type="dxa"/>
                </w:tcPr>
                <w:p w14:paraId="603C256E" w14:textId="77777777" w:rsidR="00723B8A" w:rsidRPr="00520F4E" w:rsidRDefault="00723B8A" w:rsidP="00723B8A">
                  <w:pPr>
                    <w:pStyle w:val="TableHeading"/>
                    <w:rPr>
                      <w:lang w:val="en-US"/>
                    </w:rPr>
                  </w:pPr>
                  <w:r w:rsidRPr="00520F4E">
                    <w:rPr>
                      <w:lang w:val="en-US"/>
                    </w:rPr>
                    <w:t>Structures/feed barges</w:t>
                  </w:r>
                </w:p>
              </w:tc>
              <w:tc>
                <w:tcPr>
                  <w:tcW w:w="5615" w:type="dxa"/>
                </w:tcPr>
                <w:p w14:paraId="7E74CA65" w14:textId="77777777" w:rsidR="00723B8A" w:rsidRPr="00060C2C" w:rsidRDefault="00723B8A" w:rsidP="00723B8A">
                  <w:pPr>
                    <w:pStyle w:val="TableHeading"/>
                    <w:rPr>
                      <w:lang w:val="en-US"/>
                    </w:rPr>
                  </w:pPr>
                  <w:r w:rsidRPr="00520F4E">
                    <w:rPr>
                      <w:lang w:val="en-US"/>
                    </w:rPr>
                    <w:t>Limit</w:t>
                  </w:r>
                </w:p>
              </w:tc>
            </w:tr>
            <w:tr w:rsidR="00723B8A" w:rsidRPr="00060C2C" w14:paraId="6C7C4C8D" w14:textId="77777777" w:rsidTr="00665A51">
              <w:trPr>
                <w:trHeight w:val="328"/>
              </w:trPr>
              <w:tc>
                <w:tcPr>
                  <w:tcW w:w="2870" w:type="dxa"/>
                </w:tcPr>
                <w:p w14:paraId="5770D7BB" w14:textId="77777777" w:rsidR="00723B8A" w:rsidRPr="00060C2C" w:rsidRDefault="00723B8A" w:rsidP="00723B8A">
                  <w:pPr>
                    <w:pStyle w:val="TableCellBody"/>
                    <w:rPr>
                      <w:lang w:val="en-US"/>
                    </w:rPr>
                  </w:pPr>
                  <w:r w:rsidRPr="00060C2C">
                    <w:rPr>
                      <w:lang w:val="en-US"/>
                    </w:rPr>
                    <w:t>Number</w:t>
                  </w:r>
                  <w:r w:rsidRPr="00060C2C">
                    <w:rPr>
                      <w:spacing w:val="-5"/>
                      <w:lang w:val="en-US"/>
                    </w:rPr>
                    <w:t xml:space="preserve"> </w:t>
                  </w:r>
                  <w:r w:rsidRPr="00060C2C">
                    <w:rPr>
                      <w:lang w:val="en-US"/>
                    </w:rPr>
                    <w:t>of</w:t>
                  </w:r>
                  <w:r w:rsidRPr="00060C2C">
                    <w:rPr>
                      <w:spacing w:val="-2"/>
                      <w:lang w:val="en-US"/>
                    </w:rPr>
                    <w:t xml:space="preserve"> </w:t>
                  </w:r>
                  <w:r w:rsidRPr="00060C2C">
                    <w:rPr>
                      <w:lang w:val="en-US"/>
                    </w:rPr>
                    <w:t>marine</w:t>
                  </w:r>
                  <w:r w:rsidRPr="00060C2C">
                    <w:rPr>
                      <w:spacing w:val="1"/>
                      <w:lang w:val="en-US"/>
                    </w:rPr>
                    <w:t xml:space="preserve"> </w:t>
                  </w:r>
                  <w:r w:rsidRPr="00060C2C">
                    <w:rPr>
                      <w:spacing w:val="-4"/>
                      <w:lang w:val="en-US"/>
                    </w:rPr>
                    <w:t>farms</w:t>
                  </w:r>
                </w:p>
              </w:tc>
              <w:tc>
                <w:tcPr>
                  <w:tcW w:w="5615" w:type="dxa"/>
                </w:tcPr>
                <w:p w14:paraId="1F110F15" w14:textId="77777777" w:rsidR="00723B8A" w:rsidRPr="00060C2C" w:rsidRDefault="00723B8A" w:rsidP="00723B8A">
                  <w:pPr>
                    <w:pStyle w:val="TableCellBody"/>
                    <w:rPr>
                      <w:lang w:val="en-US"/>
                    </w:rPr>
                  </w:pPr>
                  <w:r w:rsidRPr="00060C2C">
                    <w:rPr>
                      <w:lang w:val="en-US"/>
                    </w:rPr>
                    <w:t>Maximum</w:t>
                  </w:r>
                  <w:r w:rsidRPr="00060C2C">
                    <w:rPr>
                      <w:spacing w:val="-2"/>
                      <w:lang w:val="en-US"/>
                    </w:rPr>
                    <w:t xml:space="preserve"> </w:t>
                  </w:r>
                  <w:r w:rsidRPr="00060C2C">
                    <w:rPr>
                      <w:lang w:val="en-US"/>
                    </w:rPr>
                    <w:t>of</w:t>
                  </w:r>
                  <w:r w:rsidRPr="00060C2C">
                    <w:rPr>
                      <w:spacing w:val="-1"/>
                      <w:lang w:val="en-US"/>
                    </w:rPr>
                    <w:t xml:space="preserve"> </w:t>
                  </w:r>
                  <w:r w:rsidRPr="00060C2C">
                    <w:rPr>
                      <w:spacing w:val="-4"/>
                      <w:lang w:val="en-US"/>
                    </w:rPr>
                    <w:t>four</w:t>
                  </w:r>
                </w:p>
              </w:tc>
            </w:tr>
            <w:tr w:rsidR="00723B8A" w:rsidRPr="00060C2C" w14:paraId="4A583954" w14:textId="77777777" w:rsidTr="00665A51">
              <w:trPr>
                <w:trHeight w:val="582"/>
              </w:trPr>
              <w:tc>
                <w:tcPr>
                  <w:tcW w:w="2870" w:type="dxa"/>
                </w:tcPr>
                <w:p w14:paraId="7791B8B4" w14:textId="77777777" w:rsidR="00723B8A" w:rsidRPr="00060C2C" w:rsidRDefault="00723B8A" w:rsidP="00723B8A">
                  <w:pPr>
                    <w:pStyle w:val="TableCellBody"/>
                    <w:rPr>
                      <w:lang w:val="en-US"/>
                    </w:rPr>
                  </w:pPr>
                  <w:r w:rsidRPr="00060C2C">
                    <w:rPr>
                      <w:lang w:val="en-US"/>
                    </w:rPr>
                    <w:t>Number</w:t>
                  </w:r>
                  <w:r w:rsidRPr="00060C2C">
                    <w:rPr>
                      <w:spacing w:val="-5"/>
                      <w:lang w:val="en-US"/>
                    </w:rPr>
                    <w:t xml:space="preserve"> </w:t>
                  </w:r>
                  <w:r w:rsidRPr="00060C2C">
                    <w:rPr>
                      <w:lang w:val="en-US"/>
                    </w:rPr>
                    <w:t>of</w:t>
                  </w:r>
                  <w:r w:rsidRPr="00060C2C">
                    <w:rPr>
                      <w:spacing w:val="-1"/>
                      <w:lang w:val="en-US"/>
                    </w:rPr>
                    <w:t xml:space="preserve"> </w:t>
                  </w:r>
                  <w:r w:rsidRPr="00060C2C">
                    <w:rPr>
                      <w:lang w:val="en-US"/>
                    </w:rPr>
                    <w:t xml:space="preserve">fixed </w:t>
                  </w:r>
                  <w:r w:rsidRPr="00060C2C">
                    <w:rPr>
                      <w:spacing w:val="-2"/>
                      <w:lang w:val="en-US"/>
                    </w:rPr>
                    <w:t>barges</w:t>
                  </w:r>
                </w:p>
              </w:tc>
              <w:tc>
                <w:tcPr>
                  <w:tcW w:w="5615" w:type="dxa"/>
                </w:tcPr>
                <w:p w14:paraId="2C67B86B" w14:textId="77777777" w:rsidR="00723B8A" w:rsidRPr="00520F4E" w:rsidRDefault="00723B8A" w:rsidP="00723B8A">
                  <w:pPr>
                    <w:pStyle w:val="TableCellBody"/>
                    <w:rPr>
                      <w:lang w:val="en-US"/>
                    </w:rPr>
                  </w:pPr>
                  <w:r w:rsidRPr="00520F4E">
                    <w:rPr>
                      <w:lang w:val="en-US"/>
                    </w:rPr>
                    <w:t>One</w:t>
                  </w:r>
                  <w:r w:rsidRPr="00520F4E">
                    <w:rPr>
                      <w:spacing w:val="-2"/>
                      <w:lang w:val="en-US"/>
                    </w:rPr>
                    <w:t xml:space="preserve"> </w:t>
                  </w:r>
                  <w:r w:rsidRPr="00520F4E">
                    <w:rPr>
                      <w:lang w:val="en-US"/>
                    </w:rPr>
                    <w:t>per</w:t>
                  </w:r>
                  <w:r w:rsidRPr="00520F4E">
                    <w:rPr>
                      <w:spacing w:val="-5"/>
                      <w:lang w:val="en-US"/>
                    </w:rPr>
                    <w:t xml:space="preserve"> </w:t>
                  </w:r>
                  <w:r w:rsidRPr="00520F4E">
                    <w:rPr>
                      <w:lang w:val="en-US"/>
                    </w:rPr>
                    <w:t>marine</w:t>
                  </w:r>
                  <w:r w:rsidRPr="00520F4E">
                    <w:rPr>
                      <w:spacing w:val="-2"/>
                      <w:lang w:val="en-US"/>
                    </w:rPr>
                    <w:t xml:space="preserve"> </w:t>
                  </w:r>
                  <w:r w:rsidRPr="00520F4E">
                    <w:rPr>
                      <w:lang w:val="en-US"/>
                    </w:rPr>
                    <w:t>farm</w:t>
                  </w:r>
                </w:p>
                <w:p w14:paraId="221AB16C" w14:textId="77777777" w:rsidR="00723B8A" w:rsidRPr="00520F4E" w:rsidRDefault="00723B8A" w:rsidP="00723B8A">
                  <w:pPr>
                    <w:pStyle w:val="TableCellBody"/>
                    <w:rPr>
                      <w:lang w:val="en-US"/>
                    </w:rPr>
                  </w:pPr>
                  <w:r w:rsidRPr="00520F4E">
                    <w:rPr>
                      <w:lang w:val="en-US"/>
                    </w:rPr>
                    <w:t xml:space="preserve">Maximum length of 40 </w:t>
                  </w:r>
                  <w:proofErr w:type="spellStart"/>
                  <w:r w:rsidRPr="00520F4E">
                    <w:rPr>
                      <w:lang w:val="en-US"/>
                    </w:rPr>
                    <w:t>metres</w:t>
                  </w:r>
                  <w:proofErr w:type="spellEnd"/>
                  <w:r w:rsidRPr="00520F4E">
                    <w:rPr>
                      <w:lang w:val="en-US"/>
                    </w:rPr>
                    <w:t xml:space="preserve"> and width of 12 </w:t>
                  </w:r>
                  <w:proofErr w:type="spellStart"/>
                  <w:r w:rsidRPr="00520F4E">
                    <w:rPr>
                      <w:lang w:val="en-US"/>
                    </w:rPr>
                    <w:t>metres</w:t>
                  </w:r>
                  <w:proofErr w:type="spellEnd"/>
                </w:p>
                <w:p w14:paraId="751539D3" w14:textId="77777777" w:rsidR="00723B8A" w:rsidRPr="00520F4E" w:rsidRDefault="00723B8A" w:rsidP="00723B8A">
                  <w:pPr>
                    <w:pStyle w:val="TableCellBody"/>
                    <w:rPr>
                      <w:lang w:val="en-US"/>
                    </w:rPr>
                  </w:pPr>
                  <w:r w:rsidRPr="00520F4E">
                    <w:t>Maximum air draught (overall height above the waterline) shall not exceed 14 metres (excluding appurtenances including aerials, satellite dishes, cranes and other non-superstructure equipment) under any design load conditions</w:t>
                  </w:r>
                </w:p>
              </w:tc>
            </w:tr>
            <w:tr w:rsidR="00723B8A" w:rsidRPr="00060C2C" w14:paraId="0BAA78FE" w14:textId="77777777" w:rsidTr="00665A51">
              <w:trPr>
                <w:trHeight w:val="421"/>
              </w:trPr>
              <w:tc>
                <w:tcPr>
                  <w:tcW w:w="2870" w:type="dxa"/>
                </w:tcPr>
                <w:p w14:paraId="359C3816" w14:textId="77777777" w:rsidR="00723B8A" w:rsidRPr="00060C2C" w:rsidRDefault="00723B8A" w:rsidP="00723B8A">
                  <w:pPr>
                    <w:pStyle w:val="TableCellBody"/>
                    <w:rPr>
                      <w:lang w:val="en-US"/>
                    </w:rPr>
                  </w:pPr>
                  <w:r w:rsidRPr="00060C2C">
                    <w:rPr>
                      <w:lang w:val="en-US"/>
                    </w:rPr>
                    <w:t>Blocks of sea pens</w:t>
                  </w:r>
                </w:p>
              </w:tc>
              <w:tc>
                <w:tcPr>
                  <w:tcW w:w="5615" w:type="dxa"/>
                </w:tcPr>
                <w:p w14:paraId="45208566" w14:textId="77777777" w:rsidR="00723B8A" w:rsidRPr="00060C2C" w:rsidRDefault="00723B8A" w:rsidP="00723B8A">
                  <w:pPr>
                    <w:pStyle w:val="TableCellBody"/>
                    <w:rPr>
                      <w:lang w:val="en-US"/>
                    </w:rPr>
                  </w:pPr>
                  <w:r w:rsidRPr="00060C2C">
                    <w:rPr>
                      <w:lang w:val="en-US"/>
                    </w:rPr>
                    <w:t>Maximum of two blocks per marine farm and eight blocks in total</w:t>
                  </w:r>
                </w:p>
              </w:tc>
            </w:tr>
            <w:tr w:rsidR="00723B8A" w:rsidRPr="00060C2C" w14:paraId="61772762" w14:textId="77777777" w:rsidTr="00665A51">
              <w:trPr>
                <w:trHeight w:val="835"/>
              </w:trPr>
              <w:tc>
                <w:tcPr>
                  <w:tcW w:w="2870" w:type="dxa"/>
                </w:tcPr>
                <w:p w14:paraId="25F06112" w14:textId="77777777" w:rsidR="00723B8A" w:rsidRPr="00060C2C" w:rsidRDefault="00723B8A" w:rsidP="00723B8A">
                  <w:pPr>
                    <w:pStyle w:val="TableCellBody"/>
                    <w:rPr>
                      <w:lang w:val="en-US"/>
                    </w:rPr>
                  </w:pPr>
                  <w:r w:rsidRPr="00060C2C">
                    <w:rPr>
                      <w:lang w:val="en-US"/>
                    </w:rPr>
                    <w:t>Sea pens</w:t>
                  </w:r>
                </w:p>
              </w:tc>
              <w:tc>
                <w:tcPr>
                  <w:tcW w:w="5615" w:type="dxa"/>
                </w:tcPr>
                <w:p w14:paraId="11C8BD3E" w14:textId="77777777" w:rsidR="00723B8A" w:rsidRPr="00060C2C" w:rsidRDefault="00723B8A" w:rsidP="00723B8A">
                  <w:pPr>
                    <w:pStyle w:val="TableCellBody"/>
                    <w:rPr>
                      <w:lang w:val="en-US"/>
                    </w:rPr>
                  </w:pPr>
                  <w:r w:rsidRPr="00060C2C">
                    <w:rPr>
                      <w:lang w:val="en-US"/>
                    </w:rPr>
                    <w:t xml:space="preserve">Maximum of 10 (maximum circumference of 168 </w:t>
                  </w:r>
                  <w:proofErr w:type="spellStart"/>
                  <w:r w:rsidRPr="00060C2C">
                    <w:rPr>
                      <w:lang w:val="en-US"/>
                    </w:rPr>
                    <w:t>metres</w:t>
                  </w:r>
                  <w:proofErr w:type="spellEnd"/>
                  <w:r w:rsidRPr="00060C2C">
                    <w:rPr>
                      <w:lang w:val="en-US"/>
                    </w:rPr>
                    <w:t xml:space="preserve">) </w:t>
                  </w:r>
                  <w:r w:rsidRPr="00B27E72">
                    <w:rPr>
                      <w:lang w:val="en-US"/>
                    </w:rPr>
                    <w:t xml:space="preserve">circular </w:t>
                  </w:r>
                  <w:r>
                    <w:rPr>
                      <w:lang w:val="en-US"/>
                    </w:rPr>
                    <w:t>pens</w:t>
                  </w:r>
                  <w:r w:rsidRPr="00060C2C">
                    <w:rPr>
                      <w:lang w:val="en-US"/>
                    </w:rPr>
                    <w:t xml:space="preserve"> per block,</w:t>
                  </w:r>
                  <w:r w:rsidRPr="00060C2C">
                    <w:rPr>
                      <w:spacing w:val="-5"/>
                      <w:lang w:val="en-US"/>
                    </w:rPr>
                    <w:t xml:space="preserve"> </w:t>
                  </w:r>
                  <w:r w:rsidRPr="00060C2C">
                    <w:rPr>
                      <w:lang w:val="en-US"/>
                    </w:rPr>
                    <w:t>set</w:t>
                  </w:r>
                  <w:r w:rsidRPr="00060C2C">
                    <w:rPr>
                      <w:spacing w:val="-5"/>
                      <w:lang w:val="en-US"/>
                    </w:rPr>
                    <w:t xml:space="preserve"> </w:t>
                  </w:r>
                  <w:r w:rsidRPr="00060C2C">
                    <w:rPr>
                      <w:lang w:val="en-US"/>
                    </w:rPr>
                    <w:t>out</w:t>
                  </w:r>
                  <w:r w:rsidRPr="00060C2C">
                    <w:rPr>
                      <w:spacing w:val="-5"/>
                      <w:lang w:val="en-US"/>
                    </w:rPr>
                    <w:t xml:space="preserve"> </w:t>
                  </w:r>
                  <w:r w:rsidRPr="00060C2C">
                    <w:rPr>
                      <w:lang w:val="en-US"/>
                    </w:rPr>
                    <w:t>in</w:t>
                  </w:r>
                  <w:r w:rsidRPr="00060C2C">
                    <w:rPr>
                      <w:spacing w:val="-2"/>
                      <w:lang w:val="en-US"/>
                    </w:rPr>
                    <w:t xml:space="preserve"> </w:t>
                  </w:r>
                  <w:r w:rsidRPr="00060C2C">
                    <w:rPr>
                      <w:lang w:val="en-US"/>
                    </w:rPr>
                    <w:t>a</w:t>
                  </w:r>
                  <w:r w:rsidRPr="00060C2C">
                    <w:rPr>
                      <w:spacing w:val="-5"/>
                      <w:lang w:val="en-US"/>
                    </w:rPr>
                    <w:t xml:space="preserve"> </w:t>
                  </w:r>
                  <w:r w:rsidRPr="00060C2C">
                    <w:rPr>
                      <w:lang w:val="en-US"/>
                    </w:rPr>
                    <w:t>5</w:t>
                  </w:r>
                  <w:r w:rsidRPr="00060C2C">
                    <w:rPr>
                      <w:spacing w:val="-2"/>
                      <w:lang w:val="en-US"/>
                    </w:rPr>
                    <w:t xml:space="preserve"> </w:t>
                  </w:r>
                  <w:r w:rsidRPr="00060C2C">
                    <w:rPr>
                      <w:lang w:val="en-US"/>
                    </w:rPr>
                    <w:t>x</w:t>
                  </w:r>
                  <w:r w:rsidRPr="00060C2C">
                    <w:rPr>
                      <w:spacing w:val="-4"/>
                      <w:lang w:val="en-US"/>
                    </w:rPr>
                    <w:t xml:space="preserve"> </w:t>
                  </w:r>
                  <w:r w:rsidRPr="00060C2C">
                    <w:rPr>
                      <w:lang w:val="en-US"/>
                    </w:rPr>
                    <w:t>2</w:t>
                  </w:r>
                  <w:r w:rsidRPr="00060C2C">
                    <w:rPr>
                      <w:spacing w:val="-2"/>
                      <w:lang w:val="en-US"/>
                    </w:rPr>
                    <w:t xml:space="preserve"> </w:t>
                  </w:r>
                  <w:r w:rsidRPr="00060C2C">
                    <w:rPr>
                      <w:lang w:val="en-US"/>
                    </w:rPr>
                    <w:t>pattern</w:t>
                  </w:r>
                  <w:r w:rsidRPr="00060C2C">
                    <w:rPr>
                      <w:color w:val="000000"/>
                      <w:lang w:val="en-US"/>
                    </w:rPr>
                    <w:t>,</w:t>
                  </w:r>
                  <w:r w:rsidRPr="00060C2C">
                    <w:rPr>
                      <w:color w:val="000000"/>
                      <w:spacing w:val="-3"/>
                      <w:lang w:val="en-US"/>
                    </w:rPr>
                    <w:t xml:space="preserve"> </w:t>
                  </w:r>
                  <w:r w:rsidRPr="00060C2C">
                    <w:rPr>
                      <w:color w:val="000000"/>
                      <w:lang w:val="en-US"/>
                    </w:rPr>
                    <w:t>including</w:t>
                  </w:r>
                  <w:r w:rsidRPr="00060C2C">
                    <w:rPr>
                      <w:color w:val="000000"/>
                      <w:spacing w:val="-5"/>
                      <w:lang w:val="en-US"/>
                    </w:rPr>
                    <w:t xml:space="preserve"> </w:t>
                  </w:r>
                  <w:r w:rsidRPr="00060C2C">
                    <w:rPr>
                      <w:color w:val="000000"/>
                      <w:lang w:val="en-US"/>
                    </w:rPr>
                    <w:t>above</w:t>
                  </w:r>
                  <w:r w:rsidRPr="00060C2C">
                    <w:rPr>
                      <w:color w:val="000000"/>
                      <w:spacing w:val="-2"/>
                      <w:lang w:val="en-US"/>
                    </w:rPr>
                    <w:t xml:space="preserve"> </w:t>
                  </w:r>
                  <w:r w:rsidRPr="00060C2C">
                    <w:rPr>
                      <w:color w:val="000000"/>
                      <w:lang w:val="en-US"/>
                    </w:rPr>
                    <w:t>water</w:t>
                  </w:r>
                  <w:r w:rsidRPr="00060C2C">
                    <w:rPr>
                      <w:color w:val="000000"/>
                      <w:spacing w:val="-3"/>
                      <w:lang w:val="en-US"/>
                    </w:rPr>
                    <w:t xml:space="preserve"> </w:t>
                  </w:r>
                  <w:r w:rsidRPr="00060C2C">
                    <w:rPr>
                      <w:color w:val="000000"/>
                      <w:lang w:val="en-US"/>
                    </w:rPr>
                    <w:t>predator</w:t>
                  </w:r>
                  <w:r w:rsidRPr="00060C2C">
                    <w:rPr>
                      <w:color w:val="000000"/>
                      <w:spacing w:val="-3"/>
                      <w:lang w:val="en-US"/>
                    </w:rPr>
                    <w:t xml:space="preserve"> </w:t>
                  </w:r>
                  <w:r w:rsidRPr="00060C2C">
                    <w:rPr>
                      <w:color w:val="000000"/>
                      <w:lang w:val="en-US"/>
                    </w:rPr>
                    <w:t xml:space="preserve">nets up to </w:t>
                  </w:r>
                  <w:r w:rsidRPr="00D568D5">
                    <w:rPr>
                      <w:color w:val="000000"/>
                      <w:lang w:val="en-US"/>
                    </w:rPr>
                    <w:t xml:space="preserve">6 </w:t>
                  </w:r>
                  <w:proofErr w:type="spellStart"/>
                  <w:r w:rsidRPr="00D568D5">
                    <w:rPr>
                      <w:color w:val="000000"/>
                      <w:lang w:val="en-US"/>
                    </w:rPr>
                    <w:t>metres</w:t>
                  </w:r>
                  <w:proofErr w:type="spellEnd"/>
                  <w:r w:rsidRPr="00D568D5">
                    <w:rPr>
                      <w:color w:val="000000"/>
                      <w:lang w:val="en-US"/>
                    </w:rPr>
                    <w:t xml:space="preserve"> high</w:t>
                  </w:r>
                  <w:r w:rsidRPr="00060C2C">
                    <w:rPr>
                      <w:color w:val="000000"/>
                      <w:lang w:val="en-US"/>
                    </w:rPr>
                    <w:t xml:space="preserve"> above water and below water nets up to 22 </w:t>
                  </w:r>
                  <w:proofErr w:type="spellStart"/>
                  <w:r w:rsidRPr="00060C2C">
                    <w:rPr>
                      <w:color w:val="000000"/>
                      <w:lang w:val="en-US"/>
                    </w:rPr>
                    <w:t>metres</w:t>
                  </w:r>
                  <w:proofErr w:type="spellEnd"/>
                  <w:r w:rsidRPr="00060C2C">
                    <w:rPr>
                      <w:color w:val="000000"/>
                      <w:lang w:val="en-US"/>
                    </w:rPr>
                    <w:t xml:space="preserve"> depth</w:t>
                  </w:r>
                  <w:r>
                    <w:rPr>
                      <w:color w:val="000000"/>
                      <w:lang w:val="en-US"/>
                    </w:rPr>
                    <w:t>, with a minimum clearance of 5m to the seabed</w:t>
                  </w:r>
                </w:p>
                <w:p w14:paraId="5D10B4DC" w14:textId="77777777" w:rsidR="00723B8A" w:rsidRPr="00060C2C" w:rsidRDefault="00723B8A" w:rsidP="00723B8A">
                  <w:pPr>
                    <w:pStyle w:val="TableCellBody"/>
                    <w:rPr>
                      <w:spacing w:val="-2"/>
                      <w:lang w:val="en-US"/>
                    </w:rPr>
                  </w:pPr>
                  <w:r w:rsidRPr="00060C2C">
                    <w:rPr>
                      <w:lang w:val="en-US"/>
                    </w:rPr>
                    <w:t>Maximum</w:t>
                  </w:r>
                  <w:r w:rsidRPr="00060C2C">
                    <w:rPr>
                      <w:spacing w:val="-1"/>
                      <w:lang w:val="en-US"/>
                    </w:rPr>
                    <w:t xml:space="preserve"> </w:t>
                  </w:r>
                  <w:r w:rsidRPr="00060C2C">
                    <w:rPr>
                      <w:lang w:val="en-US"/>
                    </w:rPr>
                    <w:t>of</w:t>
                  </w:r>
                  <w:r w:rsidRPr="00060C2C">
                    <w:rPr>
                      <w:spacing w:val="-1"/>
                      <w:lang w:val="en-US"/>
                    </w:rPr>
                    <w:t xml:space="preserve"> </w:t>
                  </w:r>
                  <w:r w:rsidRPr="00060C2C">
                    <w:rPr>
                      <w:lang w:val="en-US"/>
                    </w:rPr>
                    <w:t>80</w:t>
                  </w:r>
                  <w:r w:rsidRPr="00060C2C">
                    <w:rPr>
                      <w:spacing w:val="-3"/>
                      <w:lang w:val="en-US"/>
                    </w:rPr>
                    <w:t xml:space="preserve"> </w:t>
                  </w:r>
                  <w:r w:rsidRPr="00060C2C">
                    <w:rPr>
                      <w:lang w:val="en-US"/>
                    </w:rPr>
                    <w:t>sea pens</w:t>
                  </w:r>
                  <w:r w:rsidRPr="00060C2C">
                    <w:rPr>
                      <w:spacing w:val="-2"/>
                      <w:lang w:val="en-US"/>
                    </w:rPr>
                    <w:t xml:space="preserve"> </w:t>
                  </w:r>
                  <w:r w:rsidRPr="00060C2C">
                    <w:rPr>
                      <w:lang w:val="en-US"/>
                    </w:rPr>
                    <w:t xml:space="preserve">in </w:t>
                  </w:r>
                  <w:r w:rsidRPr="00060C2C">
                    <w:rPr>
                      <w:spacing w:val="-2"/>
                      <w:lang w:val="en-US"/>
                    </w:rPr>
                    <w:t>total</w:t>
                  </w:r>
                  <w:r>
                    <w:rPr>
                      <w:spacing w:val="-2"/>
                      <w:lang w:val="en-US"/>
                    </w:rPr>
                    <w:t>.</w:t>
                  </w:r>
                </w:p>
                <w:p w14:paraId="64F744BF" w14:textId="77777777" w:rsidR="00723B8A" w:rsidRDefault="00723B8A" w:rsidP="00723B8A">
                  <w:pPr>
                    <w:pStyle w:val="TableCellBody"/>
                    <w:rPr>
                      <w:lang w:val="en-US"/>
                    </w:rPr>
                  </w:pPr>
                  <w:r w:rsidRPr="005100C8">
                    <w:rPr>
                      <w:lang w:val="en-US"/>
                    </w:rPr>
                    <w:lastRenderedPageBreak/>
                    <w:t>Above water bird nets shall be installed and maintained on all sea pen structures.</w:t>
                  </w:r>
                </w:p>
                <w:p w14:paraId="7D1531A5" w14:textId="77777777" w:rsidR="00723B8A" w:rsidRPr="00060C2C" w:rsidRDefault="00723B8A" w:rsidP="00723B8A">
                  <w:pPr>
                    <w:pStyle w:val="TableCellBody"/>
                    <w:rPr>
                      <w:lang w:val="en-US"/>
                    </w:rPr>
                  </w:pPr>
                  <w:r w:rsidRPr="00060C2C">
                    <w:rPr>
                      <w:lang w:val="en-US"/>
                    </w:rPr>
                    <w:t xml:space="preserve">All above </w:t>
                  </w:r>
                  <w:r>
                    <w:rPr>
                      <w:lang w:val="en-US"/>
                    </w:rPr>
                    <w:t xml:space="preserve">and below </w:t>
                  </w:r>
                  <w:r w:rsidRPr="00060C2C">
                    <w:rPr>
                      <w:lang w:val="en-US"/>
                    </w:rPr>
                    <w:t>water structures</w:t>
                  </w:r>
                  <w:r>
                    <w:rPr>
                      <w:lang w:val="en-US"/>
                    </w:rPr>
                    <w:t>,</w:t>
                  </w:r>
                  <w:r w:rsidRPr="00060C2C">
                    <w:rPr>
                      <w:lang w:val="en-US"/>
                    </w:rPr>
                    <w:t xml:space="preserve"> including nets</w:t>
                  </w:r>
                  <w:r>
                    <w:rPr>
                      <w:lang w:val="en-US"/>
                    </w:rPr>
                    <w:t>,</w:t>
                  </w:r>
                  <w:r w:rsidRPr="00060C2C">
                    <w:rPr>
                      <w:lang w:val="en-US"/>
                    </w:rPr>
                    <w:t xml:space="preserve"> must be made of, painted or otherwise finished in </w:t>
                  </w:r>
                  <w:r w:rsidRPr="00212AD3">
                    <w:rPr>
                      <w:lang w:val="en-US"/>
                    </w:rPr>
                    <w:t xml:space="preserve">dark material and recessive </w:t>
                  </w:r>
                  <w:proofErr w:type="spellStart"/>
                  <w:r w:rsidRPr="00212AD3">
                    <w:rPr>
                      <w:lang w:val="en-US"/>
                    </w:rPr>
                    <w:t>colours</w:t>
                  </w:r>
                  <w:proofErr w:type="spellEnd"/>
                </w:p>
                <w:p w14:paraId="311E741D" w14:textId="77777777" w:rsidR="00723B8A" w:rsidRPr="00060C2C" w:rsidRDefault="00723B8A" w:rsidP="00723B8A">
                  <w:pPr>
                    <w:pStyle w:val="TableCellBody"/>
                    <w:rPr>
                      <w:lang w:val="en-US"/>
                    </w:rPr>
                  </w:pPr>
                  <w:r w:rsidRPr="00060C2C">
                    <w:rPr>
                      <w:lang w:val="en-US"/>
                    </w:rPr>
                    <w:t xml:space="preserve">All above water predator nets must have a mesh size equal to or less than 60 </w:t>
                  </w:r>
                  <w:proofErr w:type="spellStart"/>
                  <w:r w:rsidRPr="00060C2C">
                    <w:rPr>
                      <w:lang w:val="en-US"/>
                    </w:rPr>
                    <w:t>millimetres</w:t>
                  </w:r>
                  <w:proofErr w:type="spellEnd"/>
                  <w:r w:rsidRPr="00060C2C">
                    <w:rPr>
                      <w:lang w:val="en-US"/>
                    </w:rPr>
                    <w:t xml:space="preserve"> half mesh (knot to knot)</w:t>
                  </w:r>
                </w:p>
                <w:p w14:paraId="78594909" w14:textId="77777777" w:rsidR="00723B8A" w:rsidRDefault="00723B8A" w:rsidP="00723B8A">
                  <w:pPr>
                    <w:pStyle w:val="TableCellBody"/>
                    <w:rPr>
                      <w:lang w:val="en-US"/>
                    </w:rPr>
                  </w:pPr>
                  <w:r>
                    <w:rPr>
                      <w:lang w:val="en-US"/>
                    </w:rPr>
                    <w:t>There must only be a single below water net for each pen, excluding installed false bottoms.</w:t>
                  </w:r>
                </w:p>
                <w:p w14:paraId="1453C992" w14:textId="77777777" w:rsidR="00723B8A" w:rsidRPr="00060C2C" w:rsidRDefault="00723B8A" w:rsidP="00723B8A">
                  <w:pPr>
                    <w:pStyle w:val="TableCellBody"/>
                    <w:rPr>
                      <w:lang w:val="en-US"/>
                    </w:rPr>
                  </w:pPr>
                  <w:r w:rsidRPr="00060C2C">
                    <w:rPr>
                      <w:lang w:val="en-US"/>
                    </w:rPr>
                    <w:t xml:space="preserve">All below water nets used for sea pens must have a mesh size no larger than </w:t>
                  </w:r>
                  <w:r w:rsidRPr="6420BAED">
                    <w:rPr>
                      <w:lang w:val="en-US"/>
                    </w:rPr>
                    <w:t>40</w:t>
                  </w:r>
                  <w:r w:rsidRPr="00060C2C">
                    <w:rPr>
                      <w:lang w:val="en-US"/>
                    </w:rPr>
                    <w:t xml:space="preserve"> </w:t>
                  </w:r>
                  <w:proofErr w:type="spellStart"/>
                  <w:r w:rsidRPr="00060C2C">
                    <w:rPr>
                      <w:lang w:val="en-US"/>
                    </w:rPr>
                    <w:t>millimetres</w:t>
                  </w:r>
                  <w:proofErr w:type="spellEnd"/>
                  <w:r w:rsidRPr="00060C2C">
                    <w:rPr>
                      <w:lang w:val="en-US"/>
                    </w:rPr>
                    <w:t xml:space="preserve"> half mesh (knot to knot)</w:t>
                  </w:r>
                </w:p>
                <w:p w14:paraId="6D689DB5" w14:textId="77777777" w:rsidR="00723B8A" w:rsidRPr="00060C2C" w:rsidRDefault="00723B8A" w:rsidP="00723B8A">
                  <w:pPr>
                    <w:pStyle w:val="TableCellBody"/>
                    <w:rPr>
                      <w:lang w:val="en-US"/>
                    </w:rPr>
                  </w:pPr>
                  <w:r w:rsidRPr="00060C2C">
                    <w:rPr>
                      <w:lang w:val="en-US"/>
                    </w:rPr>
                    <w:t>All nets shall be constructed from predator resistant materials designed, installed and maintained to resist tearing of the nets by seabirds, marine mammals and sharks</w:t>
                  </w:r>
                </w:p>
              </w:tc>
            </w:tr>
            <w:tr w:rsidR="00723B8A" w:rsidRPr="00060C2C" w14:paraId="2AB9AFE9" w14:textId="77777777" w:rsidTr="00665A51">
              <w:trPr>
                <w:trHeight w:val="399"/>
              </w:trPr>
              <w:tc>
                <w:tcPr>
                  <w:tcW w:w="2870" w:type="dxa"/>
                </w:tcPr>
                <w:p w14:paraId="332EB38B" w14:textId="77777777" w:rsidR="00723B8A" w:rsidRPr="00060C2C" w:rsidRDefault="00723B8A" w:rsidP="00723B8A">
                  <w:pPr>
                    <w:pStyle w:val="TableCellBody"/>
                    <w:rPr>
                      <w:lang w:val="en-US"/>
                    </w:rPr>
                  </w:pPr>
                  <w:bookmarkStart w:id="147" w:name="_Hlk210063403"/>
                  <w:r>
                    <w:rPr>
                      <w:lang w:val="en-US"/>
                    </w:rPr>
                    <w:lastRenderedPageBreak/>
                    <w:t>Under water l</w:t>
                  </w:r>
                  <w:r w:rsidRPr="00060C2C">
                    <w:rPr>
                      <w:lang w:val="en-US"/>
                    </w:rPr>
                    <w:t>ighting</w:t>
                  </w:r>
                </w:p>
              </w:tc>
              <w:tc>
                <w:tcPr>
                  <w:tcW w:w="5615" w:type="dxa"/>
                </w:tcPr>
                <w:p w14:paraId="21AAA647" w14:textId="77777777" w:rsidR="00723B8A" w:rsidRPr="00060C2C" w:rsidRDefault="00723B8A" w:rsidP="00723B8A">
                  <w:pPr>
                    <w:pStyle w:val="TableCellBody"/>
                    <w:rPr>
                      <w:lang w:val="en-US"/>
                    </w:rPr>
                  </w:pPr>
                  <w:r w:rsidRPr="00060C2C">
                    <w:rPr>
                      <w:lang w:val="en-US"/>
                    </w:rPr>
                    <w:t xml:space="preserve">Maximum of </w:t>
                  </w:r>
                  <w:r>
                    <w:rPr>
                      <w:lang w:val="en-US"/>
                    </w:rPr>
                    <w:t>eight</w:t>
                  </w:r>
                  <w:r w:rsidRPr="00060C2C">
                    <w:rPr>
                      <w:lang w:val="en-US"/>
                    </w:rPr>
                    <w:t xml:space="preserve"> 680 watt LED lights per sea pen</w:t>
                  </w:r>
                </w:p>
              </w:tc>
            </w:tr>
          </w:tbl>
          <w:p w14:paraId="470DEE1E" w14:textId="7DAE2855" w:rsidR="00723B8A" w:rsidRPr="00060C2C" w:rsidRDefault="00723B8A" w:rsidP="00723B8A">
            <w:pPr>
              <w:pStyle w:val="TableCellBody"/>
              <w:tabs>
                <w:tab w:val="left" w:pos="3579"/>
              </w:tabs>
              <w:ind w:left="709"/>
              <w:rPr>
                <w:lang w:val="en-US"/>
              </w:rPr>
            </w:pPr>
          </w:p>
          <w:bookmarkEnd w:id="147"/>
          <w:p w14:paraId="14725A5E" w14:textId="77777777" w:rsidR="000620D3" w:rsidRPr="00DF15AF" w:rsidRDefault="000620D3" w:rsidP="00A02D42">
            <w:pPr>
              <w:pStyle w:val="NumberedList"/>
              <w:numPr>
                <w:ilvl w:val="0"/>
                <w:numId w:val="0"/>
              </w:numPr>
            </w:pPr>
          </w:p>
        </w:tc>
        <w:tc>
          <w:tcPr>
            <w:tcW w:w="9946" w:type="dxa"/>
          </w:tcPr>
          <w:p w14:paraId="02019661" w14:textId="77777777" w:rsidR="000620D3" w:rsidRDefault="000620D3" w:rsidP="006933E7">
            <w:pPr>
              <w:pStyle w:val="NumberedList"/>
              <w:numPr>
                <w:ilvl w:val="0"/>
                <w:numId w:val="0"/>
              </w:numPr>
            </w:pPr>
          </w:p>
        </w:tc>
      </w:tr>
      <w:tr w:rsidR="00723B8A" w14:paraId="690BFE53" w14:textId="77777777" w:rsidTr="00A67327">
        <w:tc>
          <w:tcPr>
            <w:tcW w:w="1165" w:type="dxa"/>
          </w:tcPr>
          <w:p w14:paraId="3B77E129" w14:textId="5DA0751A" w:rsidR="00723B8A" w:rsidRDefault="00444FF0" w:rsidP="006933E7">
            <w:pPr>
              <w:pStyle w:val="NumberedList"/>
              <w:numPr>
                <w:ilvl w:val="0"/>
                <w:numId w:val="0"/>
              </w:numPr>
            </w:pPr>
            <w:r>
              <w:t>19</w:t>
            </w:r>
          </w:p>
        </w:tc>
        <w:tc>
          <w:tcPr>
            <w:tcW w:w="9810" w:type="dxa"/>
          </w:tcPr>
          <w:p w14:paraId="3E482077" w14:textId="77777777" w:rsidR="00FC352E" w:rsidRPr="00520F4E" w:rsidRDefault="00FC352E" w:rsidP="00FC352E">
            <w:pPr>
              <w:pStyle w:val="NumberedList"/>
              <w:numPr>
                <w:ilvl w:val="0"/>
                <w:numId w:val="0"/>
              </w:numPr>
              <w:ind w:left="-23"/>
            </w:pPr>
            <w:r w:rsidRPr="00520F4E">
              <w:t xml:space="preserve">Except buoys, navigational marks, feed pipes and electrical cables / conduit or otherwise as specifically required by the Harbourmaster or as provided for in the Maritime Construction Safety Management Plan, MMMP or SBMP (whose requirements shall prevail over this condition): </w:t>
            </w:r>
          </w:p>
          <w:p w14:paraId="70125AC1" w14:textId="104D0FA6" w:rsidR="00FC352E" w:rsidRPr="001A42AF" w:rsidRDefault="00FC352E" w:rsidP="009560F9">
            <w:pPr>
              <w:pStyle w:val="NumberedList"/>
              <w:numPr>
                <w:ilvl w:val="0"/>
                <w:numId w:val="28"/>
              </w:numPr>
              <w:ind w:left="337"/>
            </w:pPr>
            <w:r w:rsidRPr="001A42AF">
              <w:t xml:space="preserve">The upper works of each barge above the gunwales shall be painted in a nautical colour scheme (such as white and blue); </w:t>
            </w:r>
          </w:p>
          <w:p w14:paraId="0B30A30A" w14:textId="77777777" w:rsidR="00FC352E" w:rsidRPr="00520F4E" w:rsidRDefault="00FC352E" w:rsidP="009560F9">
            <w:pPr>
              <w:pStyle w:val="NumberedList"/>
              <w:numPr>
                <w:ilvl w:val="0"/>
                <w:numId w:val="28"/>
              </w:numPr>
              <w:ind w:left="337"/>
            </w:pPr>
            <w:r w:rsidRPr="00520F4E">
              <w:t xml:space="preserve">The hull of each barge shall be a dark colour(s) (such as black); </w:t>
            </w:r>
          </w:p>
          <w:p w14:paraId="63EB7319" w14:textId="77777777" w:rsidR="00FC352E" w:rsidRPr="00520F4E" w:rsidRDefault="00FC352E" w:rsidP="009560F9">
            <w:pPr>
              <w:pStyle w:val="NumberedList"/>
              <w:numPr>
                <w:ilvl w:val="0"/>
                <w:numId w:val="28"/>
              </w:numPr>
              <w:ind w:left="337"/>
            </w:pPr>
            <w:r w:rsidRPr="00520F4E">
              <w:t xml:space="preserve">All other surface structures at each Salmon Farm shall: </w:t>
            </w:r>
          </w:p>
          <w:p w14:paraId="5AAB7653" w14:textId="77777777" w:rsidR="00FC352E" w:rsidRPr="00520F4E" w:rsidRDefault="00FC352E" w:rsidP="009560F9">
            <w:pPr>
              <w:pStyle w:val="NumberedList"/>
              <w:numPr>
                <w:ilvl w:val="0"/>
                <w:numId w:val="29"/>
              </w:numPr>
              <w:ind w:left="607"/>
            </w:pPr>
            <w:r w:rsidRPr="00520F4E">
              <w:t xml:space="preserve">Be painted or finished in dark or recessive colour(s); or </w:t>
            </w:r>
          </w:p>
          <w:p w14:paraId="7EE72BBC" w14:textId="77777777" w:rsidR="00FC352E" w:rsidRPr="00520F4E" w:rsidRDefault="00FC352E" w:rsidP="009560F9">
            <w:pPr>
              <w:pStyle w:val="NumberedList"/>
              <w:numPr>
                <w:ilvl w:val="0"/>
                <w:numId w:val="29"/>
              </w:numPr>
              <w:ind w:left="607"/>
            </w:pPr>
            <w:r w:rsidRPr="00520F4E">
              <w:t xml:space="preserve">Be the natural colour of the materials if these are recessive (such as galvanised carbon steel); and </w:t>
            </w:r>
          </w:p>
          <w:p w14:paraId="0585C67C" w14:textId="77777777" w:rsidR="00FC352E" w:rsidRPr="00520F4E" w:rsidRDefault="00FC352E" w:rsidP="009560F9">
            <w:pPr>
              <w:pStyle w:val="NumberedList"/>
              <w:numPr>
                <w:ilvl w:val="0"/>
                <w:numId w:val="28"/>
              </w:numPr>
              <w:ind w:left="337"/>
            </w:pPr>
            <w:r w:rsidRPr="00520F4E">
              <w:t>Where reasonably practicable, structures of the same type shall be painted or finished in such a way to allow the whole of each floating part to be discernible and contiguous (such as by using consistent and coherent colours).</w:t>
            </w:r>
          </w:p>
          <w:p w14:paraId="0105B9CA" w14:textId="77777777" w:rsidR="00723B8A" w:rsidRPr="00520F4E" w:rsidRDefault="00723B8A" w:rsidP="00047F59">
            <w:pPr>
              <w:pStyle w:val="NumberedList"/>
              <w:numPr>
                <w:ilvl w:val="0"/>
                <w:numId w:val="0"/>
              </w:numPr>
            </w:pPr>
          </w:p>
        </w:tc>
        <w:tc>
          <w:tcPr>
            <w:tcW w:w="9946" w:type="dxa"/>
          </w:tcPr>
          <w:p w14:paraId="53B53055" w14:textId="77777777" w:rsidR="00723B8A" w:rsidRDefault="00723B8A" w:rsidP="006933E7">
            <w:pPr>
              <w:pStyle w:val="NumberedList"/>
              <w:numPr>
                <w:ilvl w:val="0"/>
                <w:numId w:val="0"/>
              </w:numPr>
            </w:pPr>
          </w:p>
        </w:tc>
      </w:tr>
      <w:tr w:rsidR="00746A11" w14:paraId="3E8F2D71" w14:textId="77777777" w:rsidTr="00A67327">
        <w:tc>
          <w:tcPr>
            <w:tcW w:w="1165" w:type="dxa"/>
          </w:tcPr>
          <w:p w14:paraId="6BC71644" w14:textId="45AD4100" w:rsidR="00746A11" w:rsidRDefault="00746A11" w:rsidP="006933E7">
            <w:pPr>
              <w:pStyle w:val="NumberedList"/>
              <w:numPr>
                <w:ilvl w:val="0"/>
                <w:numId w:val="0"/>
              </w:numPr>
            </w:pPr>
            <w:r>
              <w:t>20</w:t>
            </w:r>
          </w:p>
        </w:tc>
        <w:tc>
          <w:tcPr>
            <w:tcW w:w="9810" w:type="dxa"/>
          </w:tcPr>
          <w:p w14:paraId="52DA2141" w14:textId="77777777" w:rsidR="00794B58" w:rsidRPr="00794B58" w:rsidRDefault="00794B58" w:rsidP="00794B58">
            <w:pPr>
              <w:spacing w:before="80" w:after="80" w:line="22" w:lineRule="atLeast"/>
              <w:ind w:left="337" w:hanging="360"/>
              <w:rPr>
                <w:rFonts w:cs="Arial"/>
                <w:lang w:val="en-NZ" w:eastAsia="en-AU"/>
              </w:rPr>
            </w:pPr>
            <w:r w:rsidRPr="00794B58">
              <w:rPr>
                <w:rFonts w:cs="Arial"/>
                <w:lang w:val="en-NZ" w:eastAsia="en-AU"/>
              </w:rPr>
              <w:t>The Consent Holder must, at all times during the exercise of this consent:</w:t>
            </w:r>
          </w:p>
          <w:p w14:paraId="153AACA8" w14:textId="2A15C8A3" w:rsidR="00794B58" w:rsidRPr="00DF18DE" w:rsidRDefault="00794B58" w:rsidP="009560F9">
            <w:pPr>
              <w:pStyle w:val="ListParagraph"/>
              <w:numPr>
                <w:ilvl w:val="0"/>
                <w:numId w:val="30"/>
              </w:numPr>
              <w:spacing w:before="80" w:after="80" w:line="22" w:lineRule="atLeast"/>
              <w:ind w:left="337"/>
              <w:rPr>
                <w:rFonts w:cs="Arial"/>
                <w:sz w:val="20"/>
              </w:rPr>
            </w:pPr>
            <w:r w:rsidRPr="00DF18DE">
              <w:rPr>
                <w:rFonts w:cs="Arial"/>
                <w:sz w:val="20"/>
              </w:rPr>
              <w:t>maintain the marine farm structures, including but not restricted to the associated anchors, lines, buoys, sea pens, nets and feed barges, in good repair, appearance and condition; and</w:t>
            </w:r>
          </w:p>
          <w:p w14:paraId="4FAE2A56" w14:textId="06FE6E0B" w:rsidR="00746A11" w:rsidRPr="00DF18DE" w:rsidRDefault="00794B58" w:rsidP="009560F9">
            <w:pPr>
              <w:pStyle w:val="ListParagraph"/>
              <w:numPr>
                <w:ilvl w:val="0"/>
                <w:numId w:val="30"/>
              </w:numPr>
              <w:spacing w:before="80" w:after="80" w:line="22" w:lineRule="atLeast"/>
              <w:ind w:left="337"/>
              <w:rPr>
                <w:sz w:val="20"/>
              </w:rPr>
            </w:pPr>
            <w:r w:rsidRPr="00DF18DE">
              <w:rPr>
                <w:rFonts w:cs="Arial"/>
                <w:sz w:val="20"/>
              </w:rPr>
              <w:t>ensure the marine farm structures are secured and marked by appropriate navigational aids, so as not to create a navigation safety hazard.</w:t>
            </w:r>
          </w:p>
        </w:tc>
        <w:tc>
          <w:tcPr>
            <w:tcW w:w="9946" w:type="dxa"/>
          </w:tcPr>
          <w:p w14:paraId="679AF3FD" w14:textId="77777777" w:rsidR="00746A11" w:rsidRDefault="00746A11" w:rsidP="006933E7">
            <w:pPr>
              <w:pStyle w:val="NumberedList"/>
              <w:numPr>
                <w:ilvl w:val="0"/>
                <w:numId w:val="0"/>
              </w:numPr>
            </w:pPr>
          </w:p>
        </w:tc>
      </w:tr>
      <w:tr w:rsidR="00DF18DE" w14:paraId="32ADF216" w14:textId="77777777" w:rsidTr="00A67327">
        <w:tc>
          <w:tcPr>
            <w:tcW w:w="1165" w:type="dxa"/>
          </w:tcPr>
          <w:p w14:paraId="7E88E548" w14:textId="1AC7E46A" w:rsidR="00DF18DE" w:rsidRDefault="00DF18DE" w:rsidP="006933E7">
            <w:pPr>
              <w:pStyle w:val="NumberedList"/>
              <w:numPr>
                <w:ilvl w:val="0"/>
                <w:numId w:val="0"/>
              </w:numPr>
            </w:pPr>
            <w:r>
              <w:t>21</w:t>
            </w:r>
          </w:p>
        </w:tc>
        <w:tc>
          <w:tcPr>
            <w:tcW w:w="9810" w:type="dxa"/>
          </w:tcPr>
          <w:p w14:paraId="42981CA3" w14:textId="77777777" w:rsidR="0059492A" w:rsidRPr="00EB2E8F" w:rsidDel="00C25243" w:rsidRDefault="0059492A" w:rsidP="0059492A">
            <w:pPr>
              <w:pStyle w:val="NumberedList"/>
              <w:numPr>
                <w:ilvl w:val="0"/>
                <w:numId w:val="0"/>
              </w:numPr>
              <w:ind w:left="-23"/>
            </w:pPr>
            <w:r w:rsidRPr="00EB2E8F" w:rsidDel="00C25243">
              <w:t>Except during maintenance activities (including biosecurity operations) and supervised operational activities that require the lifting of nets or movement of pens:</w:t>
            </w:r>
          </w:p>
          <w:p w14:paraId="608F7D9E" w14:textId="1C6E5031" w:rsidR="0059492A" w:rsidRPr="00EB2E8F" w:rsidDel="00C25243" w:rsidRDefault="0059492A" w:rsidP="009560F9">
            <w:pPr>
              <w:pStyle w:val="NumberedList"/>
              <w:numPr>
                <w:ilvl w:val="0"/>
                <w:numId w:val="31"/>
              </w:numPr>
              <w:ind w:left="337"/>
            </w:pPr>
            <w:r w:rsidRPr="00EB2E8F" w:rsidDel="00C25243">
              <w:t>All nets (above and below water), ropes and mooring lines shall be kept under tension to minimise the potential for entanglement while in use for fish farming; and</w:t>
            </w:r>
          </w:p>
          <w:p w14:paraId="7BD2FF85" w14:textId="77777777" w:rsidR="0059492A" w:rsidRPr="00EB2E8F" w:rsidDel="00C25243" w:rsidRDefault="0059492A" w:rsidP="009560F9">
            <w:pPr>
              <w:pStyle w:val="NumberedList"/>
              <w:numPr>
                <w:ilvl w:val="0"/>
                <w:numId w:val="31"/>
              </w:numPr>
              <w:ind w:left="337"/>
            </w:pPr>
            <w:r w:rsidRPr="00EB2E8F" w:rsidDel="00C25243">
              <w:t xml:space="preserve">If nets are not in use for fish </w:t>
            </w:r>
            <w:proofErr w:type="gramStart"/>
            <w:r w:rsidRPr="00EB2E8F" w:rsidDel="00C25243">
              <w:t>farming</w:t>
            </w:r>
            <w:proofErr w:type="gramEnd"/>
            <w:r w:rsidRPr="00EB2E8F" w:rsidDel="00C25243">
              <w:t xml:space="preserve"> they shall either be kept taut and </w:t>
            </w:r>
            <w:proofErr w:type="gramStart"/>
            <w:r w:rsidRPr="00EB2E8F" w:rsidDel="00C25243">
              <w:t>weighted, or</w:t>
            </w:r>
            <w:proofErr w:type="gramEnd"/>
            <w:r w:rsidRPr="00EB2E8F" w:rsidDel="00C25243">
              <w:t xml:space="preserve"> be removed from the water and stored so that they will not entangle seabirds, sharks or mammals.</w:t>
            </w:r>
          </w:p>
          <w:p w14:paraId="64D100AD" w14:textId="77777777" w:rsidR="00DF18DE" w:rsidRPr="0059492A" w:rsidRDefault="00DF18DE" w:rsidP="00794B58">
            <w:pPr>
              <w:spacing w:before="80" w:after="80" w:line="22" w:lineRule="atLeast"/>
              <w:ind w:left="337" w:hanging="360"/>
              <w:rPr>
                <w:rFonts w:cs="Arial"/>
                <w:lang w:eastAsia="en-AU"/>
              </w:rPr>
            </w:pPr>
          </w:p>
        </w:tc>
        <w:tc>
          <w:tcPr>
            <w:tcW w:w="9946" w:type="dxa"/>
          </w:tcPr>
          <w:p w14:paraId="6C9D1F40" w14:textId="1E41110B" w:rsidR="003C7FB5" w:rsidRDefault="00E16930" w:rsidP="006933E7">
            <w:pPr>
              <w:pStyle w:val="NumberedList"/>
              <w:numPr>
                <w:ilvl w:val="0"/>
                <w:numId w:val="0"/>
              </w:numPr>
              <w:rPr>
                <w:lang w:val="en-US"/>
              </w:rPr>
            </w:pPr>
            <w:r>
              <w:rPr>
                <w:lang w:val="en-US"/>
              </w:rPr>
              <w:t xml:space="preserve">No amendment proposed in response to </w:t>
            </w:r>
            <w:r w:rsidR="003C7FB5">
              <w:rPr>
                <w:lang w:val="en-US"/>
              </w:rPr>
              <w:t xml:space="preserve">Question 6 Minute 4 – NTS does not consider it practical to include </w:t>
            </w:r>
            <w:r w:rsidR="00775C9A">
              <w:rPr>
                <w:lang w:val="en-US"/>
              </w:rPr>
              <w:t>maximum timeframes for the exemptions.</w:t>
            </w:r>
          </w:p>
          <w:p w14:paraId="33681833" w14:textId="77777777" w:rsidR="003C7FB5" w:rsidRDefault="003C7FB5" w:rsidP="006933E7">
            <w:pPr>
              <w:pStyle w:val="NumberedList"/>
              <w:numPr>
                <w:ilvl w:val="0"/>
                <w:numId w:val="0"/>
              </w:numPr>
              <w:rPr>
                <w:lang w:val="en-US"/>
              </w:rPr>
            </w:pPr>
          </w:p>
          <w:p w14:paraId="2CD7B7DF" w14:textId="772DF71E" w:rsidR="009B79A4" w:rsidRDefault="00F7421C" w:rsidP="006933E7">
            <w:pPr>
              <w:pStyle w:val="NumberedList"/>
              <w:numPr>
                <w:ilvl w:val="0"/>
                <w:numId w:val="0"/>
              </w:numPr>
              <w:rPr>
                <w:lang w:val="en-US"/>
              </w:rPr>
            </w:pPr>
            <w:r>
              <w:rPr>
                <w:lang w:val="en-US"/>
              </w:rPr>
              <w:t xml:space="preserve">Environment Southland response to Minute </w:t>
            </w:r>
            <w:proofErr w:type="gramStart"/>
            <w:r>
              <w:rPr>
                <w:lang w:val="en-US"/>
              </w:rPr>
              <w:t>5: ‘</w:t>
            </w:r>
            <w:proofErr w:type="gramEnd"/>
            <w:r w:rsidR="009B79A4" w:rsidRPr="009B79A4">
              <w:rPr>
                <w:lang w:val="en-US"/>
              </w:rPr>
              <w:t>ES accepts the rationale provided by the applicant that these matters can be traversed through operational controls and content in the relevant management plans, which will be subject to independent technical review prior to certification</w:t>
            </w:r>
            <w:r>
              <w:rPr>
                <w:lang w:val="en-US"/>
              </w:rPr>
              <w:t>’.</w:t>
            </w:r>
          </w:p>
          <w:p w14:paraId="57A255FB" w14:textId="77777777" w:rsidR="009B79A4" w:rsidRDefault="009B79A4" w:rsidP="006933E7">
            <w:pPr>
              <w:pStyle w:val="NumberedList"/>
              <w:numPr>
                <w:ilvl w:val="0"/>
                <w:numId w:val="0"/>
              </w:numPr>
              <w:rPr>
                <w:lang w:val="en-US"/>
              </w:rPr>
            </w:pPr>
          </w:p>
          <w:p w14:paraId="4113E110" w14:textId="3990232B" w:rsidR="00DF18DE" w:rsidRDefault="00E16930" w:rsidP="006933E7">
            <w:pPr>
              <w:pStyle w:val="NumberedList"/>
              <w:numPr>
                <w:ilvl w:val="0"/>
                <w:numId w:val="0"/>
              </w:numPr>
            </w:pPr>
            <w:r>
              <w:rPr>
                <w:lang w:val="en-US"/>
              </w:rPr>
              <w:t xml:space="preserve">Department of Conservation response to Minute </w:t>
            </w:r>
            <w:proofErr w:type="gramStart"/>
            <w:r>
              <w:rPr>
                <w:lang w:val="en-US"/>
              </w:rPr>
              <w:t>5: ‘</w:t>
            </w:r>
            <w:proofErr w:type="gramEnd"/>
            <w:r w:rsidR="00ED32A7" w:rsidRPr="00ED32A7">
              <w:rPr>
                <w:lang w:val="en-US"/>
              </w:rPr>
              <w:t>DOC agrees with the applicant that it would be impractical to specify maximum timeframes for the exemptions proposed under condition 21 (i.e. maintenance activities including biosecurity operations and supervised operational activities). The Department would seek to work closely with the applicant when emergency situations arise, for example to seek to prevent entanglements</w:t>
            </w:r>
            <w:r>
              <w:rPr>
                <w:lang w:val="en-US"/>
              </w:rPr>
              <w:t>’</w:t>
            </w:r>
          </w:p>
        </w:tc>
      </w:tr>
      <w:tr w:rsidR="009B79A4" w14:paraId="2F8640B0" w14:textId="77777777" w:rsidTr="00A67327">
        <w:tc>
          <w:tcPr>
            <w:tcW w:w="1165" w:type="dxa"/>
          </w:tcPr>
          <w:p w14:paraId="15241483" w14:textId="76E4EBD8" w:rsidR="009B79A4" w:rsidRDefault="009B79A4" w:rsidP="006933E7">
            <w:pPr>
              <w:pStyle w:val="NumberedList"/>
              <w:numPr>
                <w:ilvl w:val="0"/>
                <w:numId w:val="0"/>
              </w:numPr>
            </w:pPr>
            <w:r>
              <w:t>22</w:t>
            </w:r>
          </w:p>
        </w:tc>
        <w:tc>
          <w:tcPr>
            <w:tcW w:w="9810" w:type="dxa"/>
          </w:tcPr>
          <w:p w14:paraId="2433ACC6" w14:textId="295FB50D" w:rsidR="009B79A4" w:rsidRPr="00EB2E8F" w:rsidDel="00C25243" w:rsidRDefault="002F2416" w:rsidP="0059492A">
            <w:pPr>
              <w:pStyle w:val="NumberedList"/>
              <w:numPr>
                <w:ilvl w:val="0"/>
                <w:numId w:val="0"/>
              </w:numPr>
              <w:ind w:left="-23"/>
            </w:pPr>
            <w:r w:rsidRPr="00EB2E8F" w:rsidDel="00C25243">
              <w:t xml:space="preserve">If nets, ropes and mooring lines need to be loosened during maintenance activities and supervised operational activities that require the lifting of nets, measures as specified in the Marine Mammal </w:t>
            </w:r>
            <w:r w:rsidRPr="00EB2E8F" w:rsidDel="00C25243">
              <w:lastRenderedPageBreak/>
              <w:t>Management Plan, Shark Management Plan and Seabird Management Plan must be implemented to avoid and/or minimise the risk of entanglement.</w:t>
            </w:r>
          </w:p>
        </w:tc>
        <w:tc>
          <w:tcPr>
            <w:tcW w:w="9946" w:type="dxa"/>
          </w:tcPr>
          <w:p w14:paraId="6D77FF33" w14:textId="77777777" w:rsidR="009B79A4" w:rsidRDefault="009B79A4" w:rsidP="006933E7">
            <w:pPr>
              <w:pStyle w:val="NumberedList"/>
              <w:numPr>
                <w:ilvl w:val="0"/>
                <w:numId w:val="0"/>
              </w:numPr>
              <w:rPr>
                <w:lang w:val="en-US"/>
              </w:rPr>
            </w:pPr>
          </w:p>
        </w:tc>
      </w:tr>
      <w:tr w:rsidR="002F2416" w14:paraId="5912FEC6" w14:textId="77777777" w:rsidTr="00A67327">
        <w:tc>
          <w:tcPr>
            <w:tcW w:w="1165" w:type="dxa"/>
          </w:tcPr>
          <w:p w14:paraId="336CE794" w14:textId="4270A33A" w:rsidR="002F2416" w:rsidRDefault="002F2416" w:rsidP="006933E7">
            <w:pPr>
              <w:pStyle w:val="NumberedList"/>
              <w:numPr>
                <w:ilvl w:val="0"/>
                <w:numId w:val="0"/>
              </w:numPr>
            </w:pPr>
            <w:r>
              <w:t>23</w:t>
            </w:r>
          </w:p>
        </w:tc>
        <w:tc>
          <w:tcPr>
            <w:tcW w:w="9810" w:type="dxa"/>
          </w:tcPr>
          <w:p w14:paraId="63B75BD4" w14:textId="77777777" w:rsidR="00065ABF" w:rsidRDefault="00065ABF" w:rsidP="00065ABF">
            <w:pPr>
              <w:pStyle w:val="NumberedList"/>
              <w:numPr>
                <w:ilvl w:val="0"/>
                <w:numId w:val="0"/>
              </w:numPr>
            </w:pPr>
            <w:del w:id="148" w:author="Lojkine, Frances" w:date="2026-05-14T12:19:00Z" w16du:dateUtc="2026-05-14T00:19:00Z">
              <w:r w:rsidRPr="00501358" w:rsidDel="00282157">
                <w:delText>Nets used for</w:delText>
              </w:r>
              <w:r w:rsidRPr="00282157" w:rsidDel="00282157">
                <w:delText xml:space="preserve"> sea</w:delText>
              </w:r>
            </w:del>
            <w:ins w:id="149" w:author="Lojkine, Frances" w:date="2026-05-14T12:19:00Z" w16du:dateUtc="2026-05-14T00:19:00Z">
              <w:r>
                <w:t>Sea</w:t>
              </w:r>
            </w:ins>
            <w:r w:rsidRPr="00282157">
              <w:t xml:space="preserve"> </w:t>
            </w:r>
            <w:r>
              <w:t xml:space="preserve">pens shall be </w:t>
            </w:r>
            <w:del w:id="150" w:author="Lojkine, Frances" w:date="2026-05-14T12:19:00Z" w16du:dateUtc="2026-05-14T00:19:00Z">
              <w:r w:rsidRPr="00501358" w:rsidDel="00282157">
                <w:delText>constructed</w:delText>
              </w:r>
              <w:r w:rsidRPr="00C65C56" w:rsidDel="00282157">
                <w:delText xml:space="preserve"> </w:delText>
              </w:r>
            </w:del>
            <w:ins w:id="151" w:author="Lojkine, Frances" w:date="2026-05-14T12:19:00Z" w16du:dateUtc="2026-05-14T00:19:00Z">
              <w:r>
                <w:t>designed and operated</w:t>
              </w:r>
              <w:r w:rsidRPr="00C65C56">
                <w:t xml:space="preserve"> </w:t>
              </w:r>
            </w:ins>
            <w:r w:rsidRPr="00C65C56">
              <w:t xml:space="preserve">to </w:t>
            </w:r>
            <w:del w:id="152" w:author="Lojkine, Frances" w:date="2026-05-14T12:19:00Z" w16du:dateUtc="2026-05-14T00:19:00Z">
              <w:r w:rsidRPr="00501358" w:rsidDel="00282157">
                <w:delText>avoid as far as practicable and otherwise</w:delText>
              </w:r>
              <w:r w:rsidRPr="00C65C56" w:rsidDel="00282157">
                <w:delText xml:space="preserve"> </w:delText>
              </w:r>
            </w:del>
            <w:r>
              <w:t>minimise the ability of marine mammals, sharks and diving birds to access dead fish from the bottom of the sea pens.</w:t>
            </w:r>
          </w:p>
          <w:p w14:paraId="73FCDD52" w14:textId="77777777" w:rsidR="002F2416" w:rsidRPr="00EB2E8F" w:rsidDel="00C25243" w:rsidRDefault="002F2416" w:rsidP="0059492A">
            <w:pPr>
              <w:pStyle w:val="NumberedList"/>
              <w:numPr>
                <w:ilvl w:val="0"/>
                <w:numId w:val="0"/>
              </w:numPr>
              <w:ind w:left="-23"/>
            </w:pPr>
          </w:p>
        </w:tc>
        <w:tc>
          <w:tcPr>
            <w:tcW w:w="9946" w:type="dxa"/>
          </w:tcPr>
          <w:p w14:paraId="3EE40F5B" w14:textId="25472D8D" w:rsidR="002F2416" w:rsidRDefault="00E16930" w:rsidP="006933E7">
            <w:pPr>
              <w:pStyle w:val="NumberedList"/>
              <w:numPr>
                <w:ilvl w:val="0"/>
                <w:numId w:val="0"/>
              </w:numPr>
              <w:rPr>
                <w:lang w:val="en-US"/>
              </w:rPr>
            </w:pPr>
            <w:r>
              <w:rPr>
                <w:lang w:val="en-US"/>
              </w:rPr>
              <w:t>Amendment proposed in r</w:t>
            </w:r>
            <w:r w:rsidR="00065ABF">
              <w:rPr>
                <w:lang w:val="en-US"/>
              </w:rPr>
              <w:t>esponse to Question 7 Minute 4</w:t>
            </w:r>
          </w:p>
          <w:p w14:paraId="5261E759" w14:textId="77777777" w:rsidR="003E64F0" w:rsidRDefault="003E64F0" w:rsidP="006933E7">
            <w:pPr>
              <w:pStyle w:val="NumberedList"/>
              <w:numPr>
                <w:ilvl w:val="0"/>
                <w:numId w:val="0"/>
              </w:numPr>
              <w:rPr>
                <w:lang w:val="en-US"/>
              </w:rPr>
            </w:pPr>
          </w:p>
          <w:p w14:paraId="5DD4EE59" w14:textId="0EEE199E" w:rsidR="003E64F0" w:rsidRDefault="00F7421C" w:rsidP="006933E7">
            <w:pPr>
              <w:pStyle w:val="NumberedList"/>
              <w:numPr>
                <w:ilvl w:val="0"/>
                <w:numId w:val="0"/>
              </w:numPr>
              <w:rPr>
                <w:lang w:val="en-US"/>
              </w:rPr>
            </w:pPr>
            <w:r>
              <w:rPr>
                <w:lang w:val="en-US"/>
              </w:rPr>
              <w:t xml:space="preserve">Environment Southland response to Minute </w:t>
            </w:r>
            <w:proofErr w:type="gramStart"/>
            <w:r>
              <w:rPr>
                <w:lang w:val="en-US"/>
              </w:rPr>
              <w:t>5: ‘</w:t>
            </w:r>
            <w:proofErr w:type="gramEnd"/>
            <w:r w:rsidR="00DB081D" w:rsidRPr="00DB081D">
              <w:rPr>
                <w:lang w:val="en-US"/>
              </w:rPr>
              <w:t>A member of ES’s senior Compliance staff has reviewed this condition and is generally comfortable with the wording change proposed by the applicant in its response to Minute 4 for Condition 23</w:t>
            </w:r>
            <w:r>
              <w:rPr>
                <w:lang w:val="en-US"/>
              </w:rPr>
              <w:t>’</w:t>
            </w:r>
          </w:p>
          <w:p w14:paraId="4D3642A2" w14:textId="77777777" w:rsidR="00FF25CA" w:rsidRDefault="00FF25CA" w:rsidP="006933E7">
            <w:pPr>
              <w:pStyle w:val="NumberedList"/>
              <w:numPr>
                <w:ilvl w:val="0"/>
                <w:numId w:val="0"/>
              </w:numPr>
              <w:rPr>
                <w:lang w:val="en-US"/>
              </w:rPr>
            </w:pPr>
          </w:p>
          <w:p w14:paraId="46C39AB5" w14:textId="03B1BBCC" w:rsidR="00FF25CA" w:rsidRDefault="00FF25CA" w:rsidP="006933E7">
            <w:pPr>
              <w:pStyle w:val="NumberedList"/>
              <w:numPr>
                <w:ilvl w:val="0"/>
                <w:numId w:val="0"/>
              </w:numPr>
              <w:rPr>
                <w:lang w:val="en-US"/>
              </w:rPr>
            </w:pPr>
            <w:r>
              <w:rPr>
                <w:lang w:val="en-US"/>
              </w:rPr>
              <w:t>The Department of Conservation made no comment on this matter (DOC response to Minute 5)</w:t>
            </w:r>
          </w:p>
        </w:tc>
      </w:tr>
      <w:tr w:rsidR="00FF25CA" w14:paraId="3D05877F" w14:textId="77777777" w:rsidTr="00A67327">
        <w:tc>
          <w:tcPr>
            <w:tcW w:w="1165" w:type="dxa"/>
          </w:tcPr>
          <w:p w14:paraId="2CCC8E12" w14:textId="43282116" w:rsidR="00FF25CA" w:rsidRDefault="005B7290" w:rsidP="006933E7">
            <w:pPr>
              <w:pStyle w:val="NumberedList"/>
              <w:numPr>
                <w:ilvl w:val="0"/>
                <w:numId w:val="0"/>
              </w:numPr>
            </w:pPr>
            <w:r>
              <w:t>24</w:t>
            </w:r>
          </w:p>
        </w:tc>
        <w:tc>
          <w:tcPr>
            <w:tcW w:w="9810" w:type="dxa"/>
          </w:tcPr>
          <w:p w14:paraId="4D0A7D16" w14:textId="77777777" w:rsidR="00F66ECD" w:rsidRDefault="00F66ECD" w:rsidP="00F66ECD">
            <w:pPr>
              <w:pStyle w:val="NumberedList"/>
              <w:numPr>
                <w:ilvl w:val="0"/>
                <w:numId w:val="0"/>
              </w:numPr>
            </w:pPr>
            <w:r>
              <w:t>Upon expiry (unless operating under section 165ZH of the RMA or an equivalent provision), surrender or cancellation of the consent, the Consent Holder must remove all marine farm and associated structures from the site and restore any damage or disturbance to the site caused by the physical presence of the structures so that the site is restored as near as practicable to its condition prior to the exercise of this consent within six months of the date of expiry, surrender or cancellation of consent. If the Consent Holder fails to do so, the Council may cause the marine farm structures, including all associated structures, to be removed and the site restored, and may recover the costs incurred by the removal and restoration from the consent holder.</w:t>
            </w:r>
          </w:p>
          <w:p w14:paraId="3E73150B" w14:textId="77777777" w:rsidR="00FF25CA" w:rsidRPr="00501358" w:rsidDel="00282157" w:rsidRDefault="00FF25CA" w:rsidP="00065ABF">
            <w:pPr>
              <w:pStyle w:val="NumberedList"/>
              <w:numPr>
                <w:ilvl w:val="0"/>
                <w:numId w:val="0"/>
              </w:numPr>
            </w:pPr>
          </w:p>
        </w:tc>
        <w:tc>
          <w:tcPr>
            <w:tcW w:w="9946" w:type="dxa"/>
          </w:tcPr>
          <w:p w14:paraId="7BA9C78C" w14:textId="65DF7CFB" w:rsidR="002F282B" w:rsidRPr="00BF13E4" w:rsidRDefault="00E16930" w:rsidP="006933E7">
            <w:pPr>
              <w:pStyle w:val="NumberedList"/>
              <w:numPr>
                <w:ilvl w:val="0"/>
                <w:numId w:val="0"/>
              </w:numPr>
              <w:rPr>
                <w:lang w:val="en-US"/>
              </w:rPr>
            </w:pPr>
            <w:r>
              <w:rPr>
                <w:lang w:val="en-US"/>
              </w:rPr>
              <w:t>No amendment proposed in r</w:t>
            </w:r>
            <w:r w:rsidR="002F282B">
              <w:rPr>
                <w:lang w:val="en-US"/>
              </w:rPr>
              <w:t xml:space="preserve">esponse to Question 7 Minute 4 </w:t>
            </w:r>
            <w:r w:rsidR="002F691D">
              <w:rPr>
                <w:lang w:val="en-US"/>
              </w:rPr>
              <w:t>–</w:t>
            </w:r>
            <w:r w:rsidR="002F282B">
              <w:rPr>
                <w:lang w:val="en-US"/>
              </w:rPr>
              <w:t xml:space="preserve"> </w:t>
            </w:r>
            <w:r w:rsidR="00BF13E4" w:rsidRPr="00A05EEC">
              <w:rPr>
                <w:lang w:val="en-US"/>
              </w:rPr>
              <w:t xml:space="preserve">however </w:t>
            </w:r>
            <w:r w:rsidR="002F691D" w:rsidRPr="00A05EEC">
              <w:rPr>
                <w:lang w:val="en-US"/>
              </w:rPr>
              <w:t xml:space="preserve">NTS </w:t>
            </w:r>
            <w:r w:rsidR="00BF13E4" w:rsidRPr="00A05EEC">
              <w:rPr>
                <w:lang w:val="en-US"/>
              </w:rPr>
              <w:t xml:space="preserve">wishes to correct the explanation for that originally contained in the response to Minute 4 as follows: As noted in responses contained elsewhere in the response to Minute 4, NTS and its technical advisers are confident that the existing ecological conditions at the site are well understood. Inclusion of the term ‘as near as practicable’ reflects the fact that it may not be possible to return the site to the </w:t>
            </w:r>
            <w:r w:rsidR="00BF13E4" w:rsidRPr="00A05EEC">
              <w:rPr>
                <w:u w:val="single"/>
                <w:lang w:val="en-US"/>
              </w:rPr>
              <w:t>exact</w:t>
            </w:r>
            <w:r w:rsidR="00BF13E4" w:rsidRPr="00A05EEC">
              <w:rPr>
                <w:lang w:val="en-US"/>
              </w:rPr>
              <w:t xml:space="preserve"> physical condition prior to the exercise of </w:t>
            </w:r>
            <w:proofErr w:type="gramStart"/>
            <w:r w:rsidR="00BF13E4" w:rsidRPr="00A05EEC">
              <w:rPr>
                <w:lang w:val="en-US"/>
              </w:rPr>
              <w:t>the consent</w:t>
            </w:r>
            <w:proofErr w:type="gramEnd"/>
            <w:r w:rsidR="00BF13E4" w:rsidRPr="00A05EEC">
              <w:rPr>
                <w:lang w:val="en-US"/>
              </w:rPr>
              <w:t>, not least due to the very active nature of the seabed naturally in the area.</w:t>
            </w:r>
          </w:p>
          <w:p w14:paraId="6957D75A" w14:textId="77777777" w:rsidR="002F282B" w:rsidRDefault="002F282B" w:rsidP="006933E7">
            <w:pPr>
              <w:pStyle w:val="NumberedList"/>
              <w:numPr>
                <w:ilvl w:val="0"/>
                <w:numId w:val="0"/>
              </w:numPr>
              <w:rPr>
                <w:lang w:val="en-US"/>
              </w:rPr>
            </w:pPr>
          </w:p>
          <w:p w14:paraId="1538B8B1" w14:textId="0FA073E5" w:rsidR="00F26897" w:rsidRDefault="00F7421C" w:rsidP="006933E7">
            <w:pPr>
              <w:pStyle w:val="NumberedList"/>
              <w:numPr>
                <w:ilvl w:val="0"/>
                <w:numId w:val="0"/>
              </w:numPr>
              <w:rPr>
                <w:lang w:val="en-US"/>
              </w:rPr>
            </w:pPr>
            <w:r>
              <w:rPr>
                <w:lang w:val="en-US"/>
              </w:rPr>
              <w:t>Environment Southland response to Minute 5: ‘</w:t>
            </w:r>
            <w:r w:rsidR="00F26897" w:rsidRPr="004E457B">
              <w:rPr>
                <w:lang w:val="en-US"/>
              </w:rPr>
              <w:t xml:space="preserve">In terms of Condition 24, ES </w:t>
            </w:r>
            <w:r w:rsidR="00F26897">
              <w:rPr>
                <w:lang w:val="en-US"/>
              </w:rPr>
              <w:t xml:space="preserve">also </w:t>
            </w:r>
            <w:r w:rsidR="00F26897" w:rsidRPr="004E457B">
              <w:rPr>
                <w:lang w:val="en-US"/>
              </w:rPr>
              <w:t xml:space="preserve">proposes that the wording </w:t>
            </w:r>
            <w:r w:rsidR="00F26897" w:rsidRPr="00BF13E4">
              <w:rPr>
                <w:lang w:val="en-US"/>
              </w:rPr>
              <w:t>“as near as practicable to its condition prior to the exercise of this consent” is replaced with “to a state that the seabed indicators return to a condition that is functionally equivalent to reference conditions from baseline monitoring “ or alternatively that an advice note be added to Condition 24 that “as near as practicable” means “ that the seabed indicators return to a condition that is functionally equivalent to reference conditions but may not exactly replicate pre-development conditions.</w:t>
            </w:r>
            <w:r w:rsidRPr="00BF13E4">
              <w:rPr>
                <w:lang w:val="en-US"/>
              </w:rPr>
              <w:t>”</w:t>
            </w:r>
            <w:r w:rsidR="00BF13E4">
              <w:rPr>
                <w:i/>
                <w:iCs/>
                <w:lang w:val="en-US"/>
              </w:rPr>
              <w:t xml:space="preserve"> </w:t>
            </w:r>
            <w:r w:rsidR="00BF13E4" w:rsidRPr="00A05EEC">
              <w:rPr>
                <w:i/>
                <w:iCs/>
                <w:lang w:val="en-US"/>
              </w:rPr>
              <w:t>NTS response – Condition 24 relates to damage or disturbance caused by the physical presence of structures at the site, rather than enrichment related effects. Enrichment related effects will return to a condition that is functionally equivalent to reference conditions, but that is a process that occurs without interference from the consent holder as outlined in the material on reversibility of effects provided with NTS’ response to Minute 3</w:t>
            </w:r>
            <w:r w:rsidR="00813747" w:rsidRPr="00A05EEC">
              <w:rPr>
                <w:i/>
                <w:iCs/>
                <w:lang w:val="en-US"/>
              </w:rPr>
              <w:t>. The amendment sought by ES would therefore not be appropriate for Condition 24.</w:t>
            </w:r>
          </w:p>
          <w:p w14:paraId="1CCDAAA1" w14:textId="77777777" w:rsidR="00F26897" w:rsidRDefault="00F26897" w:rsidP="006933E7">
            <w:pPr>
              <w:pStyle w:val="NumberedList"/>
              <w:numPr>
                <w:ilvl w:val="0"/>
                <w:numId w:val="0"/>
              </w:numPr>
              <w:rPr>
                <w:lang w:val="en-US"/>
              </w:rPr>
            </w:pPr>
          </w:p>
          <w:p w14:paraId="7BFCFC22" w14:textId="55A6B02C" w:rsidR="00FF25CA" w:rsidRDefault="00E16930" w:rsidP="006933E7">
            <w:pPr>
              <w:pStyle w:val="NumberedList"/>
              <w:numPr>
                <w:ilvl w:val="0"/>
                <w:numId w:val="0"/>
              </w:numPr>
              <w:rPr>
                <w:lang w:val="en-US"/>
              </w:rPr>
            </w:pPr>
            <w:r>
              <w:rPr>
                <w:lang w:val="en-US"/>
              </w:rPr>
              <w:t>No amendment proposed in r</w:t>
            </w:r>
            <w:r w:rsidR="00596ABF">
              <w:rPr>
                <w:lang w:val="en-US"/>
              </w:rPr>
              <w:t xml:space="preserve">esponse to Question 8 Minute 4 - </w:t>
            </w:r>
            <w:r w:rsidR="00195200" w:rsidRPr="00195200">
              <w:rPr>
                <w:lang w:val="en-US"/>
              </w:rPr>
              <w:t>NTS does not consider that it is necessary to impose the additional requirement for a Closure Plan</w:t>
            </w:r>
          </w:p>
          <w:p w14:paraId="44DE62BA" w14:textId="77777777" w:rsidR="00195200" w:rsidRDefault="00195200" w:rsidP="006933E7">
            <w:pPr>
              <w:pStyle w:val="NumberedList"/>
              <w:numPr>
                <w:ilvl w:val="0"/>
                <w:numId w:val="0"/>
              </w:numPr>
              <w:rPr>
                <w:lang w:val="en-US"/>
              </w:rPr>
            </w:pPr>
          </w:p>
          <w:p w14:paraId="1F8BA574" w14:textId="2F9EDD53" w:rsidR="00195200" w:rsidRPr="00813747" w:rsidRDefault="00094A29" w:rsidP="006933E7">
            <w:pPr>
              <w:pStyle w:val="NumberedList"/>
              <w:numPr>
                <w:ilvl w:val="0"/>
                <w:numId w:val="0"/>
              </w:numPr>
              <w:rPr>
                <w:i/>
                <w:iCs/>
                <w:lang w:val="en-US"/>
              </w:rPr>
            </w:pPr>
            <w:r>
              <w:rPr>
                <w:lang w:val="en-US"/>
              </w:rPr>
              <w:t xml:space="preserve">Environment Southland response to Minute </w:t>
            </w:r>
            <w:proofErr w:type="gramStart"/>
            <w:r>
              <w:rPr>
                <w:lang w:val="en-US"/>
              </w:rPr>
              <w:t>5: ‘</w:t>
            </w:r>
            <w:proofErr w:type="gramEnd"/>
            <w:r w:rsidR="00195200" w:rsidRPr="00195200">
              <w:rPr>
                <w:lang w:val="en-US"/>
              </w:rPr>
              <w:t xml:space="preserve">While noting the applicant’s comments, ES </w:t>
            </w:r>
            <w:proofErr w:type="spellStart"/>
            <w:r w:rsidR="00195200" w:rsidRPr="00195200">
              <w:rPr>
                <w:lang w:val="en-US"/>
              </w:rPr>
              <w:t>favours</w:t>
            </w:r>
            <w:proofErr w:type="spellEnd"/>
            <w:r w:rsidR="00195200" w:rsidRPr="00195200">
              <w:rPr>
                <w:lang w:val="en-US"/>
              </w:rPr>
              <w:t xml:space="preserve"> a condition requiring a Closure Plan, and considers those matters the applicant has identified should be included in the conditions. ES also suggests that the closure plan should seek to ensure that seabed indicators return to a condition that is functionally equivalent to reference conditions from baseline monitoring</w:t>
            </w:r>
            <w:r>
              <w:rPr>
                <w:lang w:val="en-US"/>
              </w:rPr>
              <w:t>’.</w:t>
            </w:r>
            <w:r w:rsidR="00813747">
              <w:rPr>
                <w:lang w:val="en-US"/>
              </w:rPr>
              <w:t xml:space="preserve"> </w:t>
            </w:r>
            <w:r w:rsidR="00813747" w:rsidRPr="00A05EEC">
              <w:rPr>
                <w:i/>
                <w:iCs/>
                <w:lang w:val="en-US"/>
              </w:rPr>
              <w:t>NTS response – NTS notes the comment from Environment Southland, but remains of the opinion that an additional requirement for a Closure Plan is not necessary, as outlined in the response to Question 8 Minute 4.</w:t>
            </w:r>
          </w:p>
          <w:p w14:paraId="66D0741C" w14:textId="77777777" w:rsidR="00195200" w:rsidRDefault="00195200" w:rsidP="006933E7">
            <w:pPr>
              <w:pStyle w:val="NumberedList"/>
              <w:numPr>
                <w:ilvl w:val="0"/>
                <w:numId w:val="0"/>
              </w:numPr>
              <w:rPr>
                <w:lang w:val="en-US"/>
              </w:rPr>
            </w:pPr>
          </w:p>
          <w:p w14:paraId="5FFB0BEE" w14:textId="49BA109A" w:rsidR="00195200" w:rsidRDefault="00136767" w:rsidP="006933E7">
            <w:pPr>
              <w:pStyle w:val="NumberedList"/>
              <w:numPr>
                <w:ilvl w:val="0"/>
                <w:numId w:val="0"/>
              </w:numPr>
              <w:rPr>
                <w:lang w:val="en-US"/>
              </w:rPr>
            </w:pPr>
            <w:r>
              <w:rPr>
                <w:lang w:val="en-US"/>
              </w:rPr>
              <w:t xml:space="preserve">The Department of Conservation made no comment on </w:t>
            </w:r>
            <w:r w:rsidR="00F26897">
              <w:rPr>
                <w:lang w:val="en-US"/>
              </w:rPr>
              <w:t xml:space="preserve">either of </w:t>
            </w:r>
            <w:r>
              <w:rPr>
                <w:lang w:val="en-US"/>
              </w:rPr>
              <w:t>th</w:t>
            </w:r>
            <w:r w:rsidR="00F26897">
              <w:rPr>
                <w:lang w:val="en-US"/>
              </w:rPr>
              <w:t>ese</w:t>
            </w:r>
            <w:r>
              <w:rPr>
                <w:lang w:val="en-US"/>
              </w:rPr>
              <w:t xml:space="preserve"> matter</w:t>
            </w:r>
            <w:r w:rsidR="00F26897">
              <w:rPr>
                <w:lang w:val="en-US"/>
              </w:rPr>
              <w:t>s</w:t>
            </w:r>
            <w:r>
              <w:rPr>
                <w:lang w:val="en-US"/>
              </w:rPr>
              <w:t xml:space="preserve"> (DOC response to Minute 5)</w:t>
            </w:r>
          </w:p>
        </w:tc>
      </w:tr>
      <w:tr w:rsidR="00991A6C" w14:paraId="0488CB78" w14:textId="77777777" w:rsidTr="007A0D0F">
        <w:tc>
          <w:tcPr>
            <w:tcW w:w="20921" w:type="dxa"/>
            <w:gridSpan w:val="3"/>
          </w:tcPr>
          <w:p w14:paraId="4613E6C4" w14:textId="277CB388" w:rsidR="00991A6C" w:rsidRPr="00991A6C" w:rsidRDefault="00991A6C" w:rsidP="006933E7">
            <w:pPr>
              <w:pStyle w:val="NumberedList"/>
              <w:numPr>
                <w:ilvl w:val="0"/>
                <w:numId w:val="0"/>
              </w:numPr>
              <w:rPr>
                <w:b/>
                <w:bCs/>
                <w:lang w:val="en-US"/>
              </w:rPr>
            </w:pPr>
            <w:r w:rsidRPr="00991A6C">
              <w:rPr>
                <w:b/>
                <w:bCs/>
                <w:lang w:val="en-US"/>
              </w:rPr>
              <w:t xml:space="preserve">Navigational </w:t>
            </w:r>
            <w:r w:rsidR="00C27E01">
              <w:rPr>
                <w:b/>
                <w:bCs/>
                <w:lang w:val="en-US"/>
              </w:rPr>
              <w:t>s</w:t>
            </w:r>
            <w:r w:rsidRPr="00991A6C">
              <w:rPr>
                <w:b/>
                <w:bCs/>
                <w:lang w:val="en-US"/>
              </w:rPr>
              <w:t>afety</w:t>
            </w:r>
          </w:p>
        </w:tc>
      </w:tr>
      <w:tr w:rsidR="00991A6C" w14:paraId="0968544D" w14:textId="77777777" w:rsidTr="00A67327">
        <w:tc>
          <w:tcPr>
            <w:tcW w:w="1165" w:type="dxa"/>
          </w:tcPr>
          <w:p w14:paraId="25B6879C" w14:textId="1652381F" w:rsidR="00991A6C" w:rsidRDefault="00991A6C" w:rsidP="006933E7">
            <w:pPr>
              <w:pStyle w:val="NumberedList"/>
              <w:numPr>
                <w:ilvl w:val="0"/>
                <w:numId w:val="0"/>
              </w:numPr>
            </w:pPr>
            <w:r>
              <w:t>25</w:t>
            </w:r>
          </w:p>
        </w:tc>
        <w:tc>
          <w:tcPr>
            <w:tcW w:w="9810" w:type="dxa"/>
          </w:tcPr>
          <w:p w14:paraId="667D334D" w14:textId="548F5AAB" w:rsidR="00991A6C" w:rsidRDefault="00452007" w:rsidP="00F66ECD">
            <w:pPr>
              <w:pStyle w:val="NumberedList"/>
              <w:numPr>
                <w:ilvl w:val="0"/>
                <w:numId w:val="0"/>
              </w:numPr>
            </w:pPr>
            <w:r w:rsidRPr="00520F4E">
              <w:t>The type, design, functionality, and placement of marine farm lighting and marking shall be in accordance with International Association of Marine Aids to Navigation and Lighthouse Authority Guidelines and shall be installed in accordance with the approval provided by the Harbourmaster under his or her Maritime Delegation from the Director of Maritime New Zealand pursuant to sections 200, 444(2) and 444(4) of the Maritime Transport Act 1994.</w:t>
            </w:r>
          </w:p>
        </w:tc>
        <w:tc>
          <w:tcPr>
            <w:tcW w:w="9946" w:type="dxa"/>
          </w:tcPr>
          <w:p w14:paraId="6C2603AF" w14:textId="77777777" w:rsidR="00991A6C" w:rsidRDefault="00991A6C" w:rsidP="006933E7">
            <w:pPr>
              <w:pStyle w:val="NumberedList"/>
              <w:numPr>
                <w:ilvl w:val="0"/>
                <w:numId w:val="0"/>
              </w:numPr>
              <w:rPr>
                <w:lang w:val="en-US"/>
              </w:rPr>
            </w:pPr>
          </w:p>
        </w:tc>
      </w:tr>
      <w:tr w:rsidR="00452007" w14:paraId="0C2F6EA6" w14:textId="77777777" w:rsidTr="00A67327">
        <w:tc>
          <w:tcPr>
            <w:tcW w:w="1165" w:type="dxa"/>
          </w:tcPr>
          <w:p w14:paraId="2C2EE2E0" w14:textId="334D2CDF" w:rsidR="00452007" w:rsidRDefault="00452007" w:rsidP="006933E7">
            <w:pPr>
              <w:pStyle w:val="NumberedList"/>
              <w:numPr>
                <w:ilvl w:val="0"/>
                <w:numId w:val="0"/>
              </w:numPr>
            </w:pPr>
            <w:r>
              <w:t>26</w:t>
            </w:r>
          </w:p>
        </w:tc>
        <w:tc>
          <w:tcPr>
            <w:tcW w:w="9810" w:type="dxa"/>
          </w:tcPr>
          <w:p w14:paraId="1DC2787B" w14:textId="2E40137E" w:rsidR="00452007" w:rsidRPr="00520F4E" w:rsidRDefault="00D961B4" w:rsidP="00F66ECD">
            <w:pPr>
              <w:pStyle w:val="NumberedList"/>
              <w:numPr>
                <w:ilvl w:val="0"/>
                <w:numId w:val="0"/>
              </w:numPr>
            </w:pPr>
            <w:r>
              <w:t xml:space="preserve">At least 20 working days prior to the first installation of marine farming structures at the consented site </w:t>
            </w:r>
            <w:r w:rsidRPr="0051232E">
              <w:t>or changes to the location and layout in accordance with condition</w:t>
            </w:r>
            <w:r>
              <w:t xml:space="preserve"> </w:t>
            </w:r>
            <w:r>
              <w:rPr>
                <w:highlight w:val="yellow"/>
              </w:rPr>
              <w:fldChar w:fldCharType="begin"/>
            </w:r>
            <w:r>
              <w:instrText xml:space="preserve"> REF _Ref212026085 \w \h </w:instrText>
            </w:r>
            <w:r w:rsidR="00304ED1">
              <w:rPr>
                <w:highlight w:val="yellow"/>
              </w:rPr>
              <w:instrText xml:space="preserve"> \* MERGEFORMAT </w:instrText>
            </w:r>
            <w:r>
              <w:rPr>
                <w:highlight w:val="yellow"/>
              </w:rPr>
            </w:r>
            <w:r>
              <w:rPr>
                <w:highlight w:val="yellow"/>
              </w:rPr>
              <w:fldChar w:fldCharType="separate"/>
            </w:r>
            <w:r>
              <w:t>83</w:t>
            </w:r>
            <w:r>
              <w:rPr>
                <w:highlight w:val="yellow"/>
              </w:rPr>
              <w:fldChar w:fldCharType="end"/>
            </w:r>
            <w:r w:rsidRPr="0051232E">
              <w:t>,</w:t>
            </w:r>
            <w:r>
              <w:t xml:space="preserve"> the Consent Holder must advise the Harbourmaster and must comply with any directions from the Harbourmaster concerning notification of the presence of the marine farming structures to coastal users.</w:t>
            </w:r>
          </w:p>
        </w:tc>
        <w:tc>
          <w:tcPr>
            <w:tcW w:w="9946" w:type="dxa"/>
          </w:tcPr>
          <w:p w14:paraId="4894B6A3" w14:textId="77777777" w:rsidR="00452007" w:rsidRDefault="00452007" w:rsidP="006933E7">
            <w:pPr>
              <w:pStyle w:val="NumberedList"/>
              <w:numPr>
                <w:ilvl w:val="0"/>
                <w:numId w:val="0"/>
              </w:numPr>
              <w:rPr>
                <w:lang w:val="en-US"/>
              </w:rPr>
            </w:pPr>
          </w:p>
        </w:tc>
      </w:tr>
      <w:tr w:rsidR="00E23301" w14:paraId="109801C4" w14:textId="77777777" w:rsidTr="00DD2A31">
        <w:tc>
          <w:tcPr>
            <w:tcW w:w="20921" w:type="dxa"/>
            <w:gridSpan w:val="3"/>
          </w:tcPr>
          <w:p w14:paraId="1829A47D" w14:textId="07C9F7C1" w:rsidR="00E23301" w:rsidRPr="00C27E01" w:rsidRDefault="00C27E01" w:rsidP="006933E7">
            <w:pPr>
              <w:pStyle w:val="NumberedList"/>
              <w:numPr>
                <w:ilvl w:val="0"/>
                <w:numId w:val="0"/>
              </w:numPr>
              <w:rPr>
                <w:b/>
                <w:bCs/>
                <w:lang w:val="en-US"/>
              </w:rPr>
            </w:pPr>
            <w:r>
              <w:rPr>
                <w:b/>
                <w:bCs/>
                <w:lang w:val="en-US"/>
              </w:rPr>
              <w:lastRenderedPageBreak/>
              <w:t>Farm operations</w:t>
            </w:r>
          </w:p>
        </w:tc>
      </w:tr>
      <w:tr w:rsidR="00E23301" w:rsidRPr="004F3AA0" w14:paraId="46CADD0A" w14:textId="77777777" w:rsidTr="00A67327">
        <w:tc>
          <w:tcPr>
            <w:tcW w:w="1165" w:type="dxa"/>
          </w:tcPr>
          <w:p w14:paraId="5C83CEE1" w14:textId="7FCFA106" w:rsidR="00E23301" w:rsidRDefault="00C27E01" w:rsidP="006933E7">
            <w:pPr>
              <w:pStyle w:val="NumberedList"/>
              <w:numPr>
                <w:ilvl w:val="0"/>
                <w:numId w:val="0"/>
              </w:numPr>
            </w:pPr>
            <w:r>
              <w:t>27</w:t>
            </w:r>
          </w:p>
        </w:tc>
        <w:tc>
          <w:tcPr>
            <w:tcW w:w="9810" w:type="dxa"/>
          </w:tcPr>
          <w:p w14:paraId="24704E14" w14:textId="77777777" w:rsidR="00AE0A27" w:rsidRPr="00B9699E" w:rsidRDefault="00AE0A27" w:rsidP="00AE0A27">
            <w:pPr>
              <w:pStyle w:val="NumberedList"/>
              <w:numPr>
                <w:ilvl w:val="0"/>
                <w:numId w:val="0"/>
              </w:numPr>
              <w:ind w:left="337" w:hanging="360"/>
            </w:pPr>
            <w:r w:rsidRPr="00B9699E">
              <w:t>The consent holder shall ensure that the marine farms are operated so that</w:t>
            </w:r>
          </w:p>
          <w:p w14:paraId="03702717" w14:textId="71A824B3" w:rsidR="00AE0A27" w:rsidRPr="00B9699E" w:rsidRDefault="00AE0A27" w:rsidP="00304ED1">
            <w:pPr>
              <w:pStyle w:val="NumberedList"/>
              <w:numPr>
                <w:ilvl w:val="3"/>
                <w:numId w:val="1"/>
              </w:numPr>
              <w:ind w:left="337"/>
            </w:pPr>
            <w:del w:id="153" w:author="Lojkine, Frances" w:date="2026-05-14T12:00:00Z" w16du:dateUtc="2026-05-14T00:00:00Z">
              <w:r w:rsidRPr="00B9699E" w:rsidDel="000B0ECD">
                <w:delText xml:space="preserve">best practicable measures are implemented to minimise </w:delText>
              </w:r>
            </w:del>
            <w:r w:rsidRPr="00B9699E">
              <w:t>feed loss from the pens</w:t>
            </w:r>
            <w:ins w:id="154" w:author="Lojkine, Frances" w:date="2026-05-14T12:00:00Z" w16du:dateUtc="2026-05-14T00:00:00Z">
              <w:r>
                <w:t xml:space="preserve"> is minimised</w:t>
              </w:r>
            </w:ins>
            <w:r w:rsidRPr="00B9699E">
              <w:t>;</w:t>
            </w:r>
          </w:p>
          <w:p w14:paraId="00985E53" w14:textId="77777777" w:rsidR="00AE0A27" w:rsidRPr="00B9699E" w:rsidRDefault="00AE0A27" w:rsidP="00304ED1">
            <w:pPr>
              <w:pStyle w:val="NumberedList"/>
              <w:numPr>
                <w:ilvl w:val="1"/>
                <w:numId w:val="1"/>
              </w:numPr>
              <w:ind w:left="337"/>
            </w:pPr>
            <w:r w:rsidRPr="00B9699E">
              <w:t xml:space="preserve">Fish feeding behaviour and feed loss are </w:t>
            </w:r>
            <w:r>
              <w:t>monitored</w:t>
            </w:r>
            <w:r w:rsidRPr="00B9699E">
              <w:t xml:space="preserve"> during feeding; and</w:t>
            </w:r>
          </w:p>
          <w:p w14:paraId="706735C5" w14:textId="77777777" w:rsidR="00AE0A27" w:rsidRPr="00B9699E" w:rsidRDefault="00AE0A27" w:rsidP="00304ED1">
            <w:pPr>
              <w:pStyle w:val="NumberedList"/>
              <w:numPr>
                <w:ilvl w:val="1"/>
                <w:numId w:val="1"/>
              </w:numPr>
              <w:ind w:left="337"/>
            </w:pPr>
            <w:r w:rsidRPr="00B9699E">
              <w:t>Total annual feed discharge across all four farms does not exceed:</w:t>
            </w:r>
          </w:p>
          <w:p w14:paraId="4286B96F" w14:textId="77777777" w:rsidR="00AE0A27" w:rsidRPr="00B9699E" w:rsidRDefault="00AE0A27" w:rsidP="00304ED1">
            <w:pPr>
              <w:pStyle w:val="NumberedList"/>
              <w:numPr>
                <w:ilvl w:val="2"/>
                <w:numId w:val="1"/>
              </w:numPr>
              <w:ind w:left="697"/>
            </w:pPr>
            <w:r>
              <w:t>D</w:t>
            </w:r>
            <w:r w:rsidRPr="00B9699E">
              <w:t>uring stage 1</w:t>
            </w:r>
            <w:r>
              <w:t xml:space="preserve">, </w:t>
            </w:r>
            <w:r w:rsidRPr="00B9699E">
              <w:t xml:space="preserve">15,000 tonnes; </w:t>
            </w:r>
          </w:p>
          <w:p w14:paraId="4584A7DF" w14:textId="77777777" w:rsidR="00AE0A27" w:rsidRPr="00B9699E" w:rsidRDefault="00AE0A27" w:rsidP="00304ED1">
            <w:pPr>
              <w:pStyle w:val="NumberedList"/>
              <w:numPr>
                <w:ilvl w:val="2"/>
                <w:numId w:val="1"/>
              </w:numPr>
              <w:ind w:left="697"/>
            </w:pPr>
            <w:bookmarkStart w:id="155" w:name="_Ref211960038"/>
            <w:r>
              <w:t>D</w:t>
            </w:r>
            <w:r w:rsidRPr="00B9699E">
              <w:t>uring stage 2</w:t>
            </w:r>
            <w:r>
              <w:t xml:space="preserve">, </w:t>
            </w:r>
            <w:r w:rsidRPr="00B9699E">
              <w:t>25,000 tonnes; or</w:t>
            </w:r>
            <w:bookmarkEnd w:id="155"/>
            <w:r w:rsidRPr="00B9699E">
              <w:t xml:space="preserve"> </w:t>
            </w:r>
          </w:p>
          <w:p w14:paraId="0D28F9F8" w14:textId="77777777" w:rsidR="00AE0A27" w:rsidRPr="00B9699E" w:rsidRDefault="00AE0A27" w:rsidP="00304ED1">
            <w:pPr>
              <w:pStyle w:val="NumberedList"/>
              <w:numPr>
                <w:ilvl w:val="2"/>
                <w:numId w:val="1"/>
              </w:numPr>
              <w:ind w:left="697"/>
            </w:pPr>
            <w:r w:rsidRPr="004E0646">
              <w:t xml:space="preserve">During an alternative stage that </w:t>
            </w:r>
            <w:r>
              <w:t>is undertaken</w:t>
            </w:r>
            <w:r w:rsidRPr="004E0646">
              <w:t xml:space="preserve"> in accordance with recommendations in a </w:t>
            </w:r>
            <w:r>
              <w:t>certified</w:t>
            </w:r>
            <w:r w:rsidRPr="004E0646">
              <w:t xml:space="preserve"> Stage Progression Report (SPR),</w:t>
            </w:r>
            <w:r>
              <w:t xml:space="preserve"> a</w:t>
            </w:r>
            <w:r w:rsidRPr="00B9699E">
              <w:t>n alternative total annual feed discharge, less than 25,000 tonnes, as provided for in</w:t>
            </w:r>
            <w:r>
              <w:t xml:space="preserve"> the SPR.</w:t>
            </w:r>
            <w:r w:rsidRPr="00B9699E">
              <w:t xml:space="preserve"> </w:t>
            </w:r>
          </w:p>
          <w:p w14:paraId="47A478BC" w14:textId="77777777" w:rsidR="00E23301" w:rsidRDefault="00E23301" w:rsidP="00F66ECD">
            <w:pPr>
              <w:pStyle w:val="NumberedList"/>
              <w:numPr>
                <w:ilvl w:val="0"/>
                <w:numId w:val="0"/>
              </w:numPr>
            </w:pPr>
          </w:p>
        </w:tc>
        <w:tc>
          <w:tcPr>
            <w:tcW w:w="9946" w:type="dxa"/>
          </w:tcPr>
          <w:p w14:paraId="2D334576" w14:textId="7C09C492" w:rsidR="00E23301" w:rsidRDefault="00E16930" w:rsidP="006933E7">
            <w:pPr>
              <w:pStyle w:val="NumberedList"/>
              <w:numPr>
                <w:ilvl w:val="0"/>
                <w:numId w:val="0"/>
              </w:numPr>
              <w:rPr>
                <w:lang w:val="en-US"/>
              </w:rPr>
            </w:pPr>
            <w:r>
              <w:rPr>
                <w:lang w:val="en-US"/>
              </w:rPr>
              <w:t>Amendment proposed in r</w:t>
            </w:r>
            <w:r w:rsidR="00304ED1" w:rsidRPr="004F3AA0">
              <w:rPr>
                <w:lang w:val="en-US"/>
              </w:rPr>
              <w:t xml:space="preserve">esponse to </w:t>
            </w:r>
            <w:r w:rsidR="004F3AA0" w:rsidRPr="004F3AA0">
              <w:rPr>
                <w:lang w:val="en-US"/>
              </w:rPr>
              <w:t>Question 1 Minute 4 – alternative wording r</w:t>
            </w:r>
            <w:r w:rsidR="004F3AA0">
              <w:rPr>
                <w:lang w:val="en-US"/>
              </w:rPr>
              <w:t>ather than providing a definition of ‘best practicable measures’</w:t>
            </w:r>
          </w:p>
          <w:p w14:paraId="598AA4F1" w14:textId="77777777" w:rsidR="004F3AA0" w:rsidRDefault="004F3AA0" w:rsidP="006933E7">
            <w:pPr>
              <w:pStyle w:val="NumberedList"/>
              <w:numPr>
                <w:ilvl w:val="0"/>
                <w:numId w:val="0"/>
              </w:numPr>
              <w:rPr>
                <w:lang w:val="en-US"/>
              </w:rPr>
            </w:pPr>
          </w:p>
          <w:p w14:paraId="424B245C" w14:textId="2E513F5E" w:rsidR="00F7421C" w:rsidRDefault="00F7421C" w:rsidP="00F7421C">
            <w:pPr>
              <w:rPr>
                <w:lang w:val="en-NZ"/>
              </w:rPr>
            </w:pPr>
            <w:r>
              <w:rPr>
                <w:lang w:val="en-NZ"/>
              </w:rPr>
              <w:t>Environment Southland response to Minute 5: ‘</w:t>
            </w:r>
            <w:r w:rsidRPr="00F7421C">
              <w:rPr>
                <w:lang w:val="en-US"/>
              </w:rPr>
              <w:t>ES notes the applicant’s position with respect to definitions of “</w:t>
            </w:r>
            <w:r w:rsidRPr="00F7421C">
              <w:rPr>
                <w:i/>
                <w:iCs/>
                <w:lang w:val="en-US"/>
              </w:rPr>
              <w:t>extreme environmental conditions</w:t>
            </w:r>
            <w:r w:rsidRPr="00F7421C">
              <w:rPr>
                <w:lang w:val="en-US"/>
              </w:rPr>
              <w:t>” and “</w:t>
            </w:r>
            <w:r w:rsidRPr="00F7421C">
              <w:rPr>
                <w:i/>
                <w:iCs/>
                <w:lang w:val="en-US"/>
              </w:rPr>
              <w:t>best practicable measures</w:t>
            </w:r>
            <w:r w:rsidRPr="00F7421C">
              <w:rPr>
                <w:lang w:val="en-US"/>
              </w:rPr>
              <w:t xml:space="preserve">” – i.e. that definitions for these are not required for the reasons as outlined. While ultimately a decision for the panel, ES accepts the rationale as outlined by the applicant for not including these </w:t>
            </w:r>
            <w:proofErr w:type="gramStart"/>
            <w:r w:rsidRPr="00F7421C">
              <w:rPr>
                <w:lang w:val="en-US"/>
              </w:rPr>
              <w:t>definitions</w:t>
            </w:r>
            <w:r>
              <w:rPr>
                <w:lang w:val="en-US"/>
              </w:rPr>
              <w:t>’</w:t>
            </w:r>
            <w:proofErr w:type="gramEnd"/>
            <w:r w:rsidRPr="00F7421C">
              <w:rPr>
                <w:lang w:val="en-US"/>
              </w:rPr>
              <w:t>.</w:t>
            </w:r>
          </w:p>
          <w:p w14:paraId="7FA7699B" w14:textId="77777777" w:rsidR="003E4A79" w:rsidRPr="00F7421C" w:rsidRDefault="003E4A79" w:rsidP="006933E7">
            <w:pPr>
              <w:pStyle w:val="NumberedList"/>
              <w:numPr>
                <w:ilvl w:val="0"/>
                <w:numId w:val="0"/>
              </w:numPr>
              <w:rPr>
                <w:lang w:val="en-NZ"/>
              </w:rPr>
            </w:pPr>
          </w:p>
          <w:p w14:paraId="0BB8ACD3" w14:textId="098DFD95" w:rsidR="003E4A79" w:rsidRPr="004F3AA0" w:rsidRDefault="003E4A79" w:rsidP="006933E7">
            <w:pPr>
              <w:pStyle w:val="NumberedList"/>
              <w:numPr>
                <w:ilvl w:val="0"/>
                <w:numId w:val="0"/>
              </w:numPr>
              <w:rPr>
                <w:lang w:val="en-US"/>
              </w:rPr>
            </w:pPr>
            <w:r>
              <w:rPr>
                <w:lang w:val="en-US"/>
              </w:rPr>
              <w:t>The Department of Conservation made no comment on this matter (DOC response to Minute 5)</w:t>
            </w:r>
          </w:p>
        </w:tc>
      </w:tr>
      <w:tr w:rsidR="003E4A79" w:rsidRPr="004F3AA0" w14:paraId="101AC1CF" w14:textId="77777777" w:rsidTr="00A67327">
        <w:tc>
          <w:tcPr>
            <w:tcW w:w="1165" w:type="dxa"/>
          </w:tcPr>
          <w:p w14:paraId="2F3E0437" w14:textId="60731CFA" w:rsidR="003E4A79" w:rsidRDefault="002D6936" w:rsidP="006933E7">
            <w:pPr>
              <w:pStyle w:val="NumberedList"/>
              <w:numPr>
                <w:ilvl w:val="0"/>
                <w:numId w:val="0"/>
              </w:numPr>
            </w:pPr>
            <w:r>
              <w:t>28</w:t>
            </w:r>
          </w:p>
        </w:tc>
        <w:tc>
          <w:tcPr>
            <w:tcW w:w="9810" w:type="dxa"/>
          </w:tcPr>
          <w:p w14:paraId="61F94FA3" w14:textId="77777777" w:rsidR="003E4A79" w:rsidRDefault="002D6936" w:rsidP="002D6936">
            <w:pPr>
              <w:pStyle w:val="NumberedList"/>
              <w:numPr>
                <w:ilvl w:val="0"/>
                <w:numId w:val="0"/>
              </w:numPr>
              <w:ind w:hanging="23"/>
            </w:pPr>
            <w:r>
              <w:t>Marine farms must be operated as single year class farms and the four marine farms shall be managed on a rotational stocking basis, which means that the farms will be stocked at staggered intervals and that farms will be at different stages across the production cycle.</w:t>
            </w:r>
          </w:p>
          <w:p w14:paraId="725D2165" w14:textId="77777777" w:rsidR="002D6936" w:rsidRDefault="002D6936" w:rsidP="002D6936">
            <w:pPr>
              <w:pStyle w:val="NumberedList"/>
              <w:numPr>
                <w:ilvl w:val="0"/>
                <w:numId w:val="0"/>
              </w:numPr>
              <w:ind w:hanging="23"/>
            </w:pPr>
          </w:p>
          <w:p w14:paraId="48C7E1AC" w14:textId="77777777" w:rsidR="00A802EE" w:rsidRDefault="00A802EE" w:rsidP="00A802EE">
            <w:pPr>
              <w:pStyle w:val="NumberedList"/>
              <w:numPr>
                <w:ilvl w:val="0"/>
                <w:numId w:val="0"/>
              </w:numPr>
              <w:rPr>
                <w:ins w:id="156" w:author="Lojkine, Frances" w:date="2026-05-14T11:58:00Z" w16du:dateUtc="2026-05-13T23:58:00Z"/>
              </w:rPr>
            </w:pPr>
            <w:ins w:id="157" w:author="Lojkine, Frances" w:date="2026-05-14T11:58:00Z" w16du:dateUtc="2026-05-13T23:58:00Z">
              <w:r>
                <w:rPr>
                  <w:i/>
                  <w:iCs/>
                </w:rPr>
                <w:t>Interpretation</w:t>
              </w:r>
            </w:ins>
          </w:p>
          <w:p w14:paraId="37295D79" w14:textId="364F755F" w:rsidR="00A802EE" w:rsidRPr="000B0ECD" w:rsidRDefault="00A802EE" w:rsidP="00A802EE">
            <w:pPr>
              <w:pStyle w:val="NumberedList"/>
              <w:numPr>
                <w:ilvl w:val="0"/>
                <w:numId w:val="0"/>
              </w:numPr>
            </w:pPr>
            <w:ins w:id="158" w:author="Lojkine, Frances" w:date="2026-05-14T11:58:00Z" w16du:dateUtc="2026-05-13T23:58:00Z">
              <w:r>
                <w:rPr>
                  <w:b/>
                  <w:bCs/>
                </w:rPr>
                <w:t>Single year class</w:t>
              </w:r>
            </w:ins>
            <w:ins w:id="159" w:author="Lojkine, Frances" w:date="2026-05-14T11:59:00Z" w16du:dateUtc="2026-05-13T23:59:00Z">
              <w:r>
                <w:t xml:space="preserve"> means the introduction of a single generation (year-class) of fish</w:t>
              </w:r>
              <w:del w:id="160" w:author="Thomas Hildebrand" w:date="2026-05-20T09:40:00Z" w16du:dateUtc="2026-05-19T21:40:00Z">
                <w:r w:rsidDel="00BB6EBF">
                  <w:delText xml:space="preserve"> to a marine farm and their growth from smolt to harvest weight, followed by a fallowing period before restocking of the farm</w:delText>
                </w:r>
              </w:del>
              <w:r>
                <w:t>.</w:t>
              </w:r>
            </w:ins>
          </w:p>
          <w:p w14:paraId="793477F6" w14:textId="3B2B8341" w:rsidR="002D6936" w:rsidRPr="00B9699E" w:rsidRDefault="002D6936" w:rsidP="002D6936">
            <w:pPr>
              <w:pStyle w:val="NumberedList"/>
              <w:numPr>
                <w:ilvl w:val="0"/>
                <w:numId w:val="0"/>
              </w:numPr>
              <w:ind w:hanging="23"/>
            </w:pPr>
          </w:p>
        </w:tc>
        <w:tc>
          <w:tcPr>
            <w:tcW w:w="9946" w:type="dxa"/>
          </w:tcPr>
          <w:p w14:paraId="0298D09F" w14:textId="546A5D1B" w:rsidR="003E4A79" w:rsidRDefault="00E16930" w:rsidP="006933E7">
            <w:pPr>
              <w:pStyle w:val="NumberedList"/>
              <w:numPr>
                <w:ilvl w:val="0"/>
                <w:numId w:val="0"/>
              </w:numPr>
              <w:rPr>
                <w:lang w:val="en-US"/>
              </w:rPr>
            </w:pPr>
            <w:r>
              <w:rPr>
                <w:lang w:val="en-US"/>
              </w:rPr>
              <w:t>Amendment proposed in r</w:t>
            </w:r>
            <w:r w:rsidR="00D502CC">
              <w:rPr>
                <w:lang w:val="en-US"/>
              </w:rPr>
              <w:t>esponse to Question 1 Minute 4.</w:t>
            </w:r>
          </w:p>
          <w:p w14:paraId="6E3E18DA" w14:textId="77777777" w:rsidR="00D502CC" w:rsidRDefault="00D502CC" w:rsidP="006933E7">
            <w:pPr>
              <w:pStyle w:val="NumberedList"/>
              <w:numPr>
                <w:ilvl w:val="0"/>
                <w:numId w:val="0"/>
              </w:numPr>
              <w:rPr>
                <w:lang w:val="en-US"/>
              </w:rPr>
            </w:pPr>
          </w:p>
          <w:p w14:paraId="7C2D124E" w14:textId="713AEA15" w:rsidR="00D502CC" w:rsidRDefault="00F7421C" w:rsidP="00D502CC">
            <w:pPr>
              <w:rPr>
                <w:lang w:val="en-NZ"/>
              </w:rPr>
            </w:pPr>
            <w:r>
              <w:rPr>
                <w:lang w:val="en-NZ"/>
              </w:rPr>
              <w:t>Environment Southland response to Minute 5: ‘</w:t>
            </w:r>
            <w:r w:rsidRPr="00F7421C">
              <w:rPr>
                <w:lang w:val="en-US"/>
              </w:rPr>
              <w:t>ES has reviewed this content and is comfortable with the additional definitions proposed by the applican</w:t>
            </w:r>
            <w:r>
              <w:rPr>
                <w:lang w:val="en-US"/>
              </w:rPr>
              <w:t>t’.</w:t>
            </w:r>
          </w:p>
          <w:p w14:paraId="68243A50" w14:textId="77777777" w:rsidR="00D502CC" w:rsidRDefault="00D502CC" w:rsidP="00D502CC">
            <w:pPr>
              <w:rPr>
                <w:lang w:val="en-NZ"/>
              </w:rPr>
            </w:pPr>
          </w:p>
          <w:p w14:paraId="6CEB0B3B" w14:textId="50DDF231" w:rsidR="00D502CC" w:rsidRPr="004F3AA0" w:rsidRDefault="00D502CC" w:rsidP="00D502CC">
            <w:pPr>
              <w:pStyle w:val="NumberedList"/>
              <w:numPr>
                <w:ilvl w:val="0"/>
                <w:numId w:val="0"/>
              </w:numPr>
              <w:rPr>
                <w:lang w:val="en-US"/>
              </w:rPr>
            </w:pPr>
            <w:r>
              <w:rPr>
                <w:lang w:val="en-NZ"/>
              </w:rPr>
              <w:t>The Department of Conservation made no comment on this matter (DOC response to Minute 5)</w:t>
            </w:r>
          </w:p>
        </w:tc>
      </w:tr>
      <w:tr w:rsidR="002D6936" w:rsidRPr="004F3AA0" w14:paraId="7C7F1BBF" w14:textId="77777777" w:rsidTr="00A67327">
        <w:tc>
          <w:tcPr>
            <w:tcW w:w="1165" w:type="dxa"/>
          </w:tcPr>
          <w:p w14:paraId="5D8AAC0D" w14:textId="67367105" w:rsidR="002D6936" w:rsidRDefault="00136681" w:rsidP="006933E7">
            <w:pPr>
              <w:pStyle w:val="NumberedList"/>
              <w:numPr>
                <w:ilvl w:val="0"/>
                <w:numId w:val="0"/>
              </w:numPr>
            </w:pPr>
            <w:r>
              <w:t>29</w:t>
            </w:r>
          </w:p>
        </w:tc>
        <w:tc>
          <w:tcPr>
            <w:tcW w:w="9810" w:type="dxa"/>
          </w:tcPr>
          <w:p w14:paraId="2BF74A10" w14:textId="6F0563AD" w:rsidR="002D6936" w:rsidRDefault="00080625" w:rsidP="002D6936">
            <w:pPr>
              <w:pStyle w:val="NumberedList"/>
              <w:numPr>
                <w:ilvl w:val="0"/>
                <w:numId w:val="0"/>
              </w:numPr>
              <w:ind w:hanging="23"/>
            </w:pPr>
            <w:r>
              <w:t xml:space="preserve">Following harvest each marine farm must be fallowed (hold no fish) for a period of no less than three months before introduction of the next year class of smolt. The Consent Holder must keep a record of the date of harvest, the date of restocking, the period of time each marine farm is operating at peak discharge, the dates each farm is fallow and provide a copy to the Consent Authority </w:t>
            </w:r>
            <w:r w:rsidRPr="00061087">
              <w:t xml:space="preserve">annually as part of the Annual Report required under condition </w:t>
            </w:r>
            <w:r w:rsidRPr="00061087">
              <w:fldChar w:fldCharType="begin"/>
            </w:r>
            <w:r w:rsidRPr="00061087">
              <w:instrText xml:space="preserve"> REF _Ref212105940 \w \h  \* MERGEFORMAT </w:instrText>
            </w:r>
            <w:r w:rsidRPr="00061087">
              <w:fldChar w:fldCharType="separate"/>
            </w:r>
            <w:r>
              <w:t>84</w:t>
            </w:r>
            <w:r w:rsidRPr="00061087">
              <w:fldChar w:fldCharType="end"/>
            </w:r>
            <w:r w:rsidRPr="00061087">
              <w:t>.</w:t>
            </w:r>
          </w:p>
        </w:tc>
        <w:tc>
          <w:tcPr>
            <w:tcW w:w="9946" w:type="dxa"/>
          </w:tcPr>
          <w:p w14:paraId="48E10B66" w14:textId="77777777" w:rsidR="002D6936" w:rsidRPr="004F3AA0" w:rsidRDefault="002D6936" w:rsidP="006933E7">
            <w:pPr>
              <w:pStyle w:val="NumberedList"/>
              <w:numPr>
                <w:ilvl w:val="0"/>
                <w:numId w:val="0"/>
              </w:numPr>
              <w:rPr>
                <w:lang w:val="en-US"/>
              </w:rPr>
            </w:pPr>
          </w:p>
        </w:tc>
      </w:tr>
      <w:tr w:rsidR="00080625" w:rsidRPr="004F3AA0" w14:paraId="1E27DBC5" w14:textId="77777777" w:rsidTr="00A67327">
        <w:tc>
          <w:tcPr>
            <w:tcW w:w="1165" w:type="dxa"/>
          </w:tcPr>
          <w:p w14:paraId="31555FF6" w14:textId="79486509" w:rsidR="00080625" w:rsidRDefault="00080625" w:rsidP="006933E7">
            <w:pPr>
              <w:pStyle w:val="NumberedList"/>
              <w:numPr>
                <w:ilvl w:val="0"/>
                <w:numId w:val="0"/>
              </w:numPr>
            </w:pPr>
            <w:r>
              <w:t>30</w:t>
            </w:r>
          </w:p>
        </w:tc>
        <w:tc>
          <w:tcPr>
            <w:tcW w:w="9810" w:type="dxa"/>
          </w:tcPr>
          <w:p w14:paraId="334F1BDD" w14:textId="0BEEC6E5" w:rsidR="00080625" w:rsidRDefault="009E524A" w:rsidP="002D6936">
            <w:pPr>
              <w:pStyle w:val="NumberedList"/>
              <w:numPr>
                <w:ilvl w:val="0"/>
                <w:numId w:val="0"/>
              </w:numPr>
              <w:ind w:hanging="23"/>
            </w:pPr>
            <w:r>
              <w:t>Dead fish shall be removed from the sea pens at least</w:t>
            </w:r>
            <w:r w:rsidRPr="00394FA4">
              <w:t xml:space="preserve"> twice a week</w:t>
            </w:r>
            <w:r>
              <w:t>, and daily where possible,</w:t>
            </w:r>
            <w:r w:rsidRPr="00394FA4" w:rsidDel="00394FA4">
              <w:t xml:space="preserve"> </w:t>
            </w:r>
            <w:proofErr w:type="gramStart"/>
            <w:r>
              <w:t>provided that</w:t>
            </w:r>
            <w:proofErr w:type="gramEnd"/>
            <w:r>
              <w:t xml:space="preserve"> weather conditions, farm maintenance, and health and safety requirements permit, and otherwise at the first available period where weather conditions, farm maintenance and health and safety requirements permit. Dead fish removed from sea pens shall be treated and/or stored in such a manner that is bio-secure and does not attract predators and must be disposed of on mainland New Zealand in a </w:t>
            </w:r>
            <w:proofErr w:type="spellStart"/>
            <w:r>
              <w:t>biosecure</w:t>
            </w:r>
            <w:proofErr w:type="spellEnd"/>
            <w:r>
              <w:t xml:space="preserve"> manner.</w:t>
            </w:r>
          </w:p>
        </w:tc>
        <w:tc>
          <w:tcPr>
            <w:tcW w:w="9946" w:type="dxa"/>
          </w:tcPr>
          <w:p w14:paraId="7CECA94D" w14:textId="77777777" w:rsidR="00080625" w:rsidRPr="004F3AA0" w:rsidRDefault="00080625" w:rsidP="006933E7">
            <w:pPr>
              <w:pStyle w:val="NumberedList"/>
              <w:numPr>
                <w:ilvl w:val="0"/>
                <w:numId w:val="0"/>
              </w:numPr>
              <w:rPr>
                <w:lang w:val="en-US"/>
              </w:rPr>
            </w:pPr>
          </w:p>
        </w:tc>
      </w:tr>
      <w:tr w:rsidR="009E524A" w:rsidRPr="004F3AA0" w14:paraId="70A5740F" w14:textId="77777777" w:rsidTr="001F173A">
        <w:tc>
          <w:tcPr>
            <w:tcW w:w="20921" w:type="dxa"/>
            <w:gridSpan w:val="3"/>
          </w:tcPr>
          <w:p w14:paraId="4A3865C8" w14:textId="0DCCAFA2" w:rsidR="009E524A" w:rsidRPr="009E524A" w:rsidRDefault="009E524A" w:rsidP="006933E7">
            <w:pPr>
              <w:pStyle w:val="NumberedList"/>
              <w:numPr>
                <w:ilvl w:val="0"/>
                <w:numId w:val="0"/>
              </w:numPr>
              <w:rPr>
                <w:b/>
                <w:bCs/>
                <w:lang w:val="en-US"/>
              </w:rPr>
            </w:pPr>
            <w:r>
              <w:rPr>
                <w:b/>
                <w:bCs/>
                <w:lang w:val="en-US"/>
              </w:rPr>
              <w:t>Marine mammals</w:t>
            </w:r>
          </w:p>
        </w:tc>
      </w:tr>
      <w:tr w:rsidR="009E524A" w:rsidRPr="004F3AA0" w14:paraId="5AFB01AA" w14:textId="77777777" w:rsidTr="00A67327">
        <w:tc>
          <w:tcPr>
            <w:tcW w:w="1165" w:type="dxa"/>
          </w:tcPr>
          <w:p w14:paraId="714F745E" w14:textId="34262B5B" w:rsidR="009E524A" w:rsidRPr="00A67327" w:rsidRDefault="00E35C72" w:rsidP="006933E7">
            <w:pPr>
              <w:pStyle w:val="NumberedList"/>
              <w:numPr>
                <w:ilvl w:val="0"/>
                <w:numId w:val="0"/>
              </w:numPr>
            </w:pPr>
            <w:r w:rsidRPr="00A67327">
              <w:t>31</w:t>
            </w:r>
          </w:p>
        </w:tc>
        <w:tc>
          <w:tcPr>
            <w:tcW w:w="9810" w:type="dxa"/>
          </w:tcPr>
          <w:p w14:paraId="17F86EEA" w14:textId="77777777" w:rsidR="00322980" w:rsidRDefault="00322980" w:rsidP="00322980">
            <w:pPr>
              <w:pStyle w:val="NumberedList"/>
              <w:numPr>
                <w:ilvl w:val="0"/>
                <w:numId w:val="0"/>
              </w:numPr>
            </w:pPr>
            <w:bookmarkStart w:id="161" w:name="_Ref212025615"/>
            <w:r>
              <w:t xml:space="preserve">The Consent Holder must undertake the activity authorised by this resource consent </w:t>
            </w:r>
            <w:proofErr w:type="gramStart"/>
            <w:r>
              <w:t>so as to</w:t>
            </w:r>
            <w:proofErr w:type="gramEnd"/>
            <w:r>
              <w:t>:</w:t>
            </w:r>
            <w:bookmarkEnd w:id="161"/>
          </w:p>
          <w:p w14:paraId="30C3CFB1" w14:textId="7D4C0149" w:rsidR="00322980" w:rsidRDefault="00322980" w:rsidP="00322980">
            <w:pPr>
              <w:pStyle w:val="NumberedList"/>
              <w:numPr>
                <w:ilvl w:val="3"/>
                <w:numId w:val="1"/>
              </w:numPr>
              <w:ind w:left="337"/>
            </w:pPr>
            <w:r>
              <w:t>Avoid adverse effects on indigenous marine mammal taxa that are listed as threatened or at risk in the New Zealand Threat Classification System (NZTCS) lists and marine mammals that are listed by the International Union for Conservation of Nature and Natural Resources as threatened.</w:t>
            </w:r>
          </w:p>
          <w:p w14:paraId="6303741E" w14:textId="77777777" w:rsidR="00322980" w:rsidRDefault="00322980" w:rsidP="00322980">
            <w:pPr>
              <w:pStyle w:val="NumberedList"/>
              <w:numPr>
                <w:ilvl w:val="3"/>
                <w:numId w:val="1"/>
              </w:numPr>
              <w:ind w:left="337"/>
            </w:pPr>
            <w:r>
              <w:t xml:space="preserve">Avoid and/or minimise the risk of entrapment, injury or entanglement of marine mammals and record and report any incidence of injury or mortality of any marine mammals in accordance with measures in a </w:t>
            </w:r>
            <w:r w:rsidRPr="00322980">
              <w:t>Marine Mammal Management Plan (MMMP)</w:t>
            </w:r>
            <w:r>
              <w:t>.</w:t>
            </w:r>
          </w:p>
          <w:p w14:paraId="168A934B" w14:textId="77777777" w:rsidR="00322980" w:rsidRDefault="00322980" w:rsidP="00322980">
            <w:pPr>
              <w:pStyle w:val="NumberedList"/>
              <w:numPr>
                <w:ilvl w:val="3"/>
                <w:numId w:val="1"/>
              </w:numPr>
              <w:ind w:left="337"/>
            </w:pPr>
            <w:r>
              <w:t xml:space="preserve">Ensure that its staff and contractors do not: </w:t>
            </w:r>
          </w:p>
          <w:p w14:paraId="5D416967" w14:textId="77777777" w:rsidR="00322980" w:rsidRDefault="00322980" w:rsidP="009560F9">
            <w:pPr>
              <w:pStyle w:val="NumberedList"/>
              <w:numPr>
                <w:ilvl w:val="0"/>
                <w:numId w:val="32"/>
              </w:numPr>
              <w:ind w:left="697"/>
            </w:pPr>
            <w:r>
              <w:t>feed any marine mammals or discharge/discard anything within the coastal marine area that would attract marine mammals (unless the discharge is authorised and in accordance with the conditions of this consent) in the vicinity of the marine farms or the consented site nor intentionally interact with marine mammals except where such an interaction is authorised by the conditions of this consent.</w:t>
            </w:r>
          </w:p>
          <w:p w14:paraId="3175875C" w14:textId="77777777" w:rsidR="00322980" w:rsidRDefault="00322980" w:rsidP="009560F9">
            <w:pPr>
              <w:pStyle w:val="NumberedList"/>
              <w:numPr>
                <w:ilvl w:val="0"/>
                <w:numId w:val="32"/>
              </w:numPr>
              <w:ind w:left="697"/>
            </w:pPr>
            <w:r>
              <w:t>undertake recreational fishing activities at any of the marine farms or while transiting between the marine farms.</w:t>
            </w:r>
          </w:p>
          <w:p w14:paraId="10301EDB" w14:textId="77777777" w:rsidR="009E524A" w:rsidRDefault="009E524A" w:rsidP="002D6936">
            <w:pPr>
              <w:pStyle w:val="NumberedList"/>
              <w:numPr>
                <w:ilvl w:val="0"/>
                <w:numId w:val="0"/>
              </w:numPr>
              <w:ind w:hanging="23"/>
            </w:pPr>
          </w:p>
        </w:tc>
        <w:tc>
          <w:tcPr>
            <w:tcW w:w="9946" w:type="dxa"/>
          </w:tcPr>
          <w:p w14:paraId="46B6E03E" w14:textId="16BFFD87" w:rsidR="00F00A31" w:rsidRDefault="00E16930" w:rsidP="00F00A31">
            <w:pPr>
              <w:pStyle w:val="NumberedList"/>
              <w:numPr>
                <w:ilvl w:val="0"/>
                <w:numId w:val="0"/>
              </w:numPr>
              <w:rPr>
                <w:lang w:val="en-US"/>
              </w:rPr>
            </w:pPr>
            <w:r>
              <w:rPr>
                <w:lang w:val="en-US"/>
              </w:rPr>
              <w:t>No amendment proposed in r</w:t>
            </w:r>
            <w:r w:rsidR="00F00A31">
              <w:rPr>
                <w:lang w:val="en-US"/>
              </w:rPr>
              <w:t xml:space="preserve">esponse to Question 10 Minute 4 </w:t>
            </w:r>
            <w:r>
              <w:rPr>
                <w:lang w:val="en-US"/>
              </w:rPr>
              <w:t>–</w:t>
            </w:r>
            <w:r w:rsidR="00F00A31">
              <w:rPr>
                <w:lang w:val="en-US"/>
              </w:rPr>
              <w:t xml:space="preserve"> </w:t>
            </w:r>
            <w:r>
              <w:rPr>
                <w:lang w:val="en-US"/>
              </w:rPr>
              <w:t>NTS noted in its response that t</w:t>
            </w:r>
            <w:r w:rsidR="00F00A31" w:rsidRPr="00F70CF6">
              <w:rPr>
                <w:lang w:val="en-US"/>
              </w:rPr>
              <w:t>he ‘triggers’ in the draft Seabird Management Plan (section 6.5.1) and the draft Marine Mammal Management Plan (section 1.7) are indicators or thresholds for undertaking a review of management responses and relate to specific events involving individual seabirds and marine mammals. Proposed conditions 31a and 38a serve the purpose of aligning the operation of the HAP with Policy 11 of the</w:t>
            </w:r>
            <w:r w:rsidR="00F00A31">
              <w:rPr>
                <w:lang w:val="en-US"/>
              </w:rPr>
              <w:t xml:space="preserve"> </w:t>
            </w:r>
            <w:r w:rsidR="00F00A31" w:rsidRPr="00F70CF6">
              <w:rPr>
                <w:lang w:val="en-US"/>
              </w:rPr>
              <w:t>NZCPS, the consent holder must avoid adverse effects on certain species (at the species rather than individual level</w:t>
            </w:r>
            <w:proofErr w:type="gramStart"/>
            <w:r w:rsidR="00F00A31" w:rsidRPr="00F70CF6">
              <w:rPr>
                <w:lang w:val="en-US"/>
              </w:rPr>
              <w:t>), and</w:t>
            </w:r>
            <w:proofErr w:type="gramEnd"/>
            <w:r w:rsidR="00F00A31" w:rsidRPr="00F70CF6">
              <w:rPr>
                <w:lang w:val="en-US"/>
              </w:rPr>
              <w:t xml:space="preserve"> is supported by the Department of Conservation.</w:t>
            </w:r>
          </w:p>
          <w:p w14:paraId="70C57B85" w14:textId="77777777" w:rsidR="00F00A31" w:rsidRDefault="00F00A31" w:rsidP="00F00A31">
            <w:pPr>
              <w:pStyle w:val="NumberedList"/>
              <w:numPr>
                <w:ilvl w:val="0"/>
                <w:numId w:val="0"/>
              </w:numPr>
              <w:rPr>
                <w:lang w:val="en-US"/>
              </w:rPr>
            </w:pPr>
          </w:p>
          <w:p w14:paraId="632084B7" w14:textId="39E603AC" w:rsidR="00F00A31" w:rsidRDefault="00094A29" w:rsidP="00F00A31">
            <w:pPr>
              <w:pStyle w:val="NumberedList"/>
              <w:numPr>
                <w:ilvl w:val="0"/>
                <w:numId w:val="0"/>
              </w:numPr>
              <w:rPr>
                <w:lang w:val="en-US"/>
              </w:rPr>
            </w:pPr>
            <w:r>
              <w:rPr>
                <w:lang w:val="en-US"/>
              </w:rPr>
              <w:t xml:space="preserve">Environment Southland response to Minute 5: </w:t>
            </w:r>
            <w:r w:rsidR="00F00A31">
              <w:rPr>
                <w:lang w:val="en-US"/>
              </w:rPr>
              <w:t>Environment Southland made no comment in relation to the relationship between Condition 31(a) and the draft MMP.</w:t>
            </w:r>
          </w:p>
          <w:p w14:paraId="719053CB" w14:textId="77777777" w:rsidR="00F00A31" w:rsidRDefault="00F00A31" w:rsidP="00F00A31">
            <w:pPr>
              <w:pStyle w:val="NumberedList"/>
              <w:numPr>
                <w:ilvl w:val="0"/>
                <w:numId w:val="0"/>
              </w:numPr>
              <w:rPr>
                <w:lang w:val="en-US"/>
              </w:rPr>
            </w:pPr>
          </w:p>
          <w:p w14:paraId="211C6FD5" w14:textId="48EB817D" w:rsidR="009E524A" w:rsidRPr="004F3AA0" w:rsidRDefault="00F00A31" w:rsidP="00F00A31">
            <w:pPr>
              <w:pStyle w:val="NumberedList"/>
              <w:numPr>
                <w:ilvl w:val="0"/>
                <w:numId w:val="0"/>
              </w:numPr>
              <w:rPr>
                <w:lang w:val="en-US"/>
              </w:rPr>
            </w:pPr>
            <w:r>
              <w:rPr>
                <w:lang w:val="en-US"/>
              </w:rPr>
              <w:t>The Department of Conservation made no comment in relation to this matter (DOC response to Minute 5)</w:t>
            </w:r>
          </w:p>
        </w:tc>
      </w:tr>
      <w:tr w:rsidR="00AB2B24" w:rsidRPr="004F3AA0" w14:paraId="3538E322" w14:textId="77777777" w:rsidTr="00A67327">
        <w:tc>
          <w:tcPr>
            <w:tcW w:w="1165" w:type="dxa"/>
          </w:tcPr>
          <w:p w14:paraId="062BECBA" w14:textId="3FF1980B" w:rsidR="00AB2B24" w:rsidRDefault="00AB2B24" w:rsidP="006933E7">
            <w:pPr>
              <w:pStyle w:val="NumberedList"/>
              <w:numPr>
                <w:ilvl w:val="0"/>
                <w:numId w:val="0"/>
              </w:numPr>
            </w:pPr>
            <w:r>
              <w:lastRenderedPageBreak/>
              <w:t>32</w:t>
            </w:r>
          </w:p>
        </w:tc>
        <w:tc>
          <w:tcPr>
            <w:tcW w:w="9810" w:type="dxa"/>
          </w:tcPr>
          <w:p w14:paraId="5E255F9B" w14:textId="6B1B694F" w:rsidR="00AB2B24" w:rsidRDefault="00E15360" w:rsidP="00322980">
            <w:pPr>
              <w:pStyle w:val="NumberedList"/>
              <w:numPr>
                <w:ilvl w:val="0"/>
                <w:numId w:val="0"/>
              </w:numPr>
            </w:pPr>
            <w:bookmarkStart w:id="162" w:name="_Ref209684726"/>
            <w:r>
              <w:t xml:space="preserve">Prior to the introduction of marine farm structures, including pens, </w:t>
            </w:r>
            <w:r>
              <w:rPr>
                <w:rFonts w:eastAsia="Aptos"/>
              </w:rPr>
              <w:t xml:space="preserve">mooring lines and anchors, the Consent Holder must submit a MMMP prepared </w:t>
            </w:r>
            <w:r>
              <w:t xml:space="preserve">by </w:t>
            </w:r>
            <w:r>
              <w:rPr>
                <w:rFonts w:eastAsia="Aptos"/>
              </w:rPr>
              <w:t xml:space="preserve">a SQEP to the </w:t>
            </w:r>
            <w:r>
              <w:t xml:space="preserve">Manager Resource Management, Environment Southland, for certification in accordance with condition </w:t>
            </w:r>
            <w:r>
              <w:fldChar w:fldCharType="begin"/>
            </w:r>
            <w:r>
              <w:instrText xml:space="preserve"> REF _Ref209624496 \r \h </w:instrText>
            </w:r>
            <w:r w:rsidR="009560F9">
              <w:instrText xml:space="preserve"> \* MERGEFORMAT </w:instrText>
            </w:r>
            <w:r>
              <w:fldChar w:fldCharType="separate"/>
            </w:r>
            <w:r>
              <w:t>2</w:t>
            </w:r>
            <w:r>
              <w:fldChar w:fldCharType="end"/>
            </w:r>
            <w:r>
              <w:t>.</w:t>
            </w:r>
            <w:bookmarkEnd w:id="162"/>
          </w:p>
        </w:tc>
        <w:tc>
          <w:tcPr>
            <w:tcW w:w="9946" w:type="dxa"/>
          </w:tcPr>
          <w:p w14:paraId="5AD19473" w14:textId="77777777" w:rsidR="00AB2B24" w:rsidRPr="004F3AA0" w:rsidRDefault="00AB2B24" w:rsidP="006933E7">
            <w:pPr>
              <w:pStyle w:val="NumberedList"/>
              <w:numPr>
                <w:ilvl w:val="0"/>
                <w:numId w:val="0"/>
              </w:numPr>
              <w:rPr>
                <w:lang w:val="en-US"/>
              </w:rPr>
            </w:pPr>
          </w:p>
        </w:tc>
      </w:tr>
      <w:tr w:rsidR="00E15360" w:rsidRPr="004F3AA0" w14:paraId="7BC11701" w14:textId="77777777" w:rsidTr="00A67327">
        <w:tc>
          <w:tcPr>
            <w:tcW w:w="1165" w:type="dxa"/>
          </w:tcPr>
          <w:p w14:paraId="6A27925A" w14:textId="440F4A41" w:rsidR="00E15360" w:rsidRDefault="00E15360" w:rsidP="006933E7">
            <w:pPr>
              <w:pStyle w:val="NumberedList"/>
              <w:numPr>
                <w:ilvl w:val="0"/>
                <w:numId w:val="0"/>
              </w:numPr>
            </w:pPr>
            <w:r>
              <w:t>33</w:t>
            </w:r>
          </w:p>
        </w:tc>
        <w:tc>
          <w:tcPr>
            <w:tcW w:w="9810" w:type="dxa"/>
          </w:tcPr>
          <w:p w14:paraId="64AE41A5" w14:textId="77777777" w:rsidR="00194B14" w:rsidRDefault="00194B14" w:rsidP="00194B14">
            <w:pPr>
              <w:pStyle w:val="NumberedList"/>
              <w:numPr>
                <w:ilvl w:val="0"/>
                <w:numId w:val="0"/>
              </w:numPr>
            </w:pPr>
            <w:bookmarkStart w:id="163" w:name="_Ref209685639"/>
            <w:r>
              <w:t>The objective of the MMMP is to:</w:t>
            </w:r>
            <w:bookmarkEnd w:id="163"/>
          </w:p>
          <w:p w14:paraId="0C1948FC" w14:textId="6734BCA6" w:rsidR="00194B14" w:rsidRDefault="00194B14" w:rsidP="009560F9">
            <w:pPr>
              <w:pStyle w:val="NumberedList"/>
              <w:numPr>
                <w:ilvl w:val="0"/>
                <w:numId w:val="33"/>
              </w:numPr>
              <w:ind w:left="337"/>
            </w:pPr>
            <w:r>
              <w:t>define the methodology to be used for monitoring, recording and reporting the level of marine mammal presence around the marine farms at the consented site;</w:t>
            </w:r>
          </w:p>
          <w:p w14:paraId="4111B08E" w14:textId="77777777" w:rsidR="00194B14" w:rsidRDefault="00194B14" w:rsidP="009560F9">
            <w:pPr>
              <w:pStyle w:val="NumberedList"/>
              <w:numPr>
                <w:ilvl w:val="0"/>
                <w:numId w:val="33"/>
              </w:numPr>
              <w:ind w:left="337"/>
            </w:pPr>
            <w:r>
              <w:t>achieve compliance with the conditions of this consent;</w:t>
            </w:r>
          </w:p>
          <w:p w14:paraId="5EAF1C96" w14:textId="77777777" w:rsidR="00194B14" w:rsidRDefault="00194B14" w:rsidP="009560F9">
            <w:pPr>
              <w:pStyle w:val="NumberedList"/>
              <w:numPr>
                <w:ilvl w:val="0"/>
                <w:numId w:val="33"/>
              </w:numPr>
              <w:ind w:left="337"/>
            </w:pPr>
            <w:r>
              <w:t>minimise and/or mitigate the attraction or avoidance of marine mammals to the marine farms at the consented site;</w:t>
            </w:r>
          </w:p>
          <w:p w14:paraId="7EE8A0FF" w14:textId="77777777" w:rsidR="00194B14" w:rsidRDefault="00194B14" w:rsidP="009560F9">
            <w:pPr>
              <w:pStyle w:val="NumberedList"/>
              <w:numPr>
                <w:ilvl w:val="0"/>
                <w:numId w:val="33"/>
              </w:numPr>
              <w:ind w:left="337"/>
            </w:pPr>
            <w:r>
              <w:t>minimise and/or mitigate interactions between marine mammals and marine farm activities and structures; and</w:t>
            </w:r>
          </w:p>
          <w:p w14:paraId="3D75562A" w14:textId="77777777" w:rsidR="00194B14" w:rsidRDefault="00194B14" w:rsidP="009560F9">
            <w:pPr>
              <w:pStyle w:val="NumberedList"/>
              <w:numPr>
                <w:ilvl w:val="0"/>
                <w:numId w:val="33"/>
              </w:numPr>
              <w:ind w:left="337"/>
            </w:pPr>
            <w:r>
              <w:t>meet the requirements of the Marine Mammals Protection Regulations 1992 (as may be amended or replaced from time to time) and any permit granted under the Marine Mammals Protection Act 1978.</w:t>
            </w:r>
          </w:p>
          <w:p w14:paraId="0B266A6E" w14:textId="77777777" w:rsidR="00E15360" w:rsidRDefault="00E15360" w:rsidP="00322980">
            <w:pPr>
              <w:pStyle w:val="NumberedList"/>
              <w:numPr>
                <w:ilvl w:val="0"/>
                <w:numId w:val="0"/>
              </w:numPr>
            </w:pPr>
          </w:p>
        </w:tc>
        <w:tc>
          <w:tcPr>
            <w:tcW w:w="9946" w:type="dxa"/>
          </w:tcPr>
          <w:p w14:paraId="5BCDA85E" w14:textId="77777777" w:rsidR="00E15360" w:rsidRPr="004F3AA0" w:rsidRDefault="00E15360" w:rsidP="006933E7">
            <w:pPr>
              <w:pStyle w:val="NumberedList"/>
              <w:numPr>
                <w:ilvl w:val="0"/>
                <w:numId w:val="0"/>
              </w:numPr>
              <w:rPr>
                <w:lang w:val="en-US"/>
              </w:rPr>
            </w:pPr>
          </w:p>
        </w:tc>
      </w:tr>
      <w:tr w:rsidR="007D00FF" w:rsidRPr="004F3AA0" w14:paraId="25A5989B" w14:textId="77777777" w:rsidTr="0006394E">
        <w:tc>
          <w:tcPr>
            <w:tcW w:w="1165" w:type="dxa"/>
          </w:tcPr>
          <w:p w14:paraId="7B6C9CC8" w14:textId="08797577" w:rsidR="007D00FF" w:rsidRDefault="007D00FF" w:rsidP="006933E7">
            <w:pPr>
              <w:pStyle w:val="NumberedList"/>
              <w:numPr>
                <w:ilvl w:val="0"/>
                <w:numId w:val="0"/>
              </w:numPr>
            </w:pPr>
            <w:r>
              <w:t>34</w:t>
            </w:r>
          </w:p>
        </w:tc>
        <w:tc>
          <w:tcPr>
            <w:tcW w:w="9810" w:type="dxa"/>
          </w:tcPr>
          <w:p w14:paraId="273C8D41" w14:textId="77777777" w:rsidR="006118E6" w:rsidRDefault="006118E6" w:rsidP="006118E6">
            <w:pPr>
              <w:pStyle w:val="NumberedList"/>
              <w:numPr>
                <w:ilvl w:val="0"/>
                <w:numId w:val="0"/>
              </w:numPr>
            </w:pPr>
            <w:r>
              <w:t>The MMMP must at a minimum include the following information:</w:t>
            </w:r>
          </w:p>
          <w:p w14:paraId="5903B9AC" w14:textId="6CF2E04A" w:rsidR="006118E6" w:rsidRDefault="006118E6" w:rsidP="009560F9">
            <w:pPr>
              <w:pStyle w:val="NumberedList"/>
              <w:numPr>
                <w:ilvl w:val="0"/>
                <w:numId w:val="34"/>
              </w:numPr>
              <w:ind w:left="337"/>
            </w:pPr>
            <w:r>
              <w:t>a monitoring programme with procedures for recording and reporting:</w:t>
            </w:r>
          </w:p>
          <w:p w14:paraId="7EF6EB20" w14:textId="77777777" w:rsidR="006118E6" w:rsidRDefault="006118E6" w:rsidP="009560F9">
            <w:pPr>
              <w:pStyle w:val="NumberedList"/>
              <w:numPr>
                <w:ilvl w:val="0"/>
                <w:numId w:val="35"/>
              </w:numPr>
              <w:ind w:left="607"/>
            </w:pPr>
            <w:r>
              <w:t>marine mammal presence in the vicinity of farm structures;</w:t>
            </w:r>
          </w:p>
          <w:p w14:paraId="61A71D30" w14:textId="77777777" w:rsidR="006118E6" w:rsidRDefault="006118E6" w:rsidP="009560F9">
            <w:pPr>
              <w:pStyle w:val="NumberedList"/>
              <w:numPr>
                <w:ilvl w:val="0"/>
                <w:numId w:val="34"/>
              </w:numPr>
              <w:ind w:left="337"/>
            </w:pPr>
            <w:r>
              <w:t>a framework for mitigation and management actions and techniques to avoid and otherwise minimise harmful marine mammal interactions and incidents with farm structures;</w:t>
            </w:r>
          </w:p>
          <w:p w14:paraId="6317B04C" w14:textId="77777777" w:rsidR="006118E6" w:rsidRDefault="006118E6" w:rsidP="009560F9">
            <w:pPr>
              <w:pStyle w:val="NumberedList"/>
              <w:numPr>
                <w:ilvl w:val="0"/>
                <w:numId w:val="34"/>
              </w:numPr>
              <w:ind w:left="337"/>
            </w:pPr>
            <w:r>
              <w:t>measures to record and respond to marine mammal interactions/incidents with farm structures;</w:t>
            </w:r>
          </w:p>
          <w:p w14:paraId="1ED34919" w14:textId="77777777" w:rsidR="006118E6" w:rsidRDefault="006118E6" w:rsidP="009560F9">
            <w:pPr>
              <w:pStyle w:val="NumberedList"/>
              <w:numPr>
                <w:ilvl w:val="0"/>
                <w:numId w:val="34"/>
              </w:numPr>
              <w:ind w:left="337"/>
            </w:pPr>
            <w:r>
              <w:t>procedures for the implementation of the MMMP, including the training of staff;</w:t>
            </w:r>
          </w:p>
          <w:p w14:paraId="2AA816BB" w14:textId="77777777" w:rsidR="006118E6" w:rsidRDefault="006118E6" w:rsidP="009560F9">
            <w:pPr>
              <w:pStyle w:val="NumberedList"/>
              <w:numPr>
                <w:ilvl w:val="0"/>
                <w:numId w:val="34"/>
              </w:numPr>
              <w:ind w:left="337"/>
            </w:pPr>
            <w:r>
              <w:t>timeframes for reporting of incidents (entrapment, live entanglement, injury and mortality) to the Consent Authority, the Department of Conservation and papatipu rūnanga;</w:t>
            </w:r>
          </w:p>
          <w:p w14:paraId="0D7CC4D3" w14:textId="77777777" w:rsidR="006118E6" w:rsidRDefault="006118E6" w:rsidP="009560F9">
            <w:pPr>
              <w:pStyle w:val="NumberedList"/>
              <w:numPr>
                <w:ilvl w:val="0"/>
                <w:numId w:val="34"/>
              </w:numPr>
              <w:ind w:left="337"/>
            </w:pPr>
            <w:r>
              <w:t>Actions to be taken in the event of any injury or mortality;</w:t>
            </w:r>
          </w:p>
          <w:p w14:paraId="069791AC" w14:textId="44E153D8" w:rsidR="006118E6" w:rsidRDefault="006118E6" w:rsidP="009560F9">
            <w:pPr>
              <w:pStyle w:val="NumberedList"/>
              <w:numPr>
                <w:ilvl w:val="0"/>
                <w:numId w:val="34"/>
              </w:numPr>
              <w:ind w:left="337"/>
            </w:pPr>
            <w:r>
              <w:t xml:space="preserve">a process for reviewing the effectiveness of the MMMP at achieving the objectives set out in Condition </w:t>
            </w:r>
            <w:r>
              <w:fldChar w:fldCharType="begin"/>
            </w:r>
            <w:r>
              <w:instrText xml:space="preserve"> REF _Ref209685639 \r \h  \* MERGEFORMAT </w:instrText>
            </w:r>
            <w:r>
              <w:fldChar w:fldCharType="separate"/>
            </w:r>
            <w:r>
              <w:t>33</w:t>
            </w:r>
            <w:r>
              <w:fldChar w:fldCharType="end"/>
            </w:r>
            <w:r>
              <w:t xml:space="preserve"> and updating the MMMP if required to improve its effectiveness;</w:t>
            </w:r>
          </w:p>
          <w:p w14:paraId="7FBC1DBE" w14:textId="77777777" w:rsidR="006118E6" w:rsidRDefault="006118E6" w:rsidP="009560F9">
            <w:pPr>
              <w:pStyle w:val="NumberedList"/>
              <w:numPr>
                <w:ilvl w:val="0"/>
                <w:numId w:val="34"/>
              </w:numPr>
              <w:ind w:left="337"/>
            </w:pPr>
            <w:r>
              <w:t>a management review process that has the flexibility to accommodate future advances in infrastructure and other developments in line with the evolution of the science behind best management practices for management of marine mammal interactions and incidents with marine farms;</w:t>
            </w:r>
          </w:p>
          <w:p w14:paraId="6ECDECF2" w14:textId="77777777" w:rsidR="006118E6" w:rsidRPr="00A16B42" w:rsidRDefault="006118E6" w:rsidP="009560F9">
            <w:pPr>
              <w:pStyle w:val="NumberedList"/>
              <w:numPr>
                <w:ilvl w:val="0"/>
                <w:numId w:val="34"/>
              </w:numPr>
              <w:ind w:left="337"/>
            </w:pPr>
            <w:r w:rsidRPr="00A16B42">
              <w:t>Contact details for the person who is responsible for the monitoring, reporting and implementation of the MMMP.</w:t>
            </w:r>
          </w:p>
          <w:p w14:paraId="10C7A576" w14:textId="77777777" w:rsidR="007D00FF" w:rsidRDefault="007D00FF" w:rsidP="00194B14">
            <w:pPr>
              <w:pStyle w:val="NumberedList"/>
              <w:numPr>
                <w:ilvl w:val="0"/>
                <w:numId w:val="0"/>
              </w:numPr>
            </w:pPr>
          </w:p>
        </w:tc>
        <w:tc>
          <w:tcPr>
            <w:tcW w:w="9946" w:type="dxa"/>
          </w:tcPr>
          <w:p w14:paraId="48758B70" w14:textId="05001574" w:rsidR="00F10443" w:rsidRDefault="00E16930" w:rsidP="00F10443">
            <w:pPr>
              <w:pStyle w:val="NumberedList"/>
              <w:numPr>
                <w:ilvl w:val="0"/>
                <w:numId w:val="0"/>
              </w:numPr>
              <w:rPr>
                <w:lang w:val="en-US"/>
              </w:rPr>
            </w:pPr>
            <w:r>
              <w:rPr>
                <w:lang w:val="en-US"/>
              </w:rPr>
              <w:t>No amendment proposed in r</w:t>
            </w:r>
            <w:r w:rsidR="00F10443">
              <w:rPr>
                <w:lang w:val="en-US"/>
              </w:rPr>
              <w:t xml:space="preserve">esponse to Question 9 Minute 4 </w:t>
            </w:r>
            <w:r>
              <w:rPr>
                <w:lang w:val="en-US"/>
              </w:rPr>
              <w:t>–</w:t>
            </w:r>
            <w:r w:rsidR="00F10443">
              <w:rPr>
                <w:lang w:val="en-US"/>
              </w:rPr>
              <w:t xml:space="preserve"> </w:t>
            </w:r>
            <w:r>
              <w:rPr>
                <w:lang w:val="en-US"/>
              </w:rPr>
              <w:t>NTS noted in its response that a</w:t>
            </w:r>
            <w:r w:rsidR="00F10443" w:rsidRPr="00F10443">
              <w:rPr>
                <w:lang w:val="en-US"/>
              </w:rPr>
              <w:t>dvice from NTS’ marine fauna experts is that the results of seabed and water column baseline monitoring will not inform the development and review of the Marine Mammal, management plan as seabed enrichment and water column changes at the level anticipated as a result of the proposed marine farming will not affect marine fauna.</w:t>
            </w:r>
          </w:p>
          <w:p w14:paraId="3B8C6D35" w14:textId="77777777" w:rsidR="00BD69DF" w:rsidRDefault="00BD69DF" w:rsidP="00F10443">
            <w:pPr>
              <w:pStyle w:val="NumberedList"/>
              <w:numPr>
                <w:ilvl w:val="0"/>
                <w:numId w:val="0"/>
              </w:numPr>
              <w:rPr>
                <w:lang w:val="en-US"/>
              </w:rPr>
            </w:pPr>
          </w:p>
          <w:p w14:paraId="6D58BD2C" w14:textId="77777777" w:rsidR="00BD69DF" w:rsidRDefault="00BD69DF" w:rsidP="00F10443">
            <w:pPr>
              <w:pStyle w:val="NumberedList"/>
              <w:numPr>
                <w:ilvl w:val="0"/>
                <w:numId w:val="0"/>
              </w:numPr>
              <w:rPr>
                <w:lang w:val="en-US"/>
              </w:rPr>
            </w:pPr>
            <w:r>
              <w:rPr>
                <w:lang w:val="en-US"/>
              </w:rPr>
              <w:t>Environment Southland made no specific comment in relation to this matter (</w:t>
            </w:r>
            <w:proofErr w:type="spellStart"/>
            <w:r>
              <w:rPr>
                <w:lang w:val="en-US"/>
              </w:rPr>
              <w:t>Envt</w:t>
            </w:r>
            <w:proofErr w:type="spellEnd"/>
            <w:r>
              <w:rPr>
                <w:lang w:val="en-US"/>
              </w:rPr>
              <w:t xml:space="preserve"> </w:t>
            </w:r>
            <w:proofErr w:type="spellStart"/>
            <w:r>
              <w:rPr>
                <w:lang w:val="en-US"/>
              </w:rPr>
              <w:t>Sthland</w:t>
            </w:r>
            <w:proofErr w:type="spellEnd"/>
            <w:r>
              <w:rPr>
                <w:lang w:val="en-US"/>
              </w:rPr>
              <w:t xml:space="preserve"> response to Minute 5)</w:t>
            </w:r>
          </w:p>
          <w:p w14:paraId="39E0CCCE" w14:textId="77777777" w:rsidR="00BD69DF" w:rsidRDefault="00BD69DF" w:rsidP="00F10443">
            <w:pPr>
              <w:pStyle w:val="NumberedList"/>
              <w:numPr>
                <w:ilvl w:val="0"/>
                <w:numId w:val="0"/>
              </w:numPr>
              <w:rPr>
                <w:lang w:val="en-US"/>
              </w:rPr>
            </w:pPr>
          </w:p>
          <w:p w14:paraId="56235CA2" w14:textId="30EED3A1" w:rsidR="00BD69DF" w:rsidRPr="004F3AA0" w:rsidRDefault="0006394E" w:rsidP="00F10443">
            <w:pPr>
              <w:pStyle w:val="NumberedList"/>
              <w:numPr>
                <w:ilvl w:val="0"/>
                <w:numId w:val="0"/>
              </w:numPr>
              <w:rPr>
                <w:lang w:val="en-US"/>
              </w:rPr>
            </w:pPr>
            <w:r>
              <w:rPr>
                <w:lang w:val="en-US"/>
              </w:rPr>
              <w:t>The Department of Conservation made no comment in relation to this matter (DOC response to Minute 5)</w:t>
            </w:r>
          </w:p>
        </w:tc>
      </w:tr>
      <w:tr w:rsidR="00DC2636" w:rsidRPr="004F3AA0" w14:paraId="4A24B12F" w14:textId="77777777" w:rsidTr="00A67327">
        <w:tc>
          <w:tcPr>
            <w:tcW w:w="1165" w:type="dxa"/>
          </w:tcPr>
          <w:p w14:paraId="4039D9AA" w14:textId="3F98A862" w:rsidR="00DC2636" w:rsidRDefault="00DC2636" w:rsidP="006933E7">
            <w:pPr>
              <w:pStyle w:val="NumberedList"/>
              <w:numPr>
                <w:ilvl w:val="0"/>
                <w:numId w:val="0"/>
              </w:numPr>
            </w:pPr>
            <w:r>
              <w:t>35</w:t>
            </w:r>
          </w:p>
        </w:tc>
        <w:tc>
          <w:tcPr>
            <w:tcW w:w="9810" w:type="dxa"/>
          </w:tcPr>
          <w:p w14:paraId="5E807E8F" w14:textId="77777777" w:rsidR="00DC2636" w:rsidRDefault="00DC2636" w:rsidP="00DC2636">
            <w:pPr>
              <w:pStyle w:val="NumberedList"/>
              <w:numPr>
                <w:ilvl w:val="0"/>
                <w:numId w:val="0"/>
              </w:numPr>
            </w:pPr>
            <w:bookmarkStart w:id="164" w:name="_Ref209684667"/>
            <w:r>
              <w:t>The MMMP shall be reviewed by a SQEP as follows:</w:t>
            </w:r>
            <w:bookmarkEnd w:id="164"/>
          </w:p>
          <w:p w14:paraId="02840E51" w14:textId="67757679" w:rsidR="00DC2636" w:rsidRDefault="00DC2636" w:rsidP="009560F9">
            <w:pPr>
              <w:pStyle w:val="NumberedList"/>
              <w:numPr>
                <w:ilvl w:val="0"/>
                <w:numId w:val="36"/>
              </w:numPr>
              <w:ind w:left="337"/>
            </w:pPr>
            <w:r>
              <w:t>two years after the installation of the first net pens at the site, and every five years thereafter</w:t>
            </w:r>
          </w:p>
          <w:p w14:paraId="1F25EF27" w14:textId="77777777" w:rsidR="00DC2636" w:rsidRDefault="00DC2636" w:rsidP="009560F9">
            <w:pPr>
              <w:pStyle w:val="NumberedList"/>
              <w:numPr>
                <w:ilvl w:val="0"/>
                <w:numId w:val="36"/>
              </w:numPr>
              <w:ind w:left="337"/>
            </w:pPr>
            <w:r>
              <w:t xml:space="preserve">within 30 calendar days of the discovery of any marine mammal mortality or </w:t>
            </w:r>
            <w:r w:rsidRPr="00607541">
              <w:t>serious injury, or an orca or whale entanglement, associated with or resulting from the cons</w:t>
            </w:r>
            <w:r>
              <w:t>ent holder’s activities.</w:t>
            </w:r>
          </w:p>
          <w:p w14:paraId="066018B7" w14:textId="77777777" w:rsidR="00DC2636" w:rsidRDefault="00DC2636" w:rsidP="006118E6">
            <w:pPr>
              <w:pStyle w:val="NumberedList"/>
              <w:numPr>
                <w:ilvl w:val="0"/>
                <w:numId w:val="0"/>
              </w:numPr>
            </w:pPr>
          </w:p>
        </w:tc>
        <w:tc>
          <w:tcPr>
            <w:tcW w:w="9946" w:type="dxa"/>
          </w:tcPr>
          <w:p w14:paraId="2FA0E2AC" w14:textId="77777777" w:rsidR="00DC2636" w:rsidRPr="004F3AA0" w:rsidRDefault="00DC2636" w:rsidP="006933E7">
            <w:pPr>
              <w:pStyle w:val="NumberedList"/>
              <w:numPr>
                <w:ilvl w:val="0"/>
                <w:numId w:val="0"/>
              </w:numPr>
              <w:rPr>
                <w:lang w:val="en-US"/>
              </w:rPr>
            </w:pPr>
          </w:p>
        </w:tc>
      </w:tr>
      <w:tr w:rsidR="00BE178E" w:rsidRPr="004F3AA0" w14:paraId="78B64A37" w14:textId="77777777" w:rsidTr="00A67327">
        <w:tc>
          <w:tcPr>
            <w:tcW w:w="1165" w:type="dxa"/>
          </w:tcPr>
          <w:p w14:paraId="5AC73C1D" w14:textId="29A7C97F" w:rsidR="00BE178E" w:rsidRDefault="00BE178E" w:rsidP="006933E7">
            <w:pPr>
              <w:pStyle w:val="NumberedList"/>
              <w:numPr>
                <w:ilvl w:val="0"/>
                <w:numId w:val="0"/>
              </w:numPr>
            </w:pPr>
            <w:r>
              <w:t>36</w:t>
            </w:r>
          </w:p>
        </w:tc>
        <w:tc>
          <w:tcPr>
            <w:tcW w:w="9810" w:type="dxa"/>
          </w:tcPr>
          <w:p w14:paraId="1DA819B6" w14:textId="4DC76CE4" w:rsidR="003D5DF1" w:rsidRDefault="003D5DF1" w:rsidP="003D5DF1">
            <w:pPr>
              <w:pStyle w:val="NumberedList"/>
              <w:numPr>
                <w:ilvl w:val="0"/>
                <w:numId w:val="0"/>
              </w:numPr>
              <w:ind w:left="-23"/>
            </w:pPr>
            <w:r>
              <w:t xml:space="preserve">Any amendment to the MMMP arising from the reviews set out in condition </w:t>
            </w:r>
            <w:r>
              <w:fldChar w:fldCharType="begin"/>
            </w:r>
            <w:r>
              <w:instrText xml:space="preserve"> REF _Ref209684667 \r \h </w:instrText>
            </w:r>
            <w:r w:rsidR="009560F9">
              <w:instrText xml:space="preserve"> \* MERGEFORMAT </w:instrText>
            </w:r>
            <w:r>
              <w:fldChar w:fldCharType="separate"/>
            </w:r>
            <w:r>
              <w:t>35</w:t>
            </w:r>
            <w:r>
              <w:fldChar w:fldCharType="end"/>
            </w:r>
            <w:r>
              <w:t xml:space="preserve"> shall be submitted to Manager Resource Management, Environment Southland, for certification in accordance with condition </w:t>
            </w:r>
            <w:r>
              <w:fldChar w:fldCharType="begin"/>
            </w:r>
            <w:r>
              <w:instrText xml:space="preserve"> REF _Ref209624496 \r \h </w:instrText>
            </w:r>
            <w:r w:rsidR="009560F9">
              <w:instrText xml:space="preserve"> \* MERGEFORMAT </w:instrText>
            </w:r>
            <w:r>
              <w:fldChar w:fldCharType="separate"/>
            </w:r>
            <w:r>
              <w:t>2</w:t>
            </w:r>
            <w:r>
              <w:fldChar w:fldCharType="end"/>
            </w:r>
            <w:r>
              <w:t>.</w:t>
            </w:r>
          </w:p>
          <w:p w14:paraId="285A1DEC" w14:textId="77777777" w:rsidR="00BE178E" w:rsidRDefault="00BE178E" w:rsidP="00DC2636">
            <w:pPr>
              <w:pStyle w:val="NumberedList"/>
              <w:numPr>
                <w:ilvl w:val="0"/>
                <w:numId w:val="0"/>
              </w:numPr>
            </w:pPr>
          </w:p>
        </w:tc>
        <w:tc>
          <w:tcPr>
            <w:tcW w:w="9946" w:type="dxa"/>
          </w:tcPr>
          <w:p w14:paraId="243AA41A" w14:textId="77777777" w:rsidR="00BE178E" w:rsidRPr="004F3AA0" w:rsidRDefault="00BE178E" w:rsidP="006933E7">
            <w:pPr>
              <w:pStyle w:val="NumberedList"/>
              <w:numPr>
                <w:ilvl w:val="0"/>
                <w:numId w:val="0"/>
              </w:numPr>
              <w:rPr>
                <w:lang w:val="en-US"/>
              </w:rPr>
            </w:pPr>
          </w:p>
        </w:tc>
      </w:tr>
      <w:tr w:rsidR="003D5DF1" w:rsidRPr="004F3AA0" w14:paraId="16AE044E" w14:textId="77777777" w:rsidTr="00A67327">
        <w:tc>
          <w:tcPr>
            <w:tcW w:w="1165" w:type="dxa"/>
          </w:tcPr>
          <w:p w14:paraId="6514BB5C" w14:textId="5790DE3D" w:rsidR="003D5DF1" w:rsidRDefault="003D5DF1" w:rsidP="006933E7">
            <w:pPr>
              <w:pStyle w:val="NumberedList"/>
              <w:numPr>
                <w:ilvl w:val="0"/>
                <w:numId w:val="0"/>
              </w:numPr>
            </w:pPr>
            <w:r>
              <w:t>37</w:t>
            </w:r>
          </w:p>
        </w:tc>
        <w:tc>
          <w:tcPr>
            <w:tcW w:w="9810" w:type="dxa"/>
          </w:tcPr>
          <w:p w14:paraId="05A01089" w14:textId="560E92B2" w:rsidR="00071D3E" w:rsidRDefault="00071D3E" w:rsidP="00071D3E">
            <w:pPr>
              <w:pStyle w:val="NumberedList"/>
              <w:numPr>
                <w:ilvl w:val="0"/>
                <w:numId w:val="0"/>
              </w:numPr>
              <w:ind w:left="-23"/>
            </w:pPr>
            <w:r>
              <w:t xml:space="preserve">In preparing the MMMP under condition </w:t>
            </w:r>
            <w:r>
              <w:fldChar w:fldCharType="begin"/>
            </w:r>
            <w:r>
              <w:instrText xml:space="preserve"> REF _Ref209684726 \r \h </w:instrText>
            </w:r>
            <w:r w:rsidR="009560F9">
              <w:instrText xml:space="preserve"> \* MERGEFORMAT </w:instrText>
            </w:r>
            <w:r>
              <w:fldChar w:fldCharType="separate"/>
            </w:r>
            <w:r>
              <w:t>32</w:t>
            </w:r>
            <w:r>
              <w:fldChar w:fldCharType="end"/>
            </w:r>
            <w:r>
              <w:t xml:space="preserve">, and undertaking any reviews under condition </w:t>
            </w:r>
            <w:r>
              <w:fldChar w:fldCharType="begin"/>
            </w:r>
            <w:r>
              <w:instrText xml:space="preserve"> REF _Ref209684667 \r \h </w:instrText>
            </w:r>
            <w:r w:rsidR="009560F9">
              <w:instrText xml:space="preserve"> \* MERGEFORMAT </w:instrText>
            </w:r>
            <w:r>
              <w:fldChar w:fldCharType="separate"/>
            </w:r>
            <w:r>
              <w:t>35</w:t>
            </w:r>
            <w:r>
              <w:fldChar w:fldCharType="end"/>
            </w:r>
            <w:r>
              <w:t>, the Consent Holder shall seek feedback from:</w:t>
            </w:r>
          </w:p>
          <w:p w14:paraId="68A70732" w14:textId="22D4A102" w:rsidR="00071D3E" w:rsidRDefault="00071D3E" w:rsidP="009560F9">
            <w:pPr>
              <w:pStyle w:val="NumberedList"/>
              <w:numPr>
                <w:ilvl w:val="0"/>
                <w:numId w:val="37"/>
              </w:numPr>
              <w:ind w:left="337"/>
            </w:pPr>
            <w:r>
              <w:t>The Department of Conservation; and</w:t>
            </w:r>
          </w:p>
          <w:p w14:paraId="6ACC088A" w14:textId="77777777" w:rsidR="00071D3E" w:rsidRDefault="00071D3E" w:rsidP="009560F9">
            <w:pPr>
              <w:pStyle w:val="NumberedList"/>
              <w:numPr>
                <w:ilvl w:val="0"/>
                <w:numId w:val="37"/>
              </w:numPr>
              <w:ind w:left="337"/>
            </w:pPr>
            <w:r>
              <w:t>a representative or representatives of Ngā Rūnanga ki Murihiku.</w:t>
            </w:r>
          </w:p>
          <w:p w14:paraId="6764A6F0" w14:textId="28017535" w:rsidR="003D5DF1" w:rsidRDefault="00071D3E" w:rsidP="00605566">
            <w:pPr>
              <w:pStyle w:val="NumberedList"/>
              <w:numPr>
                <w:ilvl w:val="0"/>
                <w:numId w:val="0"/>
              </w:numPr>
            </w:pPr>
            <w:r>
              <w:lastRenderedPageBreak/>
              <w:t>Feedback from these parties, along with an explanation of the Consent Holder’s response to the feedback, shall be provided to the Manager Resource Management, Environment Southland as part of material submitted for certification.</w:t>
            </w:r>
          </w:p>
        </w:tc>
        <w:tc>
          <w:tcPr>
            <w:tcW w:w="9946" w:type="dxa"/>
          </w:tcPr>
          <w:p w14:paraId="1B654252" w14:textId="77777777" w:rsidR="003D5DF1" w:rsidRPr="004F3AA0" w:rsidRDefault="003D5DF1" w:rsidP="006933E7">
            <w:pPr>
              <w:pStyle w:val="NumberedList"/>
              <w:numPr>
                <w:ilvl w:val="0"/>
                <w:numId w:val="0"/>
              </w:numPr>
              <w:rPr>
                <w:lang w:val="en-US"/>
              </w:rPr>
            </w:pPr>
          </w:p>
        </w:tc>
      </w:tr>
      <w:tr w:rsidR="0006394E" w:rsidRPr="004F3AA0" w14:paraId="38B6E941" w14:textId="77777777" w:rsidTr="00916988">
        <w:tc>
          <w:tcPr>
            <w:tcW w:w="20921" w:type="dxa"/>
            <w:gridSpan w:val="3"/>
          </w:tcPr>
          <w:p w14:paraId="742E8BD2" w14:textId="19673909" w:rsidR="0006394E" w:rsidRPr="0006394E" w:rsidRDefault="0006394E" w:rsidP="006933E7">
            <w:pPr>
              <w:pStyle w:val="NumberedList"/>
              <w:numPr>
                <w:ilvl w:val="0"/>
                <w:numId w:val="0"/>
              </w:numPr>
              <w:rPr>
                <w:b/>
                <w:bCs/>
                <w:lang w:val="en-US"/>
              </w:rPr>
            </w:pPr>
            <w:r w:rsidRPr="0006394E">
              <w:rPr>
                <w:b/>
                <w:bCs/>
                <w:lang w:val="en-US"/>
              </w:rPr>
              <w:t>Seabirds</w:t>
            </w:r>
          </w:p>
        </w:tc>
      </w:tr>
      <w:tr w:rsidR="00071D3E" w:rsidRPr="004F3AA0" w14:paraId="29C4C582" w14:textId="77777777" w:rsidTr="00A67327">
        <w:tc>
          <w:tcPr>
            <w:tcW w:w="1165" w:type="dxa"/>
          </w:tcPr>
          <w:p w14:paraId="21F486A9" w14:textId="33D6266E" w:rsidR="00071D3E" w:rsidRDefault="0006394E" w:rsidP="006933E7">
            <w:pPr>
              <w:pStyle w:val="NumberedList"/>
              <w:numPr>
                <w:ilvl w:val="0"/>
                <w:numId w:val="0"/>
              </w:numPr>
            </w:pPr>
            <w:r>
              <w:t>38</w:t>
            </w:r>
          </w:p>
        </w:tc>
        <w:tc>
          <w:tcPr>
            <w:tcW w:w="9810" w:type="dxa"/>
          </w:tcPr>
          <w:p w14:paraId="7F84B2F3" w14:textId="77777777" w:rsidR="002D127F" w:rsidRDefault="002D127F" w:rsidP="002D127F">
            <w:pPr>
              <w:pStyle w:val="NumberedList"/>
              <w:numPr>
                <w:ilvl w:val="0"/>
                <w:numId w:val="0"/>
              </w:numPr>
            </w:pPr>
            <w:bookmarkStart w:id="165" w:name="_Ref212025701"/>
            <w:r>
              <w:t xml:space="preserve">The Consent Holder must undertake the activity authorised by this resource </w:t>
            </w:r>
            <w:r w:rsidRPr="00B8485E">
              <w:t>consent</w:t>
            </w:r>
            <w:r w:rsidRPr="0014352D">
              <w:t xml:space="preserve"> </w:t>
            </w:r>
            <w:proofErr w:type="gramStart"/>
            <w:r w:rsidRPr="0014352D">
              <w:t>so as to</w:t>
            </w:r>
            <w:proofErr w:type="gramEnd"/>
            <w:r w:rsidRPr="00B8485E">
              <w:t>:</w:t>
            </w:r>
            <w:bookmarkEnd w:id="165"/>
          </w:p>
          <w:p w14:paraId="20D21D19" w14:textId="110CB7F8" w:rsidR="002D127F" w:rsidRDefault="002D127F" w:rsidP="006C2898">
            <w:pPr>
              <w:pStyle w:val="NumberedList"/>
              <w:numPr>
                <w:ilvl w:val="0"/>
                <w:numId w:val="38"/>
              </w:numPr>
              <w:ind w:left="337"/>
            </w:pPr>
            <w:r>
              <w:t>avoid adverse effects on:</w:t>
            </w:r>
          </w:p>
          <w:p w14:paraId="37B315A2" w14:textId="77777777" w:rsidR="002D127F" w:rsidRDefault="002D127F" w:rsidP="006C2898">
            <w:pPr>
              <w:pStyle w:val="NumberedList"/>
              <w:numPr>
                <w:ilvl w:val="0"/>
                <w:numId w:val="39"/>
              </w:numPr>
              <w:ind w:left="607"/>
            </w:pPr>
            <w:r>
              <w:t xml:space="preserve">NZTCS Threatened and </w:t>
            </w:r>
            <w:proofErr w:type="gramStart"/>
            <w:r>
              <w:t>At Risk</w:t>
            </w:r>
            <w:proofErr w:type="gramEnd"/>
            <w:r>
              <w:t xml:space="preserve"> seabird species (including juveniles from nearby nesting or roosting sites); and</w:t>
            </w:r>
          </w:p>
          <w:p w14:paraId="6C51C19D" w14:textId="77777777" w:rsidR="002D127F" w:rsidRDefault="002D127F" w:rsidP="006C2898">
            <w:pPr>
              <w:pStyle w:val="NumberedList"/>
              <w:numPr>
                <w:ilvl w:val="0"/>
                <w:numId w:val="39"/>
              </w:numPr>
              <w:ind w:left="607"/>
            </w:pPr>
            <w:r>
              <w:t>Taxa that are listed by the International Union for Conservation of Nature and Natural Resources (IUCN) as threatened;</w:t>
            </w:r>
          </w:p>
          <w:p w14:paraId="177D951B" w14:textId="77777777" w:rsidR="002D127F" w:rsidRPr="00B8485E" w:rsidRDefault="002D127F" w:rsidP="006C2898">
            <w:pPr>
              <w:pStyle w:val="NumberedList"/>
              <w:numPr>
                <w:ilvl w:val="0"/>
                <w:numId w:val="38"/>
              </w:numPr>
              <w:ind w:left="337"/>
            </w:pPr>
            <w:r w:rsidRPr="00B8485E">
              <w:t>Otherwise minimise risks to seabirds from debris and foreign objects (including physical structures), artificial lighting, entanglement or collisions, and disturbance of nesting or roosting sites.</w:t>
            </w:r>
          </w:p>
          <w:p w14:paraId="47CDE408" w14:textId="77777777" w:rsidR="002D127F" w:rsidRPr="00B8485E" w:rsidRDefault="002D127F" w:rsidP="006C2898">
            <w:pPr>
              <w:pStyle w:val="NumberedList"/>
              <w:numPr>
                <w:ilvl w:val="0"/>
                <w:numId w:val="38"/>
              </w:numPr>
              <w:ind w:left="337"/>
            </w:pPr>
            <w:r w:rsidRPr="00B8485E">
              <w:t>Minimise and/or mitigate the effects of the attraction of seabirds to the marine farms at the Hananui Aquaculture site</w:t>
            </w:r>
          </w:p>
          <w:p w14:paraId="40B1DBBA" w14:textId="77777777" w:rsidR="002D127F" w:rsidRPr="00B8485E" w:rsidRDefault="002D127F" w:rsidP="006C2898">
            <w:pPr>
              <w:pStyle w:val="NumberedList"/>
              <w:numPr>
                <w:ilvl w:val="0"/>
                <w:numId w:val="38"/>
              </w:numPr>
              <w:ind w:left="337"/>
            </w:pPr>
            <w:r w:rsidRPr="00B8485E">
              <w:t>Minimise and/or mitigate interactions between seabirds and marine farm activities and structures.</w:t>
            </w:r>
          </w:p>
          <w:p w14:paraId="024739BA" w14:textId="77777777" w:rsidR="002D127F" w:rsidRPr="00B8485E" w:rsidRDefault="002D127F" w:rsidP="006C2898">
            <w:pPr>
              <w:pStyle w:val="NumberedList"/>
              <w:numPr>
                <w:ilvl w:val="0"/>
                <w:numId w:val="38"/>
              </w:numPr>
              <w:ind w:left="337"/>
            </w:pPr>
            <w:r w:rsidRPr="00B8485E">
              <w:t>Avoid and/or mitigate the risk of entrapment, injury or entanglement of seabirds and record and report any incidence of injury or mortality of any seabirds in accordance with a Seabird Management Plan (SBMP) ;</w:t>
            </w:r>
          </w:p>
          <w:p w14:paraId="017E4F2B" w14:textId="77777777" w:rsidR="002D127F" w:rsidRPr="00B8485E" w:rsidRDefault="002D127F" w:rsidP="006C2898">
            <w:pPr>
              <w:pStyle w:val="NumberedList"/>
              <w:numPr>
                <w:ilvl w:val="0"/>
                <w:numId w:val="38"/>
              </w:numPr>
              <w:ind w:left="337"/>
            </w:pPr>
            <w:r w:rsidRPr="00B8485E">
              <w:t>Ensure that its staff and contractors do not intentionally feed seabirds or discharge/discard anything within the coastal marine area that would attract seabirds (unless the discharge is authorised and in accordance with the conditions of this consent) in the vicinity of the marine farms or while transiting between marine farms.</w:t>
            </w:r>
          </w:p>
          <w:p w14:paraId="3CDECBCD" w14:textId="77777777" w:rsidR="00071D3E" w:rsidRDefault="00071D3E" w:rsidP="00071D3E">
            <w:pPr>
              <w:pStyle w:val="NumberedList"/>
              <w:numPr>
                <w:ilvl w:val="0"/>
                <w:numId w:val="0"/>
              </w:numPr>
              <w:ind w:left="-23"/>
            </w:pPr>
          </w:p>
        </w:tc>
        <w:tc>
          <w:tcPr>
            <w:tcW w:w="9946" w:type="dxa"/>
          </w:tcPr>
          <w:p w14:paraId="064E876E" w14:textId="7C069ECC" w:rsidR="00EB64CD" w:rsidRDefault="00E16930" w:rsidP="00EB64CD">
            <w:pPr>
              <w:pStyle w:val="NumberedList"/>
              <w:numPr>
                <w:ilvl w:val="0"/>
                <w:numId w:val="0"/>
              </w:numPr>
              <w:rPr>
                <w:lang w:val="en-US"/>
              </w:rPr>
            </w:pPr>
            <w:r>
              <w:rPr>
                <w:lang w:val="en-US"/>
              </w:rPr>
              <w:t>No amendment proposed in r</w:t>
            </w:r>
            <w:r w:rsidR="00EB64CD">
              <w:rPr>
                <w:lang w:val="en-US"/>
              </w:rPr>
              <w:t>esponse to Question 10 Minute 4 (re the inclusion of triggers for adaptive management in Condition 38)</w:t>
            </w:r>
            <w:r w:rsidR="00296BF3">
              <w:rPr>
                <w:lang w:val="en-US"/>
              </w:rPr>
              <w:t xml:space="preserve"> </w:t>
            </w:r>
            <w:r w:rsidR="00852A21">
              <w:rPr>
                <w:lang w:val="en-US"/>
              </w:rPr>
              <w:t>–</w:t>
            </w:r>
            <w:r w:rsidR="00296BF3">
              <w:rPr>
                <w:lang w:val="en-US"/>
              </w:rPr>
              <w:t xml:space="preserve"> </w:t>
            </w:r>
            <w:r>
              <w:rPr>
                <w:lang w:val="en-US"/>
              </w:rPr>
              <w:t xml:space="preserve">NTS noted in its response that </w:t>
            </w:r>
            <w:r w:rsidR="00852A21">
              <w:rPr>
                <w:lang w:val="en-US"/>
              </w:rPr>
              <w:t xml:space="preserve">the author of the draft SBMP has </w:t>
            </w:r>
            <w:r w:rsidR="00852A21" w:rsidRPr="00852A21">
              <w:rPr>
                <w:lang w:val="en-US"/>
              </w:rPr>
              <w:t>confirmed that an ‘adaptive management’ regime, as proposed for seabed and water column effects, is not proposed, nor necessary, for managing marine fauna effects. The management plans set out what is more aligned with what can be described as a ‘monitoring and response’ approach.</w:t>
            </w:r>
          </w:p>
          <w:p w14:paraId="2F9712D6" w14:textId="77777777" w:rsidR="00EB64CD" w:rsidRDefault="00EB64CD" w:rsidP="006933E7">
            <w:pPr>
              <w:pStyle w:val="NumberedList"/>
              <w:numPr>
                <w:ilvl w:val="0"/>
                <w:numId w:val="0"/>
              </w:numPr>
              <w:rPr>
                <w:lang w:val="en-US"/>
              </w:rPr>
            </w:pPr>
          </w:p>
          <w:p w14:paraId="1987EC63" w14:textId="6541F3B0" w:rsidR="004950F7" w:rsidRDefault="00094A29" w:rsidP="004950F7">
            <w:pPr>
              <w:pStyle w:val="NumberedList"/>
              <w:numPr>
                <w:ilvl w:val="0"/>
                <w:numId w:val="0"/>
              </w:numPr>
              <w:rPr>
                <w:lang w:val="en-US"/>
              </w:rPr>
            </w:pPr>
            <w:r>
              <w:rPr>
                <w:lang w:val="en-US"/>
              </w:rPr>
              <w:t xml:space="preserve">Environment Southland response to Minute </w:t>
            </w:r>
            <w:proofErr w:type="gramStart"/>
            <w:r>
              <w:rPr>
                <w:lang w:val="en-US"/>
              </w:rPr>
              <w:t>5: ‘</w:t>
            </w:r>
            <w:proofErr w:type="gramEnd"/>
            <w:r w:rsidR="004950F7" w:rsidRPr="004950F7">
              <w:rPr>
                <w:lang w:val="en-US"/>
              </w:rPr>
              <w:t xml:space="preserve">Environment Southland considers that the panel has highlighted an important element of the condition </w:t>
            </w:r>
            <w:proofErr w:type="gramStart"/>
            <w:r w:rsidR="004950F7" w:rsidRPr="004950F7">
              <w:rPr>
                <w:lang w:val="en-US"/>
              </w:rPr>
              <w:t>suite</w:t>
            </w:r>
            <w:proofErr w:type="gramEnd"/>
            <w:r w:rsidR="004950F7" w:rsidRPr="004950F7">
              <w:rPr>
                <w:lang w:val="en-US"/>
              </w:rPr>
              <w:t xml:space="preserve"> requiring careful scrutiny. ES would be very willing to participate in further dialogue on this matter either at the conditions workshop in June or prior, in order to seek to ensure that there is sufficient certainty in the relevant adaptive management </w:t>
            </w:r>
            <w:proofErr w:type="gramStart"/>
            <w:r w:rsidR="004950F7" w:rsidRPr="004950F7">
              <w:rPr>
                <w:lang w:val="en-US"/>
              </w:rPr>
              <w:t>conditions</w:t>
            </w:r>
            <w:r>
              <w:rPr>
                <w:lang w:val="en-US"/>
              </w:rPr>
              <w:t>’</w:t>
            </w:r>
            <w:proofErr w:type="gramEnd"/>
            <w:r>
              <w:rPr>
                <w:lang w:val="en-US"/>
              </w:rPr>
              <w:t>.</w:t>
            </w:r>
          </w:p>
          <w:p w14:paraId="79492648" w14:textId="77777777" w:rsidR="00EB64CD" w:rsidRDefault="00EB64CD" w:rsidP="006933E7">
            <w:pPr>
              <w:pStyle w:val="NumberedList"/>
              <w:numPr>
                <w:ilvl w:val="0"/>
                <w:numId w:val="0"/>
              </w:numPr>
              <w:rPr>
                <w:lang w:val="en-US"/>
              </w:rPr>
            </w:pPr>
          </w:p>
          <w:p w14:paraId="101E4548" w14:textId="635C43D5" w:rsidR="00071D3E" w:rsidRDefault="00E16930" w:rsidP="006933E7">
            <w:pPr>
              <w:pStyle w:val="NumberedList"/>
              <w:numPr>
                <w:ilvl w:val="0"/>
                <w:numId w:val="0"/>
              </w:numPr>
              <w:rPr>
                <w:lang w:val="en-US"/>
              </w:rPr>
            </w:pPr>
            <w:r>
              <w:rPr>
                <w:lang w:val="en-US"/>
              </w:rPr>
              <w:t>No amendment proposed in r</w:t>
            </w:r>
            <w:r w:rsidR="00957F2E">
              <w:rPr>
                <w:lang w:val="en-US"/>
              </w:rPr>
              <w:t>esponse to Question</w:t>
            </w:r>
            <w:r w:rsidR="00F70CF6">
              <w:rPr>
                <w:lang w:val="en-US"/>
              </w:rPr>
              <w:t xml:space="preserve"> 10 Minute 4</w:t>
            </w:r>
            <w:r w:rsidR="00125080">
              <w:rPr>
                <w:lang w:val="en-US"/>
              </w:rPr>
              <w:t xml:space="preserve"> (re misalignment between SBMP and Condition 38)</w:t>
            </w:r>
            <w:r w:rsidR="00F70CF6">
              <w:rPr>
                <w:lang w:val="en-US"/>
              </w:rPr>
              <w:t xml:space="preserve"> </w:t>
            </w:r>
            <w:r>
              <w:rPr>
                <w:lang w:val="en-US"/>
              </w:rPr>
              <w:t>–</w:t>
            </w:r>
            <w:r w:rsidR="00F70CF6">
              <w:rPr>
                <w:lang w:val="en-US"/>
              </w:rPr>
              <w:t xml:space="preserve"> </w:t>
            </w:r>
            <w:r>
              <w:rPr>
                <w:lang w:val="en-US"/>
              </w:rPr>
              <w:t>NTS noted in its response that t</w:t>
            </w:r>
            <w:r w:rsidR="00F70CF6" w:rsidRPr="00F70CF6">
              <w:rPr>
                <w:lang w:val="en-US"/>
              </w:rPr>
              <w:t>he ‘triggers’ in the draft Seabird Management Plan (section 6.5.1) and the draft Marine Mammal Management Plan (section 1.7) are indicators or thresholds for undertaking a review of management responses and relate to specific events involving individual seabirds and marine mammals. Proposed conditions 31a and 38a serve the purpose of aligning the operation of the HAP with Policy 11 of the</w:t>
            </w:r>
            <w:r w:rsidR="00F70CF6">
              <w:rPr>
                <w:lang w:val="en-US"/>
              </w:rPr>
              <w:t xml:space="preserve"> </w:t>
            </w:r>
            <w:r w:rsidR="00F70CF6" w:rsidRPr="00F70CF6">
              <w:rPr>
                <w:lang w:val="en-US"/>
              </w:rPr>
              <w:t>NZCPS, the consent holder must avoid adverse effects on certain species (at the species rather than individual level</w:t>
            </w:r>
            <w:proofErr w:type="gramStart"/>
            <w:r w:rsidR="00F70CF6" w:rsidRPr="00F70CF6">
              <w:rPr>
                <w:lang w:val="en-US"/>
              </w:rPr>
              <w:t>), and</w:t>
            </w:r>
            <w:proofErr w:type="gramEnd"/>
            <w:r w:rsidR="00F70CF6" w:rsidRPr="00F70CF6">
              <w:rPr>
                <w:lang w:val="en-US"/>
              </w:rPr>
              <w:t xml:space="preserve"> is supported by the Department of Conservation.</w:t>
            </w:r>
          </w:p>
          <w:p w14:paraId="694D0167" w14:textId="77777777" w:rsidR="001629CC" w:rsidRDefault="001629CC" w:rsidP="006933E7">
            <w:pPr>
              <w:pStyle w:val="NumberedList"/>
              <w:numPr>
                <w:ilvl w:val="0"/>
                <w:numId w:val="0"/>
              </w:numPr>
              <w:rPr>
                <w:lang w:val="en-US"/>
              </w:rPr>
            </w:pPr>
          </w:p>
          <w:p w14:paraId="3C27B725" w14:textId="40B3E475" w:rsidR="001629CC" w:rsidRDefault="00094A29" w:rsidP="006933E7">
            <w:pPr>
              <w:pStyle w:val="NumberedList"/>
              <w:numPr>
                <w:ilvl w:val="0"/>
                <w:numId w:val="0"/>
              </w:numPr>
              <w:rPr>
                <w:lang w:val="en-US"/>
              </w:rPr>
            </w:pPr>
            <w:r>
              <w:rPr>
                <w:lang w:val="en-US"/>
              </w:rPr>
              <w:t xml:space="preserve">Environment Southland response to Minute 5: </w:t>
            </w:r>
            <w:r w:rsidR="001629CC">
              <w:rPr>
                <w:lang w:val="en-US"/>
              </w:rPr>
              <w:t xml:space="preserve">Environment Southland made no comment in relation to the relationship between Condition 38(a) </w:t>
            </w:r>
            <w:r w:rsidR="00ED4CD4">
              <w:rPr>
                <w:lang w:val="en-US"/>
              </w:rPr>
              <w:t>and the draft SBMP</w:t>
            </w:r>
            <w:r>
              <w:rPr>
                <w:lang w:val="en-US"/>
              </w:rPr>
              <w:t>.</w:t>
            </w:r>
          </w:p>
          <w:p w14:paraId="413C2545" w14:textId="77777777" w:rsidR="00ED4CD4" w:rsidRDefault="00ED4CD4" w:rsidP="006933E7">
            <w:pPr>
              <w:pStyle w:val="NumberedList"/>
              <w:numPr>
                <w:ilvl w:val="0"/>
                <w:numId w:val="0"/>
              </w:numPr>
              <w:rPr>
                <w:lang w:val="en-US"/>
              </w:rPr>
            </w:pPr>
          </w:p>
          <w:p w14:paraId="4A3D391C" w14:textId="537E77DB" w:rsidR="00ED4CD4" w:rsidRPr="004F3AA0" w:rsidRDefault="00ED4CD4" w:rsidP="006933E7">
            <w:pPr>
              <w:pStyle w:val="NumberedList"/>
              <w:numPr>
                <w:ilvl w:val="0"/>
                <w:numId w:val="0"/>
              </w:numPr>
              <w:rPr>
                <w:lang w:val="en-US"/>
              </w:rPr>
            </w:pPr>
            <w:r>
              <w:rPr>
                <w:lang w:val="en-US"/>
              </w:rPr>
              <w:t xml:space="preserve">The Department of Conservation made no comment in relation to </w:t>
            </w:r>
            <w:r w:rsidR="00FF1C8C">
              <w:rPr>
                <w:lang w:val="en-US"/>
              </w:rPr>
              <w:t xml:space="preserve">either of </w:t>
            </w:r>
            <w:r>
              <w:rPr>
                <w:lang w:val="en-US"/>
              </w:rPr>
              <w:t>th</w:t>
            </w:r>
            <w:r w:rsidR="00FF1C8C">
              <w:rPr>
                <w:lang w:val="en-US"/>
              </w:rPr>
              <w:t>ese</w:t>
            </w:r>
            <w:r>
              <w:rPr>
                <w:lang w:val="en-US"/>
              </w:rPr>
              <w:t xml:space="preserve"> matter</w:t>
            </w:r>
            <w:r w:rsidR="00FF1C8C">
              <w:rPr>
                <w:lang w:val="en-US"/>
              </w:rPr>
              <w:t>s</w:t>
            </w:r>
            <w:r>
              <w:rPr>
                <w:lang w:val="en-US"/>
              </w:rPr>
              <w:t xml:space="preserve"> (DOC response to Minute 5)</w:t>
            </w:r>
          </w:p>
        </w:tc>
      </w:tr>
      <w:tr w:rsidR="00E54B06" w:rsidRPr="004F3AA0" w14:paraId="30DB8F77" w14:textId="77777777" w:rsidTr="00A67327">
        <w:tc>
          <w:tcPr>
            <w:tcW w:w="1165" w:type="dxa"/>
          </w:tcPr>
          <w:p w14:paraId="5C649149" w14:textId="24E10F5B" w:rsidR="00E54B06" w:rsidRDefault="00E54B06" w:rsidP="006933E7">
            <w:pPr>
              <w:pStyle w:val="NumberedList"/>
              <w:numPr>
                <w:ilvl w:val="0"/>
                <w:numId w:val="0"/>
              </w:numPr>
            </w:pPr>
            <w:r>
              <w:t>39</w:t>
            </w:r>
          </w:p>
        </w:tc>
        <w:tc>
          <w:tcPr>
            <w:tcW w:w="9810" w:type="dxa"/>
          </w:tcPr>
          <w:p w14:paraId="7904088F" w14:textId="77777777" w:rsidR="003F7954" w:rsidRPr="00B8485E" w:rsidRDefault="003F7954" w:rsidP="003F7954">
            <w:pPr>
              <w:pStyle w:val="NumberedList"/>
              <w:numPr>
                <w:ilvl w:val="0"/>
                <w:numId w:val="0"/>
              </w:numPr>
            </w:pPr>
            <w:bookmarkStart w:id="166" w:name="_Hlk222322980"/>
            <w:bookmarkStart w:id="167" w:name="_Ref209685460"/>
            <w:r w:rsidRPr="00B8485E">
              <w:t xml:space="preserve">Prior to the introduction of marine farm structures, including pens, </w:t>
            </w:r>
            <w:r w:rsidRPr="00B8485E">
              <w:rPr>
                <w:rFonts w:eastAsia="Aptos"/>
              </w:rPr>
              <w:t xml:space="preserve">mooring lines and anchors, the Consent Holder must submit a </w:t>
            </w:r>
            <w:r w:rsidRPr="00B8485E">
              <w:t xml:space="preserve">SBMP </w:t>
            </w:r>
            <w:r w:rsidRPr="00B8485E">
              <w:rPr>
                <w:rFonts w:eastAsia="Aptos"/>
              </w:rPr>
              <w:t xml:space="preserve">prepared by </w:t>
            </w:r>
            <w:r w:rsidRPr="00B8485E">
              <w:t>a SQEP</w:t>
            </w:r>
            <w:r w:rsidRPr="00B8485E">
              <w:rPr>
                <w:rFonts w:eastAsia="Aptos"/>
              </w:rPr>
              <w:t xml:space="preserve"> to the </w:t>
            </w:r>
            <w:r w:rsidRPr="00B8485E">
              <w:t xml:space="preserve">Manager Resource Management, Environment Southland, for certification </w:t>
            </w:r>
            <w:bookmarkEnd w:id="166"/>
            <w:r w:rsidRPr="00B8485E">
              <w:t xml:space="preserve">in accordance with condition </w:t>
            </w:r>
            <w:r w:rsidRPr="00B8485E">
              <w:fldChar w:fldCharType="begin"/>
            </w:r>
            <w:r w:rsidRPr="00B8485E">
              <w:instrText xml:space="preserve"> REF _Ref209624496 \r \h  \* MERGEFORMAT </w:instrText>
            </w:r>
            <w:r w:rsidRPr="00B8485E">
              <w:fldChar w:fldCharType="separate"/>
            </w:r>
            <w:r>
              <w:t>2</w:t>
            </w:r>
            <w:r w:rsidRPr="00B8485E">
              <w:fldChar w:fldCharType="end"/>
            </w:r>
            <w:r w:rsidRPr="00B8485E">
              <w:t>.</w:t>
            </w:r>
            <w:bookmarkEnd w:id="167"/>
            <w:r w:rsidRPr="00B8485E">
              <w:t xml:space="preserve"> </w:t>
            </w:r>
          </w:p>
          <w:p w14:paraId="19268AFE" w14:textId="77777777" w:rsidR="00E54B06" w:rsidRDefault="00E54B06" w:rsidP="002D127F">
            <w:pPr>
              <w:pStyle w:val="NumberedList"/>
              <w:numPr>
                <w:ilvl w:val="0"/>
                <w:numId w:val="0"/>
              </w:numPr>
            </w:pPr>
          </w:p>
        </w:tc>
        <w:tc>
          <w:tcPr>
            <w:tcW w:w="9946" w:type="dxa"/>
          </w:tcPr>
          <w:p w14:paraId="76AEF435" w14:textId="77777777" w:rsidR="00E54B06" w:rsidRDefault="00E54B06" w:rsidP="006933E7">
            <w:pPr>
              <w:pStyle w:val="NumberedList"/>
              <w:numPr>
                <w:ilvl w:val="0"/>
                <w:numId w:val="0"/>
              </w:numPr>
              <w:rPr>
                <w:lang w:val="en-US"/>
              </w:rPr>
            </w:pPr>
          </w:p>
        </w:tc>
      </w:tr>
      <w:tr w:rsidR="003F7954" w:rsidRPr="004F3AA0" w14:paraId="2D396F37" w14:textId="77777777" w:rsidTr="00A67327">
        <w:tc>
          <w:tcPr>
            <w:tcW w:w="1165" w:type="dxa"/>
          </w:tcPr>
          <w:p w14:paraId="7747F8BE" w14:textId="4D3F4C7A" w:rsidR="003F7954" w:rsidRDefault="003F7954" w:rsidP="006933E7">
            <w:pPr>
              <w:pStyle w:val="NumberedList"/>
              <w:numPr>
                <w:ilvl w:val="0"/>
                <w:numId w:val="0"/>
              </w:numPr>
            </w:pPr>
            <w:r>
              <w:t>40</w:t>
            </w:r>
          </w:p>
        </w:tc>
        <w:tc>
          <w:tcPr>
            <w:tcW w:w="9810" w:type="dxa"/>
          </w:tcPr>
          <w:p w14:paraId="18616AE2" w14:textId="77777777" w:rsidR="00064468" w:rsidRPr="00B8485E" w:rsidRDefault="00064468" w:rsidP="00064468">
            <w:pPr>
              <w:pStyle w:val="NumberedList"/>
              <w:numPr>
                <w:ilvl w:val="0"/>
                <w:numId w:val="0"/>
              </w:numPr>
            </w:pPr>
            <w:bookmarkStart w:id="168" w:name="_Ref209685601"/>
            <w:r w:rsidRPr="00B8485E">
              <w:t>The objective of the SBMP is to:</w:t>
            </w:r>
            <w:bookmarkEnd w:id="168"/>
          </w:p>
          <w:p w14:paraId="6C4E318C" w14:textId="27D35AC2" w:rsidR="00064468" w:rsidRPr="00B8485E" w:rsidRDefault="00064468" w:rsidP="006C2898">
            <w:pPr>
              <w:pStyle w:val="NumberedList"/>
              <w:numPr>
                <w:ilvl w:val="0"/>
                <w:numId w:val="40"/>
              </w:numPr>
              <w:ind w:left="337"/>
            </w:pPr>
            <w:r w:rsidRPr="00B8485E">
              <w:t>achieve compliance with conditions of this consent;</w:t>
            </w:r>
          </w:p>
          <w:p w14:paraId="0ECFB2B6" w14:textId="77777777" w:rsidR="00064468" w:rsidRPr="00B8485E" w:rsidRDefault="00064468" w:rsidP="006C2898">
            <w:pPr>
              <w:pStyle w:val="NumberedList"/>
              <w:numPr>
                <w:ilvl w:val="0"/>
                <w:numId w:val="40"/>
              </w:numPr>
              <w:ind w:left="337"/>
            </w:pPr>
            <w:r w:rsidRPr="00B8485E">
              <w:t>define the methodology to be used for monitoring, recording and reporting</w:t>
            </w:r>
            <w:r w:rsidRPr="00B8485E" w:rsidDel="00974C36">
              <w:t xml:space="preserve"> </w:t>
            </w:r>
            <w:r w:rsidRPr="00B8485E">
              <w:t>seabird interactions around the marine farms;</w:t>
            </w:r>
          </w:p>
          <w:p w14:paraId="5107A47E" w14:textId="77777777" w:rsidR="00064468" w:rsidRPr="00B8485E" w:rsidRDefault="00064468" w:rsidP="006C2898">
            <w:pPr>
              <w:pStyle w:val="NumberedList"/>
              <w:numPr>
                <w:ilvl w:val="0"/>
                <w:numId w:val="40"/>
              </w:numPr>
              <w:ind w:left="337"/>
            </w:pPr>
            <w:r w:rsidRPr="00B8485E">
              <w:t>for the first two years of operation of the marine farms at the site, monitor, record and report on seabird behaviours around the marine farms</w:t>
            </w:r>
          </w:p>
          <w:p w14:paraId="1F1E84F1" w14:textId="77777777" w:rsidR="003F7954" w:rsidRPr="00B8485E" w:rsidRDefault="003F7954" w:rsidP="003F7954">
            <w:pPr>
              <w:pStyle w:val="NumberedList"/>
              <w:numPr>
                <w:ilvl w:val="0"/>
                <w:numId w:val="0"/>
              </w:numPr>
            </w:pPr>
          </w:p>
        </w:tc>
        <w:tc>
          <w:tcPr>
            <w:tcW w:w="9946" w:type="dxa"/>
          </w:tcPr>
          <w:p w14:paraId="70DEC506" w14:textId="77777777" w:rsidR="003F7954" w:rsidRDefault="003F7954" w:rsidP="006933E7">
            <w:pPr>
              <w:pStyle w:val="NumberedList"/>
              <w:numPr>
                <w:ilvl w:val="0"/>
                <w:numId w:val="0"/>
              </w:numPr>
              <w:rPr>
                <w:lang w:val="en-US"/>
              </w:rPr>
            </w:pPr>
          </w:p>
        </w:tc>
      </w:tr>
      <w:tr w:rsidR="00064468" w:rsidRPr="004F3AA0" w14:paraId="612D2828" w14:textId="77777777" w:rsidTr="00A67327">
        <w:tc>
          <w:tcPr>
            <w:tcW w:w="1165" w:type="dxa"/>
          </w:tcPr>
          <w:p w14:paraId="75F5F286" w14:textId="391101E6" w:rsidR="00064468" w:rsidRDefault="00064468" w:rsidP="006933E7">
            <w:pPr>
              <w:pStyle w:val="NumberedList"/>
              <w:numPr>
                <w:ilvl w:val="0"/>
                <w:numId w:val="0"/>
              </w:numPr>
            </w:pPr>
            <w:r>
              <w:t>41</w:t>
            </w:r>
          </w:p>
        </w:tc>
        <w:tc>
          <w:tcPr>
            <w:tcW w:w="9810" w:type="dxa"/>
          </w:tcPr>
          <w:p w14:paraId="5A00B60A" w14:textId="77777777" w:rsidR="0041465C" w:rsidRPr="00B8485E" w:rsidRDefault="0041465C" w:rsidP="0041465C">
            <w:pPr>
              <w:pStyle w:val="NumberedList"/>
              <w:numPr>
                <w:ilvl w:val="0"/>
                <w:numId w:val="0"/>
              </w:numPr>
            </w:pPr>
            <w:r w:rsidRPr="00B8485E">
              <w:t>The SBMP must at a minimum include the following information:</w:t>
            </w:r>
          </w:p>
          <w:p w14:paraId="68547F69" w14:textId="1A7CD049" w:rsidR="0041465C" w:rsidRPr="00B8485E" w:rsidRDefault="0041465C" w:rsidP="006C2898">
            <w:pPr>
              <w:pStyle w:val="NumberedList"/>
              <w:numPr>
                <w:ilvl w:val="0"/>
                <w:numId w:val="41"/>
              </w:numPr>
              <w:ind w:left="337"/>
            </w:pPr>
            <w:r w:rsidRPr="00B8485E">
              <w:t>A monitoring programme with procedures for recording and reporting seabird interactions and behaviours in the vicinity of marine farms.</w:t>
            </w:r>
          </w:p>
          <w:p w14:paraId="0CA8E0EC" w14:textId="77777777" w:rsidR="0041465C" w:rsidRPr="00B8485E" w:rsidRDefault="0041465C" w:rsidP="006C2898">
            <w:pPr>
              <w:pStyle w:val="NumberedList"/>
              <w:numPr>
                <w:ilvl w:val="0"/>
                <w:numId w:val="41"/>
              </w:numPr>
              <w:ind w:left="337"/>
            </w:pPr>
            <w:r w:rsidRPr="00B8485E">
              <w:t xml:space="preserve">Mitigation and management actions and techniques to minimise seabird interactions and incidents with farm structures </w:t>
            </w:r>
            <w:proofErr w:type="gramStart"/>
            <w:r w:rsidRPr="00B8485E">
              <w:t>in order to</w:t>
            </w:r>
            <w:proofErr w:type="gramEnd"/>
            <w:r w:rsidRPr="00B8485E">
              <w:t xml:space="preserve"> achieve Condition </w:t>
            </w:r>
            <w:r w:rsidRPr="00B8485E">
              <w:fldChar w:fldCharType="begin"/>
            </w:r>
            <w:r w:rsidRPr="00B8485E">
              <w:instrText xml:space="preserve"> REF _Ref209685601 \r \h  \* MERGEFORMAT </w:instrText>
            </w:r>
            <w:r w:rsidRPr="00B8485E">
              <w:fldChar w:fldCharType="separate"/>
            </w:r>
            <w:r>
              <w:t>40</w:t>
            </w:r>
            <w:r w:rsidRPr="00B8485E">
              <w:fldChar w:fldCharType="end"/>
            </w:r>
            <w:r w:rsidRPr="00B8485E">
              <w:t>.</w:t>
            </w:r>
          </w:p>
          <w:p w14:paraId="45C9884A" w14:textId="77777777" w:rsidR="0041465C" w:rsidRPr="00B8485E" w:rsidRDefault="0041465C" w:rsidP="006C2898">
            <w:pPr>
              <w:pStyle w:val="NumberedList"/>
              <w:numPr>
                <w:ilvl w:val="0"/>
                <w:numId w:val="41"/>
              </w:numPr>
              <w:ind w:left="337"/>
            </w:pPr>
            <w:r w:rsidRPr="00B8485E">
              <w:t>Procedures to record, respond to and report seabird interactions/incidents with farm structures, and timeframes for reporting.</w:t>
            </w:r>
          </w:p>
          <w:p w14:paraId="5F7E4E74" w14:textId="77777777" w:rsidR="0041465C" w:rsidRPr="00B8485E" w:rsidRDefault="0041465C" w:rsidP="006C2898">
            <w:pPr>
              <w:pStyle w:val="NumberedList"/>
              <w:numPr>
                <w:ilvl w:val="0"/>
                <w:numId w:val="41"/>
              </w:numPr>
              <w:ind w:left="337"/>
            </w:pPr>
            <w:r w:rsidRPr="00B8485E">
              <w:t>Procedures for the implementation of the SBMP, including training of staff.</w:t>
            </w:r>
          </w:p>
          <w:p w14:paraId="0B94B49A" w14:textId="77777777" w:rsidR="0041465C" w:rsidRPr="00B8485E" w:rsidRDefault="0041465C" w:rsidP="006C2898">
            <w:pPr>
              <w:pStyle w:val="NumberedList"/>
              <w:numPr>
                <w:ilvl w:val="0"/>
                <w:numId w:val="41"/>
              </w:numPr>
              <w:ind w:left="337"/>
            </w:pPr>
            <w:r w:rsidRPr="00B8485E">
              <w:lastRenderedPageBreak/>
              <w:t xml:space="preserve">A process for reviewing the effectiveness of the SBMP at achieving the objectives set out in Condition </w:t>
            </w:r>
            <w:r w:rsidRPr="00B8485E">
              <w:fldChar w:fldCharType="begin"/>
            </w:r>
            <w:r w:rsidRPr="00B8485E">
              <w:instrText xml:space="preserve"> REF _Ref209685601 \w \h  \* MERGEFORMAT </w:instrText>
            </w:r>
            <w:r w:rsidRPr="00B8485E">
              <w:fldChar w:fldCharType="separate"/>
            </w:r>
            <w:r>
              <w:t>40</w:t>
            </w:r>
            <w:r w:rsidRPr="00B8485E">
              <w:fldChar w:fldCharType="end"/>
            </w:r>
            <w:r w:rsidRPr="00B8485E">
              <w:t xml:space="preserve"> and updating the SBMP if required to improve its effectiveness</w:t>
            </w:r>
          </w:p>
          <w:p w14:paraId="62E1201B" w14:textId="77777777" w:rsidR="0041465C" w:rsidRDefault="0041465C" w:rsidP="006C2898">
            <w:pPr>
              <w:pStyle w:val="NumberedList"/>
              <w:numPr>
                <w:ilvl w:val="0"/>
                <w:numId w:val="41"/>
              </w:numPr>
              <w:ind w:left="337"/>
              <w:rPr>
                <w:ins w:id="169" w:author="Lojkine, Frances" w:date="2026-05-18T19:35:00Z" w16du:dateUtc="2026-05-18T07:35:00Z"/>
              </w:rPr>
            </w:pPr>
            <w:r w:rsidRPr="00B8485E">
              <w:t>A management review process that has the flexibility to accommodate future advances in infrastructure and other developments in line with the evolution of the science behind best management practices for management of seabird interactions and incidents with marine farms.</w:t>
            </w:r>
          </w:p>
          <w:p w14:paraId="27CCC59A" w14:textId="5FB8F7D5" w:rsidR="00FE3F74" w:rsidRPr="00B8485E" w:rsidRDefault="00FE3F74" w:rsidP="006C2898">
            <w:pPr>
              <w:pStyle w:val="NumberedList"/>
              <w:numPr>
                <w:ilvl w:val="0"/>
                <w:numId w:val="41"/>
              </w:numPr>
              <w:ind w:left="337"/>
            </w:pPr>
            <w:ins w:id="170" w:author="Lojkine, Frances" w:date="2026-05-18T19:35:00Z" w16du:dateUtc="2026-05-18T07:35:00Z">
              <w:r>
                <w:t xml:space="preserve">Any updates </w:t>
              </w:r>
              <w:r w:rsidR="00442A7D">
                <w:t>(</w:t>
              </w:r>
              <w:r>
                <w:t>where necessary</w:t>
              </w:r>
              <w:r w:rsidR="00442A7D">
                <w:t>) to be consistent with any approval required under the Wildlife Act 1953.</w:t>
              </w:r>
            </w:ins>
          </w:p>
          <w:p w14:paraId="7765F98F" w14:textId="77777777" w:rsidR="00064468" w:rsidRPr="00B8485E" w:rsidRDefault="00064468" w:rsidP="00064468">
            <w:pPr>
              <w:pStyle w:val="NumberedList"/>
              <w:numPr>
                <w:ilvl w:val="0"/>
                <w:numId w:val="0"/>
              </w:numPr>
            </w:pPr>
          </w:p>
        </w:tc>
        <w:tc>
          <w:tcPr>
            <w:tcW w:w="9946" w:type="dxa"/>
          </w:tcPr>
          <w:p w14:paraId="1E23DEF5" w14:textId="740AF7B1" w:rsidR="00064468" w:rsidRPr="00442A7D" w:rsidRDefault="00E16930" w:rsidP="006933E7">
            <w:pPr>
              <w:pStyle w:val="NumberedList"/>
              <w:numPr>
                <w:ilvl w:val="0"/>
                <w:numId w:val="0"/>
              </w:numPr>
            </w:pPr>
            <w:r>
              <w:lastRenderedPageBreak/>
              <w:t>Proposed amendment in r</w:t>
            </w:r>
            <w:r w:rsidR="00442A7D">
              <w:t>esponse to DOC comments on application (section 5.1)</w:t>
            </w:r>
          </w:p>
        </w:tc>
      </w:tr>
      <w:tr w:rsidR="00CE48E7" w:rsidRPr="004F3AA0" w14:paraId="6C88CCCA" w14:textId="77777777" w:rsidTr="00A67327">
        <w:tc>
          <w:tcPr>
            <w:tcW w:w="1165" w:type="dxa"/>
          </w:tcPr>
          <w:p w14:paraId="74B80B61" w14:textId="4DC1E466" w:rsidR="00CE48E7" w:rsidRPr="00A67327" w:rsidRDefault="00CE48E7" w:rsidP="006933E7">
            <w:pPr>
              <w:pStyle w:val="NumberedList"/>
              <w:numPr>
                <w:ilvl w:val="0"/>
                <w:numId w:val="0"/>
              </w:numPr>
            </w:pPr>
            <w:r w:rsidRPr="00A67327">
              <w:t>42</w:t>
            </w:r>
          </w:p>
        </w:tc>
        <w:tc>
          <w:tcPr>
            <w:tcW w:w="9810" w:type="dxa"/>
          </w:tcPr>
          <w:p w14:paraId="66D7EAD9" w14:textId="77777777" w:rsidR="000F2C93" w:rsidRPr="00B8485E" w:rsidRDefault="000F2C93" w:rsidP="000F2C93">
            <w:pPr>
              <w:pStyle w:val="NumberedList"/>
              <w:numPr>
                <w:ilvl w:val="0"/>
                <w:numId w:val="0"/>
              </w:numPr>
            </w:pPr>
            <w:bookmarkStart w:id="171" w:name="_Ref209685385"/>
            <w:bookmarkStart w:id="172" w:name="_Hlk222323813"/>
            <w:r w:rsidRPr="00B8485E">
              <w:t>The SBMP shall be subject to review, by a SQEP:</w:t>
            </w:r>
            <w:bookmarkEnd w:id="171"/>
          </w:p>
          <w:p w14:paraId="045963E6" w14:textId="68E22D8A" w:rsidR="000F2C93" w:rsidRPr="00B8485E" w:rsidRDefault="000F2C93" w:rsidP="006C2898">
            <w:pPr>
              <w:pStyle w:val="NumberedList"/>
              <w:numPr>
                <w:ilvl w:val="0"/>
                <w:numId w:val="42"/>
              </w:numPr>
              <w:ind w:left="337"/>
            </w:pPr>
            <w:r w:rsidRPr="00B8485E">
              <w:t>two years after the installation of the first net pens at the Hananui Aquaculture site; and</w:t>
            </w:r>
          </w:p>
          <w:p w14:paraId="745A1298" w14:textId="77777777" w:rsidR="000F2C93" w:rsidRPr="00B8485E" w:rsidRDefault="000F2C93" w:rsidP="006C2898">
            <w:pPr>
              <w:pStyle w:val="NumberedList"/>
              <w:numPr>
                <w:ilvl w:val="0"/>
                <w:numId w:val="42"/>
              </w:numPr>
              <w:ind w:left="337"/>
            </w:pPr>
            <w:r w:rsidRPr="00B8485E">
              <w:t>every five years thereafter.</w:t>
            </w:r>
          </w:p>
          <w:bookmarkEnd w:id="172"/>
          <w:p w14:paraId="539975AC" w14:textId="77777777" w:rsidR="00CE48E7" w:rsidRPr="00B8485E" w:rsidRDefault="00CE48E7" w:rsidP="0041465C">
            <w:pPr>
              <w:pStyle w:val="NumberedList"/>
              <w:numPr>
                <w:ilvl w:val="0"/>
                <w:numId w:val="0"/>
              </w:numPr>
            </w:pPr>
          </w:p>
        </w:tc>
        <w:tc>
          <w:tcPr>
            <w:tcW w:w="9946" w:type="dxa"/>
          </w:tcPr>
          <w:p w14:paraId="4144193B" w14:textId="0FD70AC7" w:rsidR="00CE48E7" w:rsidRDefault="00CE48E7" w:rsidP="006933E7">
            <w:pPr>
              <w:pStyle w:val="NumberedList"/>
              <w:numPr>
                <w:ilvl w:val="0"/>
                <w:numId w:val="0"/>
              </w:numPr>
              <w:rPr>
                <w:lang w:val="en-US"/>
              </w:rPr>
            </w:pPr>
          </w:p>
        </w:tc>
      </w:tr>
      <w:tr w:rsidR="000F2C93" w:rsidRPr="004F3AA0" w14:paraId="026C50E8" w14:textId="77777777" w:rsidTr="00A67327">
        <w:tc>
          <w:tcPr>
            <w:tcW w:w="1165" w:type="dxa"/>
          </w:tcPr>
          <w:p w14:paraId="4348D122" w14:textId="126F8EB6" w:rsidR="000F2C93" w:rsidRPr="00A67327" w:rsidRDefault="000F2C93" w:rsidP="006933E7">
            <w:pPr>
              <w:pStyle w:val="NumberedList"/>
              <w:numPr>
                <w:ilvl w:val="0"/>
                <w:numId w:val="0"/>
              </w:numPr>
            </w:pPr>
            <w:r w:rsidRPr="00A67327">
              <w:t>43</w:t>
            </w:r>
          </w:p>
        </w:tc>
        <w:tc>
          <w:tcPr>
            <w:tcW w:w="9810" w:type="dxa"/>
          </w:tcPr>
          <w:p w14:paraId="5B8BED33" w14:textId="1331E8EC" w:rsidR="000F2C93" w:rsidRPr="00B8485E" w:rsidRDefault="000A127B" w:rsidP="000F2C93">
            <w:pPr>
              <w:pStyle w:val="NumberedList"/>
              <w:numPr>
                <w:ilvl w:val="0"/>
                <w:numId w:val="0"/>
              </w:numPr>
            </w:pPr>
            <w:r w:rsidRPr="00B8485E">
              <w:t xml:space="preserve">Any amendment to the SBMP arising from the reviews set out in condition </w:t>
            </w:r>
            <w:r w:rsidRPr="00B8485E">
              <w:fldChar w:fldCharType="begin"/>
            </w:r>
            <w:r w:rsidRPr="00B8485E">
              <w:instrText xml:space="preserve"> REF _Ref209685385 \r \h  \* MERGEFORMAT </w:instrText>
            </w:r>
            <w:r w:rsidRPr="00B8485E">
              <w:fldChar w:fldCharType="separate"/>
            </w:r>
            <w:r>
              <w:t>42</w:t>
            </w:r>
            <w:r w:rsidRPr="00B8485E">
              <w:fldChar w:fldCharType="end"/>
            </w:r>
            <w:r w:rsidRPr="00B8485E">
              <w:t xml:space="preserve"> shall be submitted to Manager Resource Management, Environment Southland for certification in accordance with condition </w:t>
            </w:r>
            <w:r w:rsidRPr="00B8485E">
              <w:fldChar w:fldCharType="begin"/>
            </w:r>
            <w:r w:rsidRPr="00B8485E">
              <w:instrText xml:space="preserve"> REF _Ref209624496 \r \h  \* MERGEFORMAT </w:instrText>
            </w:r>
            <w:r w:rsidRPr="00B8485E">
              <w:fldChar w:fldCharType="separate"/>
            </w:r>
            <w:r>
              <w:t>2</w:t>
            </w:r>
            <w:r w:rsidRPr="00B8485E">
              <w:fldChar w:fldCharType="end"/>
            </w:r>
            <w:r w:rsidRPr="00B8485E">
              <w:t>.</w:t>
            </w:r>
          </w:p>
        </w:tc>
        <w:tc>
          <w:tcPr>
            <w:tcW w:w="9946" w:type="dxa"/>
          </w:tcPr>
          <w:p w14:paraId="2217B44A" w14:textId="77777777" w:rsidR="000F2C93" w:rsidRDefault="000F2C93" w:rsidP="006933E7">
            <w:pPr>
              <w:pStyle w:val="NumberedList"/>
              <w:numPr>
                <w:ilvl w:val="0"/>
                <w:numId w:val="0"/>
              </w:numPr>
              <w:rPr>
                <w:lang w:val="en-US"/>
              </w:rPr>
            </w:pPr>
          </w:p>
        </w:tc>
      </w:tr>
      <w:tr w:rsidR="000A127B" w:rsidRPr="004F3AA0" w14:paraId="419FD3F2" w14:textId="77777777" w:rsidTr="00A67327">
        <w:tc>
          <w:tcPr>
            <w:tcW w:w="1165" w:type="dxa"/>
          </w:tcPr>
          <w:p w14:paraId="59B9181D" w14:textId="36C9F1D0" w:rsidR="000A127B" w:rsidRPr="00A67327" w:rsidRDefault="000A127B" w:rsidP="006933E7">
            <w:pPr>
              <w:pStyle w:val="NumberedList"/>
              <w:numPr>
                <w:ilvl w:val="0"/>
                <w:numId w:val="0"/>
              </w:numPr>
            </w:pPr>
            <w:r w:rsidRPr="00A67327">
              <w:t>44</w:t>
            </w:r>
          </w:p>
        </w:tc>
        <w:tc>
          <w:tcPr>
            <w:tcW w:w="9810" w:type="dxa"/>
          </w:tcPr>
          <w:p w14:paraId="74C33501" w14:textId="120A7C80" w:rsidR="006C2898" w:rsidRPr="00B8485E" w:rsidRDefault="006C2898" w:rsidP="006C2898">
            <w:pPr>
              <w:pStyle w:val="NumberedList"/>
              <w:numPr>
                <w:ilvl w:val="0"/>
                <w:numId w:val="0"/>
              </w:numPr>
              <w:ind w:left="-23"/>
            </w:pPr>
            <w:bookmarkStart w:id="173" w:name="_Hlk222323906"/>
            <w:r w:rsidRPr="00B8485E">
              <w:t xml:space="preserve">In preparing the SBMP under condition </w:t>
            </w:r>
            <w:r w:rsidRPr="00B8485E">
              <w:fldChar w:fldCharType="begin"/>
            </w:r>
            <w:r w:rsidRPr="00B8485E">
              <w:instrText xml:space="preserve"> REF _Ref209685460 \r \h </w:instrText>
            </w:r>
            <w:r w:rsidRPr="00B8485E">
              <w:rPr>
                <w:highlight w:val="yellow"/>
              </w:rPr>
              <w:instrText xml:space="preserve"> \* MERGEFORMAT </w:instrText>
            </w:r>
            <w:r w:rsidRPr="00B8485E">
              <w:fldChar w:fldCharType="separate"/>
            </w:r>
            <w:r>
              <w:t>39</w:t>
            </w:r>
            <w:r w:rsidRPr="00B8485E">
              <w:fldChar w:fldCharType="end"/>
            </w:r>
            <w:r w:rsidRPr="00B8485E">
              <w:t xml:space="preserve">, and undertaking any reviews under condition </w:t>
            </w:r>
            <w:r w:rsidRPr="00B8485E">
              <w:fldChar w:fldCharType="begin"/>
            </w:r>
            <w:r w:rsidRPr="00B8485E">
              <w:instrText xml:space="preserve"> REF _Ref209685385 \r \h </w:instrText>
            </w:r>
            <w:r w:rsidRPr="00B8485E">
              <w:rPr>
                <w:highlight w:val="yellow"/>
              </w:rPr>
              <w:instrText xml:space="preserve"> \* MERGEFORMAT </w:instrText>
            </w:r>
            <w:r w:rsidRPr="00B8485E">
              <w:fldChar w:fldCharType="separate"/>
            </w:r>
            <w:r>
              <w:t>42</w:t>
            </w:r>
            <w:r w:rsidRPr="00B8485E">
              <w:fldChar w:fldCharType="end"/>
            </w:r>
            <w:r w:rsidRPr="00B8485E">
              <w:t xml:space="preserve">, the Consent Holder shall </w:t>
            </w:r>
            <w:ins w:id="174" w:author="Lojkine, Frances" w:date="2026-05-18T19:37:00Z" w16du:dateUtc="2026-05-18T07:37:00Z">
              <w:r w:rsidR="00000AF9">
                <w:t xml:space="preserve">provide the SBMP to and </w:t>
              </w:r>
            </w:ins>
            <w:r w:rsidRPr="00B8485E">
              <w:t>seek feedback from:</w:t>
            </w:r>
          </w:p>
          <w:p w14:paraId="7FD5610B" w14:textId="15249E73" w:rsidR="006C2898" w:rsidRPr="00B8485E" w:rsidRDefault="006C2898" w:rsidP="006C2898">
            <w:pPr>
              <w:pStyle w:val="NumberedList"/>
              <w:numPr>
                <w:ilvl w:val="0"/>
                <w:numId w:val="43"/>
              </w:numPr>
              <w:ind w:left="337"/>
            </w:pPr>
            <w:r w:rsidRPr="00B8485E">
              <w:t>The Department of Conservation; and</w:t>
            </w:r>
          </w:p>
          <w:p w14:paraId="37F8E29A" w14:textId="77777777" w:rsidR="006C2898" w:rsidRPr="00B8485E" w:rsidRDefault="006C2898" w:rsidP="006C2898">
            <w:pPr>
              <w:pStyle w:val="NumberedList"/>
              <w:numPr>
                <w:ilvl w:val="0"/>
                <w:numId w:val="43"/>
              </w:numPr>
              <w:ind w:left="337"/>
            </w:pPr>
            <w:r w:rsidRPr="00B8485E">
              <w:t>a representative or representatives of Ngā Rūnanga ki Murihiku.</w:t>
            </w:r>
          </w:p>
          <w:bookmarkEnd w:id="173"/>
          <w:p w14:paraId="25307FA0" w14:textId="6E5467EB" w:rsidR="00C862E9" w:rsidRDefault="00C862E9" w:rsidP="006C2898">
            <w:pPr>
              <w:pStyle w:val="NumberedList"/>
              <w:numPr>
                <w:ilvl w:val="0"/>
                <w:numId w:val="0"/>
              </w:numPr>
              <w:ind w:left="-23"/>
              <w:rPr>
                <w:ins w:id="175" w:author="Lojkine, Frances" w:date="2026-05-18T19:38:00Z" w16du:dateUtc="2026-05-18T07:38:00Z"/>
              </w:rPr>
            </w:pPr>
            <w:ins w:id="176" w:author="Lojkine, Frances" w:date="2026-05-18T19:38:00Z" w16du:dateUtc="2026-05-18T07:38:00Z">
              <w:r>
                <w:t xml:space="preserve">The SBMP is to be provided to the parties listed in Condition 44(a) and (b) </w:t>
              </w:r>
              <w:r w:rsidR="006E1C64">
                <w:t xml:space="preserve">at least 20 working days </w:t>
              </w:r>
            </w:ins>
            <w:ins w:id="177" w:author="Lojkine, Frances" w:date="2026-05-18T19:39:00Z" w16du:dateUtc="2026-05-18T07:39:00Z">
              <w:r w:rsidR="006E1C64">
                <w:t>prior to being submitted to the Manager, Resource Management, Environment Southland</w:t>
              </w:r>
              <w:r w:rsidR="001D46E6">
                <w:t xml:space="preserve"> for certification.</w:t>
              </w:r>
            </w:ins>
          </w:p>
          <w:p w14:paraId="344929D9" w14:textId="5A0FB85D" w:rsidR="001D46E6" w:rsidRDefault="001D46E6" w:rsidP="006C2898">
            <w:pPr>
              <w:pStyle w:val="NumberedList"/>
              <w:numPr>
                <w:ilvl w:val="0"/>
                <w:numId w:val="0"/>
              </w:numPr>
              <w:ind w:left="-23"/>
              <w:rPr>
                <w:ins w:id="178" w:author="Lojkine, Frances" w:date="2026-05-18T19:39:00Z" w16du:dateUtc="2026-05-18T07:39:00Z"/>
              </w:rPr>
            </w:pPr>
            <w:ins w:id="179" w:author="Lojkine, Frances" w:date="2026-05-18T19:39:00Z" w16du:dateUtc="2026-05-18T07:39:00Z">
              <w:r>
                <w:t>As part of the material submitted for certification</w:t>
              </w:r>
            </w:ins>
            <w:ins w:id="180" w:author="Lojkine, Frances" w:date="2026-05-18T19:40:00Z" w16du:dateUtc="2026-05-18T07:40:00Z">
              <w:r w:rsidR="00EC3A64">
                <w:t>, the Consent Holder must provide a document containing:</w:t>
              </w:r>
            </w:ins>
          </w:p>
          <w:p w14:paraId="7CBFA9D9" w14:textId="77777777" w:rsidR="00C7084F" w:rsidRDefault="006C2898" w:rsidP="00EC3A64">
            <w:pPr>
              <w:pStyle w:val="NumberedList"/>
              <w:numPr>
                <w:ilvl w:val="0"/>
                <w:numId w:val="44"/>
              </w:numPr>
              <w:rPr>
                <w:ins w:id="181" w:author="Lojkine, Frances" w:date="2026-05-18T19:40:00Z" w16du:dateUtc="2026-05-18T07:40:00Z"/>
              </w:rPr>
            </w:pPr>
            <w:r w:rsidRPr="00B8485E">
              <w:t xml:space="preserve">Feedback from these parties, </w:t>
            </w:r>
            <w:ins w:id="182" w:author="Lojkine, Frances" w:date="2026-05-18T19:40:00Z" w16du:dateUtc="2026-05-18T07:40:00Z">
              <w:r w:rsidR="00C7084F">
                <w:t xml:space="preserve">and </w:t>
              </w:r>
            </w:ins>
          </w:p>
          <w:p w14:paraId="6219EE4F" w14:textId="79C947ED" w:rsidR="006C2898" w:rsidRPr="00B8485E" w:rsidRDefault="006C2898" w:rsidP="0054316E">
            <w:pPr>
              <w:pStyle w:val="NumberedList"/>
              <w:numPr>
                <w:ilvl w:val="0"/>
                <w:numId w:val="44"/>
              </w:numPr>
            </w:pPr>
            <w:del w:id="183" w:author="Lojkine, Frances" w:date="2026-05-18T19:40:00Z" w16du:dateUtc="2026-05-18T07:40:00Z">
              <w:r w:rsidRPr="00B8485E" w:rsidDel="00C7084F">
                <w:delText xml:space="preserve">along with </w:delText>
              </w:r>
            </w:del>
            <w:r w:rsidRPr="00B8485E">
              <w:t xml:space="preserve">an explanation of the Consent Holder’s response to the feedback, </w:t>
            </w:r>
            <w:ins w:id="184" w:author="Lojkine, Frances" w:date="2026-05-18T19:41:00Z" w16du:dateUtc="2026-05-18T07:41:00Z">
              <w:r w:rsidR="00C7084F">
                <w:t xml:space="preserve">including what (if any) </w:t>
              </w:r>
              <w:r w:rsidR="00F71E21">
                <w:t>amendments have been made in response to the feedback</w:t>
              </w:r>
            </w:ins>
            <w:del w:id="185" w:author="Lojkine, Frances" w:date="2026-05-18T19:41:00Z" w16du:dateUtc="2026-05-18T07:41:00Z">
              <w:r w:rsidRPr="00B8485E" w:rsidDel="00F71E21">
                <w:delText>shall be provided to the Manager Resource Management, Environment Southland as part of material submitted for certification</w:delText>
              </w:r>
            </w:del>
            <w:r w:rsidRPr="00B8485E">
              <w:t>.</w:t>
            </w:r>
          </w:p>
          <w:p w14:paraId="2CDEF9A9" w14:textId="77777777" w:rsidR="000A127B" w:rsidRPr="00B8485E" w:rsidRDefault="000A127B" w:rsidP="000F2C93">
            <w:pPr>
              <w:pStyle w:val="NumberedList"/>
              <w:numPr>
                <w:ilvl w:val="0"/>
                <w:numId w:val="0"/>
              </w:numPr>
            </w:pPr>
          </w:p>
        </w:tc>
        <w:tc>
          <w:tcPr>
            <w:tcW w:w="9946" w:type="dxa"/>
          </w:tcPr>
          <w:p w14:paraId="011C9C2B" w14:textId="2822FA85" w:rsidR="000A127B" w:rsidRDefault="00E16930" w:rsidP="006933E7">
            <w:pPr>
              <w:pStyle w:val="NumberedList"/>
              <w:numPr>
                <w:ilvl w:val="0"/>
                <w:numId w:val="0"/>
              </w:numPr>
              <w:rPr>
                <w:lang w:val="en-US"/>
              </w:rPr>
            </w:pPr>
            <w:r>
              <w:rPr>
                <w:lang w:val="en-US"/>
              </w:rPr>
              <w:t>Proposed amendment in r</w:t>
            </w:r>
            <w:r w:rsidR="0054316E">
              <w:rPr>
                <w:lang w:val="en-US"/>
              </w:rPr>
              <w:t>esponse to DOC comments on application (section 5.1)</w:t>
            </w:r>
          </w:p>
        </w:tc>
      </w:tr>
      <w:tr w:rsidR="000542BE" w:rsidRPr="004F3AA0" w14:paraId="285897D2" w14:textId="77777777" w:rsidTr="005A0172">
        <w:tc>
          <w:tcPr>
            <w:tcW w:w="20921" w:type="dxa"/>
            <w:gridSpan w:val="3"/>
          </w:tcPr>
          <w:p w14:paraId="33D909C5" w14:textId="2389BF86" w:rsidR="000542BE" w:rsidRPr="000542BE" w:rsidRDefault="000542BE" w:rsidP="006933E7">
            <w:pPr>
              <w:pStyle w:val="NumberedList"/>
              <w:numPr>
                <w:ilvl w:val="0"/>
                <w:numId w:val="0"/>
              </w:numPr>
              <w:rPr>
                <w:b/>
                <w:bCs/>
                <w:lang w:val="en-US"/>
              </w:rPr>
            </w:pPr>
            <w:r w:rsidRPr="000542BE">
              <w:rPr>
                <w:b/>
                <w:bCs/>
                <w:lang w:val="en-US"/>
              </w:rPr>
              <w:t>Sharks</w:t>
            </w:r>
          </w:p>
        </w:tc>
      </w:tr>
      <w:tr w:rsidR="000542BE" w:rsidRPr="004F3AA0" w14:paraId="4BF2997D" w14:textId="77777777" w:rsidTr="000542BE">
        <w:tc>
          <w:tcPr>
            <w:tcW w:w="1165" w:type="dxa"/>
          </w:tcPr>
          <w:p w14:paraId="1C5E4DFC" w14:textId="6DC42FFA" w:rsidR="000542BE" w:rsidRDefault="000542BE" w:rsidP="006933E7">
            <w:pPr>
              <w:pStyle w:val="NumberedList"/>
              <w:numPr>
                <w:ilvl w:val="0"/>
                <w:numId w:val="0"/>
              </w:numPr>
            </w:pPr>
            <w:r>
              <w:t>45</w:t>
            </w:r>
          </w:p>
        </w:tc>
        <w:tc>
          <w:tcPr>
            <w:tcW w:w="9810" w:type="dxa"/>
          </w:tcPr>
          <w:p w14:paraId="5AD06731" w14:textId="77777777" w:rsidR="00647204" w:rsidRDefault="00647204" w:rsidP="00647204">
            <w:pPr>
              <w:pStyle w:val="NumberedList"/>
              <w:numPr>
                <w:ilvl w:val="0"/>
                <w:numId w:val="0"/>
              </w:numPr>
            </w:pPr>
            <w:bookmarkStart w:id="186" w:name="_Ref212025725"/>
            <w:r>
              <w:t>The Consent Holder must:</w:t>
            </w:r>
            <w:bookmarkEnd w:id="186"/>
          </w:p>
          <w:p w14:paraId="0813ABB4" w14:textId="2C7376C7" w:rsidR="00647204" w:rsidRDefault="00647204" w:rsidP="0013154C">
            <w:pPr>
              <w:pStyle w:val="NumberedList"/>
              <w:numPr>
                <w:ilvl w:val="0"/>
                <w:numId w:val="45"/>
              </w:numPr>
              <w:ind w:left="337"/>
            </w:pPr>
            <w:r w:rsidRPr="00A16B42">
              <w:t xml:space="preserve">Avoid adverse effects of activities on indigenous shark taxa listed as threatened or at risk in the </w:t>
            </w:r>
            <w:r>
              <w:t>NZTCS</w:t>
            </w:r>
            <w:r w:rsidRPr="00A16B42">
              <w:t xml:space="preserve"> or threatened in the IUCN red list, excluding shark species managed under the Fisheries Act.</w:t>
            </w:r>
          </w:p>
          <w:p w14:paraId="75AED741" w14:textId="77777777" w:rsidR="00647204" w:rsidRPr="00B8485E" w:rsidRDefault="00647204" w:rsidP="0013154C">
            <w:pPr>
              <w:pStyle w:val="NumberedList"/>
              <w:numPr>
                <w:ilvl w:val="0"/>
                <w:numId w:val="45"/>
              </w:numPr>
              <w:ind w:left="337"/>
            </w:pPr>
            <w:r w:rsidRPr="00B8485E">
              <w:t>ensure that its staff and contractors do not feed sharks or undertake recreational fishing activities in the vicinity of the marine farms or while transiting between marine farms; and</w:t>
            </w:r>
          </w:p>
          <w:p w14:paraId="4F84C1AA" w14:textId="77777777" w:rsidR="00647204" w:rsidRPr="00B8485E" w:rsidRDefault="00647204" w:rsidP="0013154C">
            <w:pPr>
              <w:pStyle w:val="NumberedList"/>
              <w:numPr>
                <w:ilvl w:val="0"/>
                <w:numId w:val="45"/>
              </w:numPr>
              <w:ind w:left="337"/>
            </w:pPr>
            <w:r w:rsidRPr="00B8485E">
              <w:t>minimise shark interactions with the marine farms.</w:t>
            </w:r>
          </w:p>
          <w:p w14:paraId="68E26BF9" w14:textId="77777777" w:rsidR="000542BE" w:rsidRPr="00B8485E" w:rsidRDefault="000542BE" w:rsidP="006C2898">
            <w:pPr>
              <w:pStyle w:val="NumberedList"/>
              <w:numPr>
                <w:ilvl w:val="0"/>
                <w:numId w:val="0"/>
              </w:numPr>
              <w:ind w:left="-23"/>
            </w:pPr>
          </w:p>
        </w:tc>
        <w:tc>
          <w:tcPr>
            <w:tcW w:w="9946" w:type="dxa"/>
          </w:tcPr>
          <w:p w14:paraId="53FBFCA8" w14:textId="3A40D818" w:rsidR="000542BE" w:rsidRDefault="009A48DE" w:rsidP="006933E7">
            <w:pPr>
              <w:pStyle w:val="NumberedList"/>
              <w:numPr>
                <w:ilvl w:val="0"/>
                <w:numId w:val="0"/>
              </w:numPr>
              <w:rPr>
                <w:lang w:val="en-US"/>
              </w:rPr>
            </w:pPr>
            <w:r>
              <w:rPr>
                <w:lang w:val="en-US"/>
              </w:rPr>
              <w:t>DOC comments on the application (section 5.1) requested an amendment to the wording of this condition that NTS does not</w:t>
            </w:r>
            <w:r w:rsidR="0061467A">
              <w:rPr>
                <w:lang w:val="en-US"/>
              </w:rPr>
              <w:t xml:space="preserve"> accept. This request was </w:t>
            </w:r>
            <w:proofErr w:type="spellStart"/>
            <w:r w:rsidR="0061467A">
              <w:rPr>
                <w:lang w:val="en-US"/>
              </w:rPr>
              <w:t>superceded</w:t>
            </w:r>
            <w:proofErr w:type="spellEnd"/>
            <w:r w:rsidR="0061467A">
              <w:rPr>
                <w:lang w:val="en-US"/>
              </w:rPr>
              <w:t xml:space="preserve"> by DOC’s response to Minute 5, </w:t>
            </w:r>
            <w:r w:rsidR="00BA2C20">
              <w:rPr>
                <w:lang w:val="en-US"/>
              </w:rPr>
              <w:t xml:space="preserve">which advised that it would be appropriate to retain the original wording of the condition if definitions of ‘threatened’ and ‘indigenous’ were included </w:t>
            </w:r>
            <w:r w:rsidR="00967FE5">
              <w:rPr>
                <w:lang w:val="en-US"/>
              </w:rPr>
              <w:t>in the consent.</w:t>
            </w:r>
            <w:r w:rsidR="00813747">
              <w:rPr>
                <w:lang w:val="en-US"/>
              </w:rPr>
              <w:t xml:space="preserve"> </w:t>
            </w:r>
            <w:r w:rsidR="00813747" w:rsidRPr="00A05EEC">
              <w:rPr>
                <w:lang w:val="en-US"/>
              </w:rPr>
              <w:t>Please refer to Interpretation section at the beginning of this table, where a definition of ‘threatened’ has been included but not ‘indigenous’ for the reasons outlined.</w:t>
            </w:r>
          </w:p>
          <w:p w14:paraId="1A73EA70" w14:textId="77777777" w:rsidR="00D34EFF" w:rsidRDefault="00D34EFF" w:rsidP="006933E7">
            <w:pPr>
              <w:pStyle w:val="NumberedList"/>
              <w:numPr>
                <w:ilvl w:val="0"/>
                <w:numId w:val="0"/>
              </w:numPr>
              <w:rPr>
                <w:lang w:val="en-US"/>
              </w:rPr>
            </w:pPr>
          </w:p>
          <w:p w14:paraId="51333E2B" w14:textId="5481542B" w:rsidR="00D34EFF" w:rsidRPr="00D34EFF" w:rsidRDefault="00A31FC9" w:rsidP="00D34EFF">
            <w:pPr>
              <w:pStyle w:val="NumberedList"/>
              <w:numPr>
                <w:ilvl w:val="0"/>
                <w:numId w:val="0"/>
              </w:numPr>
            </w:pPr>
            <w:r>
              <w:rPr>
                <w:lang w:val="en-US"/>
              </w:rPr>
              <w:t>No amendment proposed in r</w:t>
            </w:r>
            <w:r w:rsidR="00D34EFF">
              <w:rPr>
                <w:lang w:val="en-US"/>
              </w:rPr>
              <w:t xml:space="preserve">esponse to </w:t>
            </w:r>
            <w:proofErr w:type="spellStart"/>
            <w:r w:rsidR="00D34EFF">
              <w:rPr>
                <w:lang w:val="en-US"/>
              </w:rPr>
              <w:t>PauaMac</w:t>
            </w:r>
            <w:proofErr w:type="spellEnd"/>
            <w:r w:rsidR="00D34EFF">
              <w:rPr>
                <w:lang w:val="en-US"/>
              </w:rPr>
              <w:t xml:space="preserve"> comments on application (re consent conditions or code of conduct) </w:t>
            </w:r>
            <w:r>
              <w:rPr>
                <w:lang w:val="en-US"/>
              </w:rPr>
              <w:t>–</w:t>
            </w:r>
            <w:r w:rsidR="00D34EFF">
              <w:rPr>
                <w:lang w:val="en-US"/>
              </w:rPr>
              <w:t xml:space="preserve"> </w:t>
            </w:r>
            <w:r>
              <w:rPr>
                <w:lang w:val="en-US"/>
              </w:rPr>
              <w:t xml:space="preserve">however </w:t>
            </w:r>
            <w:r w:rsidR="00D34EFF" w:rsidRPr="00D34EFF">
              <w:t xml:space="preserve">NTS will develop a code of conduct for staff covering recreational activities, including a prohibition on recreational pāua diving while on shift. NTS is happy to share this code of conduct with Pāua MAC 5 and will continue to engage with them on this and related matters. </w:t>
            </w:r>
          </w:p>
          <w:p w14:paraId="51552ED6" w14:textId="5F32E5C8" w:rsidR="00D34EFF" w:rsidRDefault="00D34EFF" w:rsidP="006933E7">
            <w:pPr>
              <w:pStyle w:val="NumberedList"/>
              <w:numPr>
                <w:ilvl w:val="0"/>
                <w:numId w:val="0"/>
              </w:numPr>
              <w:rPr>
                <w:lang w:val="en-US"/>
              </w:rPr>
            </w:pPr>
          </w:p>
        </w:tc>
      </w:tr>
      <w:tr w:rsidR="00B515B1" w:rsidRPr="004F3AA0" w14:paraId="6CADF6AE" w14:textId="77777777" w:rsidTr="00A67327">
        <w:tc>
          <w:tcPr>
            <w:tcW w:w="1165" w:type="dxa"/>
          </w:tcPr>
          <w:p w14:paraId="5E6B001D" w14:textId="1094556F" w:rsidR="00B515B1" w:rsidRDefault="00B515B1" w:rsidP="006933E7">
            <w:pPr>
              <w:pStyle w:val="NumberedList"/>
              <w:numPr>
                <w:ilvl w:val="0"/>
                <w:numId w:val="0"/>
              </w:numPr>
            </w:pPr>
            <w:r>
              <w:t>46</w:t>
            </w:r>
          </w:p>
        </w:tc>
        <w:tc>
          <w:tcPr>
            <w:tcW w:w="9810" w:type="dxa"/>
          </w:tcPr>
          <w:p w14:paraId="1A19BC4E" w14:textId="77777777" w:rsidR="007E6C8A" w:rsidRPr="00B8485E" w:rsidRDefault="007E6C8A" w:rsidP="007E6C8A">
            <w:pPr>
              <w:pStyle w:val="NumberedList"/>
              <w:numPr>
                <w:ilvl w:val="0"/>
                <w:numId w:val="0"/>
              </w:numPr>
              <w:ind w:left="-23"/>
            </w:pPr>
            <w:bookmarkStart w:id="187" w:name="_Ref209685892"/>
            <w:r w:rsidRPr="00B8485E">
              <w:t xml:space="preserve">Prior to the introduction of marine farm structures, including pens, </w:t>
            </w:r>
            <w:r w:rsidRPr="00B8485E">
              <w:rPr>
                <w:rFonts w:eastAsia="Aptos"/>
              </w:rPr>
              <w:t xml:space="preserve">mooring lines and anchors, the Consent Holder must submit a Shark Management Plan (SMP) prepared by </w:t>
            </w:r>
            <w:r w:rsidRPr="00B8485E">
              <w:t>a SQEP</w:t>
            </w:r>
            <w:r w:rsidRPr="00B8485E">
              <w:rPr>
                <w:rFonts w:eastAsia="Aptos"/>
              </w:rPr>
              <w:t xml:space="preserve"> to the </w:t>
            </w:r>
            <w:r w:rsidRPr="00B8485E">
              <w:t xml:space="preserve">Manager Resource Management, Environment Southland, for certification in accordance with condition </w:t>
            </w:r>
            <w:r w:rsidRPr="00B8485E">
              <w:fldChar w:fldCharType="begin"/>
            </w:r>
            <w:r w:rsidRPr="00B8485E">
              <w:instrText xml:space="preserve"> REF _Ref209624496 \r \h  \* MERGEFORMAT </w:instrText>
            </w:r>
            <w:r w:rsidRPr="00B8485E">
              <w:fldChar w:fldCharType="separate"/>
            </w:r>
            <w:r>
              <w:t>2</w:t>
            </w:r>
            <w:r w:rsidRPr="00B8485E">
              <w:fldChar w:fldCharType="end"/>
            </w:r>
            <w:r w:rsidRPr="00B8485E">
              <w:t>.</w:t>
            </w:r>
            <w:bookmarkEnd w:id="187"/>
            <w:r w:rsidRPr="00B8485E">
              <w:t xml:space="preserve"> </w:t>
            </w:r>
          </w:p>
          <w:p w14:paraId="49F04960" w14:textId="77777777" w:rsidR="00B515B1" w:rsidRDefault="00B515B1" w:rsidP="00647204">
            <w:pPr>
              <w:pStyle w:val="NumberedList"/>
              <w:numPr>
                <w:ilvl w:val="0"/>
                <w:numId w:val="0"/>
              </w:numPr>
            </w:pPr>
          </w:p>
        </w:tc>
        <w:tc>
          <w:tcPr>
            <w:tcW w:w="9946" w:type="dxa"/>
          </w:tcPr>
          <w:p w14:paraId="223BD6D9" w14:textId="77777777" w:rsidR="00B515B1" w:rsidRDefault="00B515B1" w:rsidP="006933E7">
            <w:pPr>
              <w:pStyle w:val="NumberedList"/>
              <w:numPr>
                <w:ilvl w:val="0"/>
                <w:numId w:val="0"/>
              </w:numPr>
              <w:rPr>
                <w:lang w:val="en-US"/>
              </w:rPr>
            </w:pPr>
          </w:p>
        </w:tc>
      </w:tr>
      <w:tr w:rsidR="007E6C8A" w:rsidRPr="004F3AA0" w14:paraId="0D1E743A" w14:textId="77777777" w:rsidTr="00A67327">
        <w:tc>
          <w:tcPr>
            <w:tcW w:w="1165" w:type="dxa"/>
          </w:tcPr>
          <w:p w14:paraId="4FF6EF0C" w14:textId="753215AA" w:rsidR="007E6C8A" w:rsidRDefault="007E6C8A" w:rsidP="006933E7">
            <w:pPr>
              <w:pStyle w:val="NumberedList"/>
              <w:numPr>
                <w:ilvl w:val="0"/>
                <w:numId w:val="0"/>
              </w:numPr>
            </w:pPr>
            <w:r>
              <w:t>47</w:t>
            </w:r>
          </w:p>
        </w:tc>
        <w:tc>
          <w:tcPr>
            <w:tcW w:w="9810" w:type="dxa"/>
          </w:tcPr>
          <w:p w14:paraId="0BD2BEC3" w14:textId="77777777" w:rsidR="000C6611" w:rsidRPr="00B8485E" w:rsidRDefault="000C6611" w:rsidP="000C6611">
            <w:pPr>
              <w:pStyle w:val="NumberedList"/>
              <w:numPr>
                <w:ilvl w:val="0"/>
                <w:numId w:val="0"/>
              </w:numPr>
            </w:pPr>
            <w:bookmarkStart w:id="188" w:name="_Ref209685583"/>
            <w:r w:rsidRPr="00B8485E">
              <w:t>The objective of the SMP is to:</w:t>
            </w:r>
            <w:bookmarkEnd w:id="188"/>
          </w:p>
          <w:p w14:paraId="2EECFE61" w14:textId="699018DB" w:rsidR="000C6611" w:rsidRPr="00B8485E" w:rsidRDefault="000C6611" w:rsidP="0013154C">
            <w:pPr>
              <w:pStyle w:val="NumberedList"/>
              <w:numPr>
                <w:ilvl w:val="0"/>
                <w:numId w:val="46"/>
              </w:numPr>
              <w:ind w:left="337"/>
            </w:pPr>
            <w:r w:rsidRPr="00B8485E">
              <w:t>achieve compliance with conditions of this consent;</w:t>
            </w:r>
          </w:p>
          <w:p w14:paraId="54E7AA46" w14:textId="77777777" w:rsidR="000C6611" w:rsidRPr="00B8485E" w:rsidRDefault="000C6611" w:rsidP="0013154C">
            <w:pPr>
              <w:pStyle w:val="NumberedList"/>
              <w:numPr>
                <w:ilvl w:val="0"/>
                <w:numId w:val="46"/>
              </w:numPr>
              <w:ind w:left="337"/>
            </w:pPr>
            <w:r w:rsidRPr="00B8485E">
              <w:lastRenderedPageBreak/>
              <w:t>determine how the operation of the marine farms will be managed adaptively to avoid, remedy, and mitigate adverse effects on sharks;</w:t>
            </w:r>
          </w:p>
          <w:p w14:paraId="567C33DE" w14:textId="77777777" w:rsidR="000C6611" w:rsidRPr="00B8485E" w:rsidRDefault="000C6611" w:rsidP="0013154C">
            <w:pPr>
              <w:pStyle w:val="NumberedList"/>
              <w:numPr>
                <w:ilvl w:val="0"/>
                <w:numId w:val="46"/>
              </w:numPr>
              <w:ind w:left="337"/>
            </w:pPr>
            <w:r w:rsidRPr="00B8485E">
              <w:t>ensure best practice is adopted to avoid entanglement or entrapment of sharks, having regard to best international practice, ongoing research and allowing for technological improvement in net design, construction and maintenance;</w:t>
            </w:r>
          </w:p>
          <w:p w14:paraId="75DEAFD3" w14:textId="77777777" w:rsidR="000C6611" w:rsidRPr="00B8485E" w:rsidRDefault="000C6611" w:rsidP="0013154C">
            <w:pPr>
              <w:pStyle w:val="NumberedList"/>
              <w:numPr>
                <w:ilvl w:val="0"/>
                <w:numId w:val="46"/>
              </w:numPr>
              <w:ind w:left="337"/>
            </w:pPr>
            <w:r w:rsidRPr="00B8485E">
              <w:t>establish reporting and response procedures in the event of protected, threatened, or at-risk shark entrapment, entanglement or death; and</w:t>
            </w:r>
          </w:p>
          <w:p w14:paraId="7B0C2C3B" w14:textId="77777777" w:rsidR="000C6611" w:rsidRPr="00B8485E" w:rsidRDefault="000C6611" w:rsidP="0013154C">
            <w:pPr>
              <w:pStyle w:val="NumberedList"/>
              <w:numPr>
                <w:ilvl w:val="0"/>
                <w:numId w:val="46"/>
              </w:numPr>
              <w:ind w:left="337"/>
            </w:pPr>
            <w:r w:rsidRPr="00B8485E">
              <w:t>establish a monitoring programme to assess the effectiveness of the SMP.</w:t>
            </w:r>
          </w:p>
          <w:p w14:paraId="4F3D6EB5" w14:textId="77777777" w:rsidR="007E6C8A" w:rsidRPr="00B8485E" w:rsidRDefault="007E6C8A" w:rsidP="007E6C8A">
            <w:pPr>
              <w:pStyle w:val="NumberedList"/>
              <w:numPr>
                <w:ilvl w:val="0"/>
                <w:numId w:val="0"/>
              </w:numPr>
              <w:ind w:left="-23"/>
            </w:pPr>
          </w:p>
        </w:tc>
        <w:tc>
          <w:tcPr>
            <w:tcW w:w="9946" w:type="dxa"/>
          </w:tcPr>
          <w:p w14:paraId="02CCFD4F" w14:textId="77777777" w:rsidR="007E6C8A" w:rsidRDefault="007E6C8A" w:rsidP="006933E7">
            <w:pPr>
              <w:pStyle w:val="NumberedList"/>
              <w:numPr>
                <w:ilvl w:val="0"/>
                <w:numId w:val="0"/>
              </w:numPr>
              <w:rPr>
                <w:lang w:val="en-US"/>
              </w:rPr>
            </w:pPr>
          </w:p>
        </w:tc>
      </w:tr>
      <w:tr w:rsidR="007057B2" w:rsidRPr="004F3AA0" w14:paraId="214E7077" w14:textId="77777777" w:rsidTr="00A67327">
        <w:tc>
          <w:tcPr>
            <w:tcW w:w="1165" w:type="dxa"/>
          </w:tcPr>
          <w:p w14:paraId="1AA0F1E9" w14:textId="1E059A4C" w:rsidR="007057B2" w:rsidRDefault="007057B2" w:rsidP="006933E7">
            <w:pPr>
              <w:pStyle w:val="NumberedList"/>
              <w:numPr>
                <w:ilvl w:val="0"/>
                <w:numId w:val="0"/>
              </w:numPr>
            </w:pPr>
            <w:r>
              <w:t>48</w:t>
            </w:r>
          </w:p>
        </w:tc>
        <w:tc>
          <w:tcPr>
            <w:tcW w:w="9810" w:type="dxa"/>
          </w:tcPr>
          <w:p w14:paraId="539F02C4" w14:textId="77777777" w:rsidR="003F3984" w:rsidRPr="00B8485E" w:rsidRDefault="003F3984" w:rsidP="003F3984">
            <w:pPr>
              <w:pStyle w:val="NumberedList"/>
              <w:numPr>
                <w:ilvl w:val="0"/>
                <w:numId w:val="0"/>
              </w:numPr>
            </w:pPr>
            <w:r w:rsidRPr="00B8485E">
              <w:t>The SMP must at a minimum include the following information:</w:t>
            </w:r>
          </w:p>
          <w:p w14:paraId="1639FDAF" w14:textId="238B4CB5" w:rsidR="003F3984" w:rsidRPr="00B8485E" w:rsidRDefault="003F3984" w:rsidP="0013154C">
            <w:pPr>
              <w:pStyle w:val="NumberedList"/>
              <w:numPr>
                <w:ilvl w:val="0"/>
                <w:numId w:val="47"/>
              </w:numPr>
              <w:ind w:left="337"/>
            </w:pPr>
            <w:r w:rsidRPr="00B8485E">
              <w:t>a monitoring programme with procedures for recording and reporting interactions and incidents (entanglement, entrapment, injury and mortalities) with sharks at the marine farms;</w:t>
            </w:r>
          </w:p>
          <w:p w14:paraId="49C5EC4E" w14:textId="77777777" w:rsidR="003F3984" w:rsidRPr="00B8485E" w:rsidRDefault="003F3984" w:rsidP="0013154C">
            <w:pPr>
              <w:pStyle w:val="NumberedList"/>
              <w:numPr>
                <w:ilvl w:val="0"/>
                <w:numId w:val="47"/>
              </w:numPr>
              <w:ind w:left="337"/>
            </w:pPr>
            <w:r w:rsidRPr="00B8485E">
              <w:t xml:space="preserve">mitigation and management actions and techniques to minimise shark interactions and incidents with farm structures </w:t>
            </w:r>
            <w:proofErr w:type="gramStart"/>
            <w:r w:rsidRPr="00B8485E">
              <w:t>in order to</w:t>
            </w:r>
            <w:proofErr w:type="gramEnd"/>
            <w:r w:rsidRPr="00B8485E">
              <w:t xml:space="preserve"> achieve Condition </w:t>
            </w:r>
            <w:r w:rsidRPr="00B8485E">
              <w:fldChar w:fldCharType="begin"/>
            </w:r>
            <w:r w:rsidRPr="00B8485E">
              <w:instrText xml:space="preserve"> REF _Ref209685583 \r \h  \* MERGEFORMAT </w:instrText>
            </w:r>
            <w:r w:rsidRPr="00B8485E">
              <w:fldChar w:fldCharType="separate"/>
            </w:r>
            <w:r>
              <w:t>47</w:t>
            </w:r>
            <w:r w:rsidRPr="00B8485E">
              <w:fldChar w:fldCharType="end"/>
            </w:r>
            <w:r w:rsidRPr="00B8485E">
              <w:t>;</w:t>
            </w:r>
          </w:p>
          <w:p w14:paraId="49073BFC" w14:textId="77777777" w:rsidR="003F3984" w:rsidRPr="00B8485E" w:rsidRDefault="003F3984" w:rsidP="0013154C">
            <w:pPr>
              <w:pStyle w:val="NumberedList"/>
              <w:numPr>
                <w:ilvl w:val="0"/>
                <w:numId w:val="47"/>
              </w:numPr>
              <w:ind w:left="337"/>
            </w:pPr>
            <w:r w:rsidRPr="00B8485E">
              <w:t>measures to respond to shark interactions/incidents with farm structures;</w:t>
            </w:r>
          </w:p>
          <w:p w14:paraId="35950F9C" w14:textId="77777777" w:rsidR="003F3984" w:rsidRPr="00B8485E" w:rsidRDefault="003F3984" w:rsidP="0013154C">
            <w:pPr>
              <w:pStyle w:val="NumberedList"/>
              <w:numPr>
                <w:ilvl w:val="0"/>
                <w:numId w:val="47"/>
              </w:numPr>
              <w:ind w:left="337"/>
            </w:pPr>
            <w:r w:rsidRPr="00B8485E">
              <w:t>procedures for the implementation of the SMP, including training of staff;</w:t>
            </w:r>
          </w:p>
          <w:p w14:paraId="32849E14" w14:textId="77777777" w:rsidR="003F3984" w:rsidRPr="00B8485E" w:rsidRDefault="003F3984" w:rsidP="0013154C">
            <w:pPr>
              <w:pStyle w:val="NumberedList"/>
              <w:numPr>
                <w:ilvl w:val="0"/>
                <w:numId w:val="47"/>
              </w:numPr>
              <w:ind w:left="337"/>
            </w:pPr>
            <w:r w:rsidRPr="00B8485E">
              <w:t>timeframes for reporting of incidents (entrapment, live entanglement, injury and mortality) to the Consent Authority, the Department of Conservation (when a protected species is involved) and papatipu rūnanga; and</w:t>
            </w:r>
          </w:p>
          <w:p w14:paraId="24B126E8" w14:textId="77777777" w:rsidR="003F3984" w:rsidRDefault="003F3984" w:rsidP="0013154C">
            <w:pPr>
              <w:pStyle w:val="NumberedList"/>
              <w:numPr>
                <w:ilvl w:val="0"/>
                <w:numId w:val="47"/>
              </w:numPr>
              <w:ind w:left="337"/>
              <w:rPr>
                <w:ins w:id="189" w:author="Lojkine, Frances" w:date="2026-05-18T19:53:00Z" w16du:dateUtc="2026-05-18T07:53:00Z"/>
              </w:rPr>
            </w:pPr>
            <w:r w:rsidRPr="00B8485E">
              <w:t>a management review process that has the flexibility to accommodate future advances in infrastructure and other developments in line with the evolution of the science behind best management practices for management of shark interactions and incidents with marine farms.</w:t>
            </w:r>
          </w:p>
          <w:p w14:paraId="2B6D2786" w14:textId="714D47F8" w:rsidR="007057B2" w:rsidRPr="00B8485E" w:rsidRDefault="001B1F5F" w:rsidP="00605566">
            <w:pPr>
              <w:pStyle w:val="NumberedList"/>
              <w:numPr>
                <w:ilvl w:val="0"/>
                <w:numId w:val="47"/>
              </w:numPr>
              <w:ind w:left="337"/>
            </w:pPr>
            <w:ins w:id="190" w:author="Lojkine, Frances" w:date="2026-05-18T19:53:00Z" w16du:dateUtc="2026-05-18T07:53:00Z">
              <w:r>
                <w:t>Any updates (where necessary) to be consistent with any approval required under the Wildlife Act 1953</w:t>
              </w:r>
            </w:ins>
            <w:ins w:id="191" w:author="Lojkine, Frances" w:date="2026-05-18T19:54:00Z" w16du:dateUtc="2026-05-18T07:54:00Z">
              <w:r>
                <w:t>.</w:t>
              </w:r>
            </w:ins>
          </w:p>
        </w:tc>
        <w:tc>
          <w:tcPr>
            <w:tcW w:w="9946" w:type="dxa"/>
          </w:tcPr>
          <w:p w14:paraId="15921C25" w14:textId="1A18252E" w:rsidR="007057B2" w:rsidRDefault="00A31FC9" w:rsidP="006933E7">
            <w:pPr>
              <w:pStyle w:val="NumberedList"/>
              <w:numPr>
                <w:ilvl w:val="0"/>
                <w:numId w:val="0"/>
              </w:numPr>
              <w:rPr>
                <w:lang w:val="en-US"/>
              </w:rPr>
            </w:pPr>
            <w:r>
              <w:rPr>
                <w:lang w:val="en-US"/>
              </w:rPr>
              <w:t>Amendment proposed in r</w:t>
            </w:r>
            <w:r w:rsidR="001B1F5F">
              <w:rPr>
                <w:lang w:val="en-US"/>
              </w:rPr>
              <w:t>esponse to DOC comments (section 5.1)</w:t>
            </w:r>
          </w:p>
        </w:tc>
      </w:tr>
      <w:tr w:rsidR="001B1F5F" w:rsidRPr="004F3AA0" w14:paraId="48CC2F5B" w14:textId="77777777" w:rsidTr="00A67327">
        <w:tc>
          <w:tcPr>
            <w:tcW w:w="1165" w:type="dxa"/>
          </w:tcPr>
          <w:p w14:paraId="5E71B42D" w14:textId="5DB3E465" w:rsidR="001B1F5F" w:rsidRDefault="0066145B" w:rsidP="006933E7">
            <w:pPr>
              <w:pStyle w:val="NumberedList"/>
              <w:numPr>
                <w:ilvl w:val="0"/>
                <w:numId w:val="0"/>
              </w:numPr>
            </w:pPr>
            <w:r>
              <w:t>49</w:t>
            </w:r>
          </w:p>
        </w:tc>
        <w:tc>
          <w:tcPr>
            <w:tcW w:w="9810" w:type="dxa"/>
          </w:tcPr>
          <w:p w14:paraId="594DEC41" w14:textId="77777777" w:rsidR="0066145B" w:rsidRPr="00B8485E" w:rsidRDefault="0066145B" w:rsidP="0066145B">
            <w:pPr>
              <w:pStyle w:val="NumberedList"/>
              <w:numPr>
                <w:ilvl w:val="0"/>
                <w:numId w:val="0"/>
              </w:numPr>
            </w:pPr>
            <w:bookmarkStart w:id="192" w:name="_Ref209685769"/>
            <w:r w:rsidRPr="00B8485E">
              <w:t xml:space="preserve">The SMP shall be subject to review, by a </w:t>
            </w:r>
            <w:bookmarkEnd w:id="192"/>
            <w:r w:rsidRPr="00B8485E">
              <w:t>SQEP:</w:t>
            </w:r>
          </w:p>
          <w:p w14:paraId="1D6D533B" w14:textId="51E2F225" w:rsidR="0066145B" w:rsidRPr="00B8485E" w:rsidRDefault="0066145B" w:rsidP="0013154C">
            <w:pPr>
              <w:pStyle w:val="NumberedList"/>
              <w:numPr>
                <w:ilvl w:val="0"/>
                <w:numId w:val="48"/>
              </w:numPr>
              <w:ind w:left="337"/>
            </w:pPr>
            <w:bookmarkStart w:id="193" w:name="_Hlk222376627"/>
            <w:r w:rsidRPr="00B8485E">
              <w:t>two years after the installation of the first net pens at the site, and no more than every five years thereafter; and</w:t>
            </w:r>
          </w:p>
          <w:p w14:paraId="061EBB34" w14:textId="77777777" w:rsidR="0066145B" w:rsidRPr="00B8485E" w:rsidRDefault="0066145B" w:rsidP="0013154C">
            <w:pPr>
              <w:pStyle w:val="NumberedList"/>
              <w:numPr>
                <w:ilvl w:val="0"/>
                <w:numId w:val="48"/>
              </w:numPr>
              <w:ind w:left="337"/>
            </w:pPr>
            <w:r w:rsidRPr="00B8485E">
              <w:t>within 30 calendar days of the discovery of any protected shark species mortality or serious injury associated with or caused by the consent holder’s activities.</w:t>
            </w:r>
          </w:p>
          <w:bookmarkEnd w:id="193"/>
          <w:p w14:paraId="4B1A1450" w14:textId="77777777" w:rsidR="001B1F5F" w:rsidRPr="00B8485E" w:rsidRDefault="001B1F5F" w:rsidP="003F3984">
            <w:pPr>
              <w:pStyle w:val="NumberedList"/>
              <w:numPr>
                <w:ilvl w:val="0"/>
                <w:numId w:val="0"/>
              </w:numPr>
            </w:pPr>
          </w:p>
        </w:tc>
        <w:tc>
          <w:tcPr>
            <w:tcW w:w="9946" w:type="dxa"/>
          </w:tcPr>
          <w:p w14:paraId="428A2577" w14:textId="77777777" w:rsidR="001B1F5F" w:rsidRDefault="001B1F5F" w:rsidP="006933E7">
            <w:pPr>
              <w:pStyle w:val="NumberedList"/>
              <w:numPr>
                <w:ilvl w:val="0"/>
                <w:numId w:val="0"/>
              </w:numPr>
              <w:rPr>
                <w:lang w:val="en-US"/>
              </w:rPr>
            </w:pPr>
          </w:p>
        </w:tc>
      </w:tr>
      <w:tr w:rsidR="00756055" w:rsidRPr="004F3AA0" w14:paraId="43438036" w14:textId="77777777" w:rsidTr="00A67327">
        <w:tc>
          <w:tcPr>
            <w:tcW w:w="1165" w:type="dxa"/>
          </w:tcPr>
          <w:p w14:paraId="64622DB3" w14:textId="32448F95" w:rsidR="00756055" w:rsidRDefault="00756055" w:rsidP="006933E7">
            <w:pPr>
              <w:pStyle w:val="NumberedList"/>
              <w:numPr>
                <w:ilvl w:val="0"/>
                <w:numId w:val="0"/>
              </w:numPr>
            </w:pPr>
            <w:r>
              <w:t>50</w:t>
            </w:r>
          </w:p>
        </w:tc>
        <w:tc>
          <w:tcPr>
            <w:tcW w:w="9810" w:type="dxa"/>
          </w:tcPr>
          <w:p w14:paraId="25800738" w14:textId="7B2BF72A" w:rsidR="00756055" w:rsidRPr="00B8485E" w:rsidRDefault="00152E5E" w:rsidP="0066145B">
            <w:pPr>
              <w:pStyle w:val="NumberedList"/>
              <w:numPr>
                <w:ilvl w:val="0"/>
                <w:numId w:val="0"/>
              </w:numPr>
            </w:pPr>
            <w:r w:rsidRPr="00B8485E">
              <w:t xml:space="preserve">Any amendment to the SMP arising from the reviews set out in condition </w:t>
            </w:r>
            <w:r w:rsidRPr="00B8485E">
              <w:fldChar w:fldCharType="begin"/>
            </w:r>
            <w:r w:rsidRPr="00B8485E">
              <w:instrText xml:space="preserve"> REF _Ref209685769 \r \h  \* MERGEFORMAT </w:instrText>
            </w:r>
            <w:r w:rsidRPr="00B8485E">
              <w:fldChar w:fldCharType="separate"/>
            </w:r>
            <w:r>
              <w:t>49</w:t>
            </w:r>
            <w:r w:rsidRPr="00B8485E">
              <w:fldChar w:fldCharType="end"/>
            </w:r>
            <w:r w:rsidRPr="00B8485E">
              <w:t xml:space="preserve"> shall be submitted to Manager Resource Management, Environment Southland for certification.</w:t>
            </w:r>
          </w:p>
        </w:tc>
        <w:tc>
          <w:tcPr>
            <w:tcW w:w="9946" w:type="dxa"/>
          </w:tcPr>
          <w:p w14:paraId="3BA1A4FE" w14:textId="77777777" w:rsidR="00756055" w:rsidRDefault="00756055" w:rsidP="006933E7">
            <w:pPr>
              <w:pStyle w:val="NumberedList"/>
              <w:numPr>
                <w:ilvl w:val="0"/>
                <w:numId w:val="0"/>
              </w:numPr>
              <w:rPr>
                <w:lang w:val="en-US"/>
              </w:rPr>
            </w:pPr>
          </w:p>
        </w:tc>
      </w:tr>
      <w:tr w:rsidR="00152E5E" w:rsidRPr="004F3AA0" w14:paraId="09012983" w14:textId="77777777" w:rsidTr="00A67327">
        <w:tc>
          <w:tcPr>
            <w:tcW w:w="1165" w:type="dxa"/>
          </w:tcPr>
          <w:p w14:paraId="1C6ACFDE" w14:textId="498B8DF7" w:rsidR="00152E5E" w:rsidRDefault="00152E5E" w:rsidP="006933E7">
            <w:pPr>
              <w:pStyle w:val="NumberedList"/>
              <w:numPr>
                <w:ilvl w:val="0"/>
                <w:numId w:val="0"/>
              </w:numPr>
            </w:pPr>
            <w:r>
              <w:t>51</w:t>
            </w:r>
          </w:p>
        </w:tc>
        <w:tc>
          <w:tcPr>
            <w:tcW w:w="9810" w:type="dxa"/>
          </w:tcPr>
          <w:p w14:paraId="518D834E" w14:textId="40B8FE29" w:rsidR="00B12422" w:rsidRPr="00B8485E" w:rsidRDefault="00B12422" w:rsidP="00B12422">
            <w:pPr>
              <w:pStyle w:val="NumberedList"/>
              <w:numPr>
                <w:ilvl w:val="0"/>
                <w:numId w:val="0"/>
              </w:numPr>
            </w:pPr>
            <w:r w:rsidRPr="00B8485E">
              <w:t xml:space="preserve">In preparing the SMP under condition </w:t>
            </w:r>
            <w:r w:rsidRPr="00B8485E">
              <w:fldChar w:fldCharType="begin"/>
            </w:r>
            <w:r w:rsidRPr="00B8485E">
              <w:instrText xml:space="preserve"> REF _Ref209685892 \r \h </w:instrText>
            </w:r>
            <w:r w:rsidRPr="00B8485E">
              <w:rPr>
                <w:highlight w:val="yellow"/>
              </w:rPr>
              <w:instrText xml:space="preserve"> \* MERGEFORMAT </w:instrText>
            </w:r>
            <w:r w:rsidRPr="00B8485E">
              <w:fldChar w:fldCharType="separate"/>
            </w:r>
            <w:r>
              <w:t>46</w:t>
            </w:r>
            <w:r w:rsidRPr="00B8485E">
              <w:fldChar w:fldCharType="end"/>
            </w:r>
            <w:r w:rsidRPr="00B8485E">
              <w:t xml:space="preserve">, and undertaking any reviews under condition </w:t>
            </w:r>
            <w:r w:rsidRPr="00B8485E">
              <w:fldChar w:fldCharType="begin"/>
            </w:r>
            <w:r w:rsidRPr="00B8485E">
              <w:instrText xml:space="preserve"> REF _Ref209685769 \r \h </w:instrText>
            </w:r>
            <w:r w:rsidRPr="00B8485E">
              <w:rPr>
                <w:highlight w:val="yellow"/>
              </w:rPr>
              <w:instrText xml:space="preserve"> \* MERGEFORMAT </w:instrText>
            </w:r>
            <w:r w:rsidRPr="00B8485E">
              <w:fldChar w:fldCharType="separate"/>
            </w:r>
            <w:r>
              <w:t>49</w:t>
            </w:r>
            <w:r w:rsidRPr="00B8485E">
              <w:fldChar w:fldCharType="end"/>
            </w:r>
            <w:r w:rsidRPr="00B8485E">
              <w:t xml:space="preserve">, the Consent Holder shall </w:t>
            </w:r>
            <w:ins w:id="194" w:author="Lojkine, Frances" w:date="2026-05-18T19:57:00Z" w16du:dateUtc="2026-05-18T07:57:00Z">
              <w:r w:rsidR="0093016C">
                <w:t xml:space="preserve">provide the SMP to and </w:t>
              </w:r>
            </w:ins>
            <w:r w:rsidRPr="00B8485E">
              <w:t>seek feedback from:</w:t>
            </w:r>
          </w:p>
          <w:p w14:paraId="3CF3346F" w14:textId="26417F32" w:rsidR="00B12422" w:rsidRPr="00B8485E" w:rsidRDefault="00B12422" w:rsidP="0013154C">
            <w:pPr>
              <w:pStyle w:val="NumberedList"/>
              <w:numPr>
                <w:ilvl w:val="0"/>
                <w:numId w:val="49"/>
              </w:numPr>
              <w:ind w:left="337"/>
            </w:pPr>
            <w:r w:rsidRPr="00B8485E">
              <w:t>The Department of Conservation; and</w:t>
            </w:r>
          </w:p>
          <w:p w14:paraId="592F4BC8" w14:textId="77777777" w:rsidR="00B12422" w:rsidRPr="00B8485E" w:rsidRDefault="00B12422" w:rsidP="0013154C">
            <w:pPr>
              <w:pStyle w:val="NumberedList"/>
              <w:numPr>
                <w:ilvl w:val="0"/>
                <w:numId w:val="49"/>
              </w:numPr>
              <w:ind w:left="337"/>
            </w:pPr>
            <w:r w:rsidRPr="00B8485E">
              <w:t>a representative or representatives of Ngā Rūnanga ki Murihiku.</w:t>
            </w:r>
          </w:p>
          <w:p w14:paraId="7E3D8FF2" w14:textId="531B4C94" w:rsidR="0093016C" w:rsidRDefault="0093016C" w:rsidP="00B12422">
            <w:pPr>
              <w:pStyle w:val="NumberedList"/>
              <w:numPr>
                <w:ilvl w:val="0"/>
                <w:numId w:val="0"/>
              </w:numPr>
              <w:rPr>
                <w:ins w:id="195" w:author="Lojkine, Frances" w:date="2026-05-18T19:58:00Z" w16du:dateUtc="2026-05-18T07:58:00Z"/>
              </w:rPr>
            </w:pPr>
            <w:ins w:id="196" w:author="Lojkine, Frances" w:date="2026-05-18T19:58:00Z" w16du:dateUtc="2026-05-18T07:58:00Z">
              <w:r>
                <w:t xml:space="preserve">The SMP is to be provided to the parties </w:t>
              </w:r>
              <w:r w:rsidR="008166A8">
                <w:t>listed in Condition 51(a) and (b) at least 20 working days prior to being submitted to the Manager, Resource Management, Environment Southland for certification.</w:t>
              </w:r>
            </w:ins>
          </w:p>
          <w:p w14:paraId="15B39D89" w14:textId="7834025B" w:rsidR="008166A8" w:rsidRDefault="008166A8" w:rsidP="00B12422">
            <w:pPr>
              <w:pStyle w:val="NumberedList"/>
              <w:numPr>
                <w:ilvl w:val="0"/>
                <w:numId w:val="0"/>
              </w:numPr>
              <w:rPr>
                <w:ins w:id="197" w:author="Lojkine, Frances" w:date="2026-05-18T19:58:00Z" w16du:dateUtc="2026-05-18T07:58:00Z"/>
              </w:rPr>
            </w:pPr>
            <w:ins w:id="198" w:author="Lojkine, Frances" w:date="2026-05-18T19:59:00Z" w16du:dateUtc="2026-05-18T07:59:00Z">
              <w:r>
                <w:t>As part of the material submitted for certification</w:t>
              </w:r>
              <w:r w:rsidR="00031078">
                <w:t>, the Consent Holder must provide a document containing:</w:t>
              </w:r>
            </w:ins>
          </w:p>
          <w:p w14:paraId="6EB4782C" w14:textId="77777777" w:rsidR="00031078" w:rsidRDefault="00B12422" w:rsidP="0013154C">
            <w:pPr>
              <w:pStyle w:val="NumberedList"/>
              <w:numPr>
                <w:ilvl w:val="0"/>
                <w:numId w:val="50"/>
              </w:numPr>
              <w:rPr>
                <w:ins w:id="199" w:author="Lojkine, Frances" w:date="2026-05-18T19:59:00Z" w16du:dateUtc="2026-05-18T07:59:00Z"/>
              </w:rPr>
            </w:pPr>
            <w:r w:rsidRPr="00B8485E">
              <w:t xml:space="preserve">Feedback from these parties, </w:t>
            </w:r>
            <w:ins w:id="200" w:author="Lojkine, Frances" w:date="2026-05-18T19:59:00Z" w16du:dateUtc="2026-05-18T07:59:00Z">
              <w:r w:rsidR="00031078">
                <w:t>and</w:t>
              </w:r>
            </w:ins>
            <w:del w:id="201" w:author="Lojkine, Frances" w:date="2026-05-18T19:59:00Z" w16du:dateUtc="2026-05-18T07:59:00Z">
              <w:r w:rsidRPr="00B8485E" w:rsidDel="00031078">
                <w:delText>along with</w:delText>
              </w:r>
            </w:del>
            <w:r w:rsidRPr="00B8485E">
              <w:t xml:space="preserve"> </w:t>
            </w:r>
          </w:p>
          <w:p w14:paraId="48B540B4" w14:textId="506BDE83" w:rsidR="00152E5E" w:rsidRPr="00B8485E" w:rsidRDefault="00B12422" w:rsidP="0013154C">
            <w:pPr>
              <w:pStyle w:val="NumberedList"/>
              <w:numPr>
                <w:ilvl w:val="0"/>
                <w:numId w:val="50"/>
              </w:numPr>
            </w:pPr>
            <w:r w:rsidRPr="00B8485E">
              <w:t xml:space="preserve">an explanation of the Consent Holder’s response to the feedback, </w:t>
            </w:r>
            <w:ins w:id="202" w:author="Lojkine, Frances" w:date="2026-05-18T19:59:00Z" w16du:dateUtc="2026-05-18T07:59:00Z">
              <w:r w:rsidR="00E64111">
                <w:t>including what (if any</w:t>
              </w:r>
            </w:ins>
            <w:ins w:id="203" w:author="Lojkine, Frances" w:date="2026-05-18T20:00:00Z" w16du:dateUtc="2026-05-18T08:00:00Z">
              <w:r w:rsidR="00E64111">
                <w:t>) amendments have been made in response to the feedback</w:t>
              </w:r>
            </w:ins>
            <w:del w:id="204" w:author="Lojkine, Frances" w:date="2026-05-18T20:00:00Z" w16du:dateUtc="2026-05-18T08:00:00Z">
              <w:r w:rsidRPr="00B8485E" w:rsidDel="00E64111">
                <w:delText>shall be provided to the Manager Resource Management, Environment Southland as part of material submitted for certification</w:delText>
              </w:r>
            </w:del>
            <w:r w:rsidRPr="00B8485E">
              <w:t>.</w:t>
            </w:r>
          </w:p>
        </w:tc>
        <w:tc>
          <w:tcPr>
            <w:tcW w:w="9946" w:type="dxa"/>
          </w:tcPr>
          <w:p w14:paraId="6C80170C" w14:textId="69C72567" w:rsidR="00152E5E" w:rsidRDefault="00A31FC9" w:rsidP="006933E7">
            <w:pPr>
              <w:pStyle w:val="NumberedList"/>
              <w:numPr>
                <w:ilvl w:val="0"/>
                <w:numId w:val="0"/>
              </w:numPr>
              <w:rPr>
                <w:lang w:val="en-US"/>
              </w:rPr>
            </w:pPr>
            <w:r>
              <w:rPr>
                <w:lang w:val="en-US"/>
              </w:rPr>
              <w:t>Amendment proposed in r</w:t>
            </w:r>
            <w:r w:rsidR="00BE24FD">
              <w:rPr>
                <w:lang w:val="en-US"/>
              </w:rPr>
              <w:t>esponse to DOC comments (section 5.1)</w:t>
            </w:r>
          </w:p>
        </w:tc>
      </w:tr>
      <w:tr w:rsidR="001B1E6C" w:rsidRPr="004F3AA0" w14:paraId="04BEAA36" w14:textId="77777777" w:rsidTr="00394584">
        <w:tc>
          <w:tcPr>
            <w:tcW w:w="20921" w:type="dxa"/>
            <w:gridSpan w:val="3"/>
          </w:tcPr>
          <w:p w14:paraId="69192573" w14:textId="093F71ED" w:rsidR="001B1E6C" w:rsidRPr="001B1E6C" w:rsidRDefault="001B1E6C" w:rsidP="006933E7">
            <w:pPr>
              <w:pStyle w:val="NumberedList"/>
              <w:numPr>
                <w:ilvl w:val="0"/>
                <w:numId w:val="0"/>
              </w:numPr>
              <w:rPr>
                <w:b/>
                <w:bCs/>
                <w:lang w:val="en-US"/>
              </w:rPr>
            </w:pPr>
            <w:r w:rsidRPr="001B1E6C">
              <w:rPr>
                <w:b/>
                <w:bCs/>
                <w:lang w:val="en-US"/>
              </w:rPr>
              <w:t>Biosecurity</w:t>
            </w:r>
          </w:p>
        </w:tc>
      </w:tr>
      <w:tr w:rsidR="001B1E6C" w:rsidRPr="004F3AA0" w14:paraId="60C43AFA" w14:textId="77777777" w:rsidTr="00A67327">
        <w:tc>
          <w:tcPr>
            <w:tcW w:w="1165" w:type="dxa"/>
          </w:tcPr>
          <w:p w14:paraId="75E2FB4D" w14:textId="031AAC07" w:rsidR="001B1E6C" w:rsidRDefault="007B5882" w:rsidP="006933E7">
            <w:pPr>
              <w:pStyle w:val="NumberedList"/>
              <w:numPr>
                <w:ilvl w:val="0"/>
                <w:numId w:val="0"/>
              </w:numPr>
            </w:pPr>
            <w:r>
              <w:lastRenderedPageBreak/>
              <w:t>52</w:t>
            </w:r>
          </w:p>
        </w:tc>
        <w:tc>
          <w:tcPr>
            <w:tcW w:w="9810" w:type="dxa"/>
          </w:tcPr>
          <w:p w14:paraId="744262B0" w14:textId="77777777" w:rsidR="00B97D17" w:rsidRDefault="00B97D17" w:rsidP="00B97D17">
            <w:pPr>
              <w:pStyle w:val="NumberedList"/>
              <w:numPr>
                <w:ilvl w:val="0"/>
                <w:numId w:val="0"/>
              </w:numPr>
            </w:pPr>
            <w:bookmarkStart w:id="205" w:name="_Ref212025762"/>
            <w:r>
              <w:t xml:space="preserve">The consent holder shall operate the farms </w:t>
            </w:r>
            <w:proofErr w:type="gramStart"/>
            <w:r>
              <w:t>so as to</w:t>
            </w:r>
            <w:proofErr w:type="gramEnd"/>
            <w:r>
              <w:t xml:space="preserve"> ensure that it avoids to the greatest extent practicable the risk of introducing or spreading:</w:t>
            </w:r>
            <w:bookmarkEnd w:id="205"/>
          </w:p>
          <w:p w14:paraId="31D0E888" w14:textId="3985BA64" w:rsidR="00B97D17" w:rsidRDefault="00B97D17" w:rsidP="0013154C">
            <w:pPr>
              <w:pStyle w:val="NumberedList"/>
              <w:numPr>
                <w:ilvl w:val="0"/>
                <w:numId w:val="51"/>
              </w:numPr>
              <w:ind w:left="337"/>
            </w:pPr>
            <w:r>
              <w:t>Marine pests; and</w:t>
            </w:r>
          </w:p>
          <w:p w14:paraId="36758724" w14:textId="77777777" w:rsidR="00B97D17" w:rsidRPr="00607541" w:rsidRDefault="00B97D17" w:rsidP="0013154C">
            <w:pPr>
              <w:pStyle w:val="NumberedList"/>
              <w:numPr>
                <w:ilvl w:val="0"/>
                <w:numId w:val="51"/>
              </w:numPr>
              <w:ind w:left="337"/>
            </w:pPr>
            <w:r w:rsidRPr="00607541">
              <w:t>Pathogens.</w:t>
            </w:r>
          </w:p>
          <w:p w14:paraId="1FCFB056" w14:textId="77777777" w:rsidR="001B1E6C" w:rsidRPr="00B8485E" w:rsidRDefault="001B1E6C" w:rsidP="00B12422">
            <w:pPr>
              <w:pStyle w:val="NumberedList"/>
              <w:numPr>
                <w:ilvl w:val="0"/>
                <w:numId w:val="0"/>
              </w:numPr>
            </w:pPr>
          </w:p>
        </w:tc>
        <w:tc>
          <w:tcPr>
            <w:tcW w:w="9946" w:type="dxa"/>
          </w:tcPr>
          <w:p w14:paraId="7DAC945A" w14:textId="77777777" w:rsidR="001B1E6C" w:rsidRDefault="001B1E6C" w:rsidP="006933E7">
            <w:pPr>
              <w:pStyle w:val="NumberedList"/>
              <w:numPr>
                <w:ilvl w:val="0"/>
                <w:numId w:val="0"/>
              </w:numPr>
              <w:rPr>
                <w:lang w:val="en-US"/>
              </w:rPr>
            </w:pPr>
          </w:p>
        </w:tc>
      </w:tr>
      <w:tr w:rsidR="00C81CAE" w:rsidRPr="004F3AA0" w14:paraId="08F5332A" w14:textId="77777777" w:rsidTr="00A67327">
        <w:tc>
          <w:tcPr>
            <w:tcW w:w="1165" w:type="dxa"/>
          </w:tcPr>
          <w:p w14:paraId="3294C52C" w14:textId="5C90CA41" w:rsidR="00C81CAE" w:rsidRDefault="00C81CAE" w:rsidP="006933E7">
            <w:pPr>
              <w:pStyle w:val="NumberedList"/>
              <w:numPr>
                <w:ilvl w:val="0"/>
                <w:numId w:val="0"/>
              </w:numPr>
            </w:pPr>
            <w:r>
              <w:t>53</w:t>
            </w:r>
          </w:p>
        </w:tc>
        <w:tc>
          <w:tcPr>
            <w:tcW w:w="9810" w:type="dxa"/>
          </w:tcPr>
          <w:p w14:paraId="105CF2A4" w14:textId="071C4405" w:rsidR="00C81CAE" w:rsidRDefault="00FD6332" w:rsidP="00B97D17">
            <w:pPr>
              <w:pStyle w:val="NumberedList"/>
              <w:numPr>
                <w:ilvl w:val="0"/>
                <w:numId w:val="0"/>
              </w:numPr>
            </w:pPr>
            <w:bookmarkStart w:id="206" w:name="_Ref209686323"/>
            <w:r>
              <w:t>Prior to the installation of farm structures at the marine farms</w:t>
            </w:r>
            <w:r>
              <w:rPr>
                <w:rFonts w:eastAsia="Aptos"/>
              </w:rPr>
              <w:t xml:space="preserve">, the Consent Holder must submit a </w:t>
            </w:r>
            <w:r>
              <w:t xml:space="preserve">Biosecurity Management Plan (BMP) </w:t>
            </w:r>
            <w:r>
              <w:rPr>
                <w:rFonts w:eastAsia="Aptos"/>
              </w:rPr>
              <w:t xml:space="preserve">prepared by a SQEP to the </w:t>
            </w:r>
            <w:r>
              <w:t xml:space="preserve">Manager Resource Management, Environment Southland, for certification in accordance with condition </w:t>
            </w:r>
            <w:r>
              <w:fldChar w:fldCharType="begin"/>
            </w:r>
            <w:r>
              <w:instrText xml:space="preserve"> REF _Ref209624496 \r \h </w:instrText>
            </w:r>
            <w:r w:rsidR="00A67327">
              <w:instrText xml:space="preserve"> \* MERGEFORMAT </w:instrText>
            </w:r>
            <w:r>
              <w:fldChar w:fldCharType="separate"/>
            </w:r>
            <w:r>
              <w:t>2</w:t>
            </w:r>
            <w:r>
              <w:fldChar w:fldCharType="end"/>
            </w:r>
            <w:r>
              <w:t>.</w:t>
            </w:r>
            <w:bookmarkEnd w:id="206"/>
          </w:p>
        </w:tc>
        <w:tc>
          <w:tcPr>
            <w:tcW w:w="9946" w:type="dxa"/>
          </w:tcPr>
          <w:p w14:paraId="58D54642" w14:textId="77777777" w:rsidR="00C81CAE" w:rsidRDefault="00C81CAE" w:rsidP="006933E7">
            <w:pPr>
              <w:pStyle w:val="NumberedList"/>
              <w:numPr>
                <w:ilvl w:val="0"/>
                <w:numId w:val="0"/>
              </w:numPr>
              <w:rPr>
                <w:lang w:val="en-US"/>
              </w:rPr>
            </w:pPr>
          </w:p>
        </w:tc>
      </w:tr>
      <w:tr w:rsidR="00FD6332" w:rsidRPr="004F3AA0" w14:paraId="767FD77F" w14:textId="77777777" w:rsidTr="00A67327">
        <w:tc>
          <w:tcPr>
            <w:tcW w:w="1165" w:type="dxa"/>
          </w:tcPr>
          <w:p w14:paraId="2AA0F1B6" w14:textId="0C2747F0" w:rsidR="00FD6332" w:rsidRDefault="00FD6332" w:rsidP="006933E7">
            <w:pPr>
              <w:pStyle w:val="NumberedList"/>
              <w:numPr>
                <w:ilvl w:val="0"/>
                <w:numId w:val="0"/>
              </w:numPr>
            </w:pPr>
            <w:r>
              <w:t>54</w:t>
            </w:r>
          </w:p>
        </w:tc>
        <w:tc>
          <w:tcPr>
            <w:tcW w:w="9810" w:type="dxa"/>
          </w:tcPr>
          <w:p w14:paraId="771A246F" w14:textId="77777777" w:rsidR="006E5636" w:rsidRDefault="006E5636" w:rsidP="006E5636">
            <w:pPr>
              <w:pStyle w:val="NumberedList"/>
              <w:numPr>
                <w:ilvl w:val="0"/>
                <w:numId w:val="0"/>
              </w:numPr>
              <w:ind w:left="-23"/>
            </w:pPr>
            <w:r>
              <w:t xml:space="preserve">The objective of the BMP is to ensure that the risks of introduction or spread of any marine pest(s) and/or </w:t>
            </w:r>
            <w:r w:rsidRPr="00607541">
              <w:t xml:space="preserve">pathogens </w:t>
            </w:r>
            <w:r>
              <w:t xml:space="preserve">from the marine farming activities are </w:t>
            </w:r>
            <w:proofErr w:type="gramStart"/>
            <w:r>
              <w:t>managed, and</w:t>
            </w:r>
            <w:proofErr w:type="gramEnd"/>
            <w:r>
              <w:t xml:space="preserve"> reduced to as low a level as practicable.</w:t>
            </w:r>
          </w:p>
          <w:p w14:paraId="7B658F5B" w14:textId="77777777" w:rsidR="00FD6332" w:rsidRDefault="00FD6332" w:rsidP="00B97D17">
            <w:pPr>
              <w:pStyle w:val="NumberedList"/>
              <w:numPr>
                <w:ilvl w:val="0"/>
                <w:numId w:val="0"/>
              </w:numPr>
            </w:pPr>
          </w:p>
        </w:tc>
        <w:tc>
          <w:tcPr>
            <w:tcW w:w="9946" w:type="dxa"/>
          </w:tcPr>
          <w:p w14:paraId="023997C3" w14:textId="77777777" w:rsidR="00FD6332" w:rsidRDefault="00FD6332" w:rsidP="006933E7">
            <w:pPr>
              <w:pStyle w:val="NumberedList"/>
              <w:numPr>
                <w:ilvl w:val="0"/>
                <w:numId w:val="0"/>
              </w:numPr>
              <w:rPr>
                <w:lang w:val="en-US"/>
              </w:rPr>
            </w:pPr>
          </w:p>
        </w:tc>
      </w:tr>
      <w:tr w:rsidR="006E5636" w:rsidRPr="004F3AA0" w14:paraId="0DAB4677" w14:textId="77777777" w:rsidTr="000542BE">
        <w:tc>
          <w:tcPr>
            <w:tcW w:w="1165" w:type="dxa"/>
          </w:tcPr>
          <w:p w14:paraId="7D4AB52F" w14:textId="690CA797" w:rsidR="006E5636" w:rsidRDefault="006E5636" w:rsidP="006933E7">
            <w:pPr>
              <w:pStyle w:val="NumberedList"/>
              <w:numPr>
                <w:ilvl w:val="0"/>
                <w:numId w:val="0"/>
              </w:numPr>
            </w:pPr>
            <w:r>
              <w:t>55</w:t>
            </w:r>
          </w:p>
        </w:tc>
        <w:tc>
          <w:tcPr>
            <w:tcW w:w="9810" w:type="dxa"/>
          </w:tcPr>
          <w:p w14:paraId="2E893907" w14:textId="77777777" w:rsidR="00A028C3" w:rsidRDefault="00A028C3" w:rsidP="00A028C3">
            <w:pPr>
              <w:pStyle w:val="NumberedList"/>
              <w:numPr>
                <w:ilvl w:val="0"/>
                <w:numId w:val="0"/>
              </w:numPr>
            </w:pPr>
            <w:r>
              <w:t>The BMP must at a minimum include the following information:</w:t>
            </w:r>
          </w:p>
          <w:p w14:paraId="615D9709" w14:textId="3CDFD6D0" w:rsidR="00A028C3" w:rsidRDefault="00A028C3" w:rsidP="0013154C">
            <w:pPr>
              <w:pStyle w:val="NumberedList"/>
              <w:numPr>
                <w:ilvl w:val="0"/>
                <w:numId w:val="52"/>
              </w:numPr>
              <w:ind w:left="337"/>
            </w:pPr>
            <w:r>
              <w:t>Identification of generic pathway and on-farm pathogen biosecurity measures to be implemented</w:t>
            </w:r>
            <w:r w:rsidRPr="0058440C">
              <w:t>, including those associated with vessel movements to and from the marine farm</w:t>
            </w:r>
            <w:r>
              <w:t>;</w:t>
            </w:r>
          </w:p>
          <w:p w14:paraId="5E7817C6" w14:textId="77777777" w:rsidR="00A028C3" w:rsidRDefault="00A028C3" w:rsidP="0013154C">
            <w:pPr>
              <w:pStyle w:val="NumberedList"/>
              <w:numPr>
                <w:ilvl w:val="0"/>
                <w:numId w:val="52"/>
              </w:numPr>
              <w:ind w:left="337"/>
            </w:pPr>
            <w:r>
              <w:t>Identification of additional measures for marine pest and biofouling management specific to the risks posed by salmon farming at the consented site;</w:t>
            </w:r>
          </w:p>
          <w:p w14:paraId="4034E929" w14:textId="77777777" w:rsidR="00A028C3" w:rsidRDefault="00A028C3" w:rsidP="0013154C">
            <w:pPr>
              <w:pStyle w:val="NumberedList"/>
              <w:numPr>
                <w:ilvl w:val="0"/>
                <w:numId w:val="52"/>
              </w:numPr>
              <w:ind w:left="337"/>
            </w:pPr>
            <w:r>
              <w:t xml:space="preserve">Identification of additional measures for specific </w:t>
            </w:r>
            <w:r w:rsidRPr="00607541">
              <w:t xml:space="preserve">pathogen </w:t>
            </w:r>
            <w:r>
              <w:t>risks posed by salmon farming at the consented site;</w:t>
            </w:r>
          </w:p>
          <w:p w14:paraId="48E1A8C1" w14:textId="77777777" w:rsidR="00A028C3" w:rsidRDefault="00A028C3" w:rsidP="0013154C">
            <w:pPr>
              <w:pStyle w:val="NumberedList"/>
              <w:numPr>
                <w:ilvl w:val="0"/>
                <w:numId w:val="52"/>
              </w:numPr>
              <w:ind w:left="337"/>
            </w:pPr>
            <w:r>
              <w:t>An outline of staff training to be implemented at the site for mitigating biosecurity risks; and</w:t>
            </w:r>
          </w:p>
          <w:p w14:paraId="3615BDD1" w14:textId="77777777" w:rsidR="006E5636" w:rsidRDefault="006E5636" w:rsidP="006E5636">
            <w:pPr>
              <w:pStyle w:val="NumberedList"/>
              <w:numPr>
                <w:ilvl w:val="0"/>
                <w:numId w:val="0"/>
              </w:numPr>
              <w:ind w:left="-23"/>
            </w:pPr>
          </w:p>
        </w:tc>
        <w:tc>
          <w:tcPr>
            <w:tcW w:w="9946" w:type="dxa"/>
          </w:tcPr>
          <w:p w14:paraId="5B1D8554" w14:textId="13A8EF3A" w:rsidR="004F699C" w:rsidRPr="00A67327" w:rsidRDefault="00A31FC9" w:rsidP="00A67327">
            <w:pPr>
              <w:pStyle w:val="NumberedList"/>
              <w:numPr>
                <w:ilvl w:val="0"/>
                <w:numId w:val="0"/>
              </w:numPr>
              <w:rPr>
                <w:lang w:val="en-US"/>
              </w:rPr>
            </w:pPr>
            <w:r>
              <w:rPr>
                <w:lang w:val="en-US"/>
              </w:rPr>
              <w:t>No amendment proposed in r</w:t>
            </w:r>
            <w:r w:rsidR="00AD450D">
              <w:rPr>
                <w:lang w:val="en-US"/>
              </w:rPr>
              <w:t xml:space="preserve">esponse to </w:t>
            </w:r>
            <w:r w:rsidR="005F0ED0">
              <w:rPr>
                <w:lang w:val="en-US"/>
              </w:rPr>
              <w:t>NZCA comment on application re reporting requirements for biosecurity</w:t>
            </w:r>
            <w:r w:rsidR="004F699C">
              <w:rPr>
                <w:lang w:val="en-US"/>
              </w:rPr>
              <w:t xml:space="preserve"> </w:t>
            </w:r>
            <w:r>
              <w:rPr>
                <w:lang w:val="en-US"/>
              </w:rPr>
              <w:t>–</w:t>
            </w:r>
            <w:r w:rsidR="004F699C">
              <w:rPr>
                <w:lang w:val="en-US"/>
              </w:rPr>
              <w:t xml:space="preserve"> </w:t>
            </w:r>
            <w:r>
              <w:rPr>
                <w:lang w:val="en-US"/>
              </w:rPr>
              <w:t xml:space="preserve">NTS noted in its response that </w:t>
            </w:r>
            <w:r>
              <w:t>t</w:t>
            </w:r>
            <w:r w:rsidR="004F699C" w:rsidRPr="00A67327">
              <w:t xml:space="preserve">he proposed consent conditions require that feedback is sought from Biosecurity New Zealand when the final BMP is prepared and reviewed, and that the final BMP and any updates to it are certified by Environment Southland. Condition 56 sets out when the BMP is required to be reviewed, including annually. NTS considers that this process provides robust and sufficient checks and balances on the quality and effectiveness of the BMP. </w:t>
            </w:r>
          </w:p>
          <w:p w14:paraId="7B1FCA92" w14:textId="5896EBF6" w:rsidR="006E5636" w:rsidRDefault="006E5636" w:rsidP="006933E7">
            <w:pPr>
              <w:pStyle w:val="NumberedList"/>
              <w:numPr>
                <w:ilvl w:val="0"/>
                <w:numId w:val="0"/>
              </w:numPr>
              <w:rPr>
                <w:lang w:val="en-US"/>
              </w:rPr>
            </w:pPr>
          </w:p>
        </w:tc>
      </w:tr>
      <w:tr w:rsidR="00E20B0A" w:rsidRPr="004F3AA0" w14:paraId="6BC6F778" w14:textId="77777777" w:rsidTr="00A67327">
        <w:tc>
          <w:tcPr>
            <w:tcW w:w="1165" w:type="dxa"/>
          </w:tcPr>
          <w:p w14:paraId="093E185A" w14:textId="58E01D46" w:rsidR="00E20B0A" w:rsidRDefault="00E20B0A" w:rsidP="006933E7">
            <w:pPr>
              <w:pStyle w:val="NumberedList"/>
              <w:numPr>
                <w:ilvl w:val="0"/>
                <w:numId w:val="0"/>
              </w:numPr>
            </w:pPr>
            <w:r>
              <w:t>56</w:t>
            </w:r>
          </w:p>
        </w:tc>
        <w:tc>
          <w:tcPr>
            <w:tcW w:w="9810" w:type="dxa"/>
          </w:tcPr>
          <w:p w14:paraId="6BB1BC4B" w14:textId="77777777" w:rsidR="00FE467B" w:rsidRDefault="00FE467B" w:rsidP="00FE467B">
            <w:pPr>
              <w:pStyle w:val="NumberedList"/>
              <w:numPr>
                <w:ilvl w:val="0"/>
                <w:numId w:val="0"/>
              </w:numPr>
            </w:pPr>
            <w:bookmarkStart w:id="207" w:name="_Ref209686240"/>
            <w:r>
              <w:t>The BMP shall be subject to review by a SQEP:</w:t>
            </w:r>
            <w:bookmarkEnd w:id="207"/>
          </w:p>
          <w:p w14:paraId="1C9182B5" w14:textId="394E41D6" w:rsidR="00FE467B" w:rsidRDefault="00FE467B" w:rsidP="0013154C">
            <w:pPr>
              <w:pStyle w:val="NumberedList"/>
              <w:numPr>
                <w:ilvl w:val="0"/>
                <w:numId w:val="53"/>
              </w:numPr>
              <w:ind w:left="337"/>
            </w:pPr>
            <w:r>
              <w:t xml:space="preserve">Annually; </w:t>
            </w:r>
          </w:p>
          <w:p w14:paraId="15501E2B" w14:textId="77777777" w:rsidR="00FE467B" w:rsidRDefault="00FE467B" w:rsidP="0013154C">
            <w:pPr>
              <w:pStyle w:val="NumberedList"/>
              <w:numPr>
                <w:ilvl w:val="0"/>
                <w:numId w:val="53"/>
              </w:numPr>
              <w:ind w:left="337"/>
            </w:pPr>
            <w:r>
              <w:t>When there is a significant change in operating parameters at the Hananui Aquaculture site that potentially present an altered biosecurity risk to the marine farms or their environment;</w:t>
            </w:r>
          </w:p>
          <w:p w14:paraId="3DA204E1" w14:textId="77777777" w:rsidR="00FE467B" w:rsidRDefault="00FE467B" w:rsidP="0013154C">
            <w:pPr>
              <w:pStyle w:val="NumberedList"/>
              <w:numPr>
                <w:ilvl w:val="0"/>
                <w:numId w:val="53"/>
              </w:numPr>
              <w:ind w:left="337"/>
            </w:pPr>
            <w:r>
              <w:t>If new technologies or methods arise that could significantly improve the biosecurity outcomes for the Hananui area; and</w:t>
            </w:r>
          </w:p>
          <w:p w14:paraId="0BA1FA7E" w14:textId="77777777" w:rsidR="00FE467B" w:rsidRDefault="00FE467B" w:rsidP="0013154C">
            <w:pPr>
              <w:pStyle w:val="NumberedList"/>
              <w:numPr>
                <w:ilvl w:val="0"/>
                <w:numId w:val="53"/>
              </w:numPr>
              <w:ind w:left="337"/>
            </w:pPr>
            <w:r>
              <w:t>Where BMP requirements need to be amended to be consistent with any broader regulatory developments (e.g., new regional or national pathway plan rules that are stricter than those currently in the BMP).</w:t>
            </w:r>
          </w:p>
          <w:p w14:paraId="2E38EEFE" w14:textId="77777777" w:rsidR="00E20B0A" w:rsidRDefault="00E20B0A" w:rsidP="00A028C3">
            <w:pPr>
              <w:pStyle w:val="NumberedList"/>
              <w:numPr>
                <w:ilvl w:val="0"/>
                <w:numId w:val="0"/>
              </w:numPr>
            </w:pPr>
          </w:p>
        </w:tc>
        <w:tc>
          <w:tcPr>
            <w:tcW w:w="9946" w:type="dxa"/>
          </w:tcPr>
          <w:p w14:paraId="593545E3" w14:textId="77777777" w:rsidR="00E20B0A" w:rsidRDefault="00E20B0A" w:rsidP="006933E7">
            <w:pPr>
              <w:pStyle w:val="NumberedList"/>
              <w:numPr>
                <w:ilvl w:val="0"/>
                <w:numId w:val="0"/>
              </w:numPr>
              <w:rPr>
                <w:lang w:val="en-US"/>
              </w:rPr>
            </w:pPr>
          </w:p>
        </w:tc>
      </w:tr>
      <w:tr w:rsidR="00FE467B" w:rsidRPr="004F3AA0" w14:paraId="79745BAC" w14:textId="77777777" w:rsidTr="00A67327">
        <w:tc>
          <w:tcPr>
            <w:tcW w:w="1165" w:type="dxa"/>
          </w:tcPr>
          <w:p w14:paraId="6C167305" w14:textId="5E547EEA" w:rsidR="00FE467B" w:rsidRDefault="00FE467B" w:rsidP="006933E7">
            <w:pPr>
              <w:pStyle w:val="NumberedList"/>
              <w:numPr>
                <w:ilvl w:val="0"/>
                <w:numId w:val="0"/>
              </w:numPr>
            </w:pPr>
            <w:r>
              <w:t>57</w:t>
            </w:r>
          </w:p>
        </w:tc>
        <w:tc>
          <w:tcPr>
            <w:tcW w:w="9810" w:type="dxa"/>
          </w:tcPr>
          <w:p w14:paraId="34476587" w14:textId="259BAA13" w:rsidR="00FE467B" w:rsidRDefault="002B2FEE" w:rsidP="00FE467B">
            <w:pPr>
              <w:pStyle w:val="NumberedList"/>
              <w:numPr>
                <w:ilvl w:val="0"/>
                <w:numId w:val="0"/>
              </w:numPr>
            </w:pPr>
            <w:r w:rsidRPr="00B0241F">
              <w:t xml:space="preserve">Any amendment to the BMP arising from the reviews set out in condition </w:t>
            </w:r>
            <w:r w:rsidRPr="00B0241F">
              <w:fldChar w:fldCharType="begin"/>
            </w:r>
            <w:r w:rsidRPr="00B0241F">
              <w:instrText xml:space="preserve"> REF _Ref209686240 \r \h </w:instrText>
            </w:r>
            <w:r>
              <w:rPr>
                <w:highlight w:val="yellow"/>
              </w:rPr>
              <w:instrText xml:space="preserve"> \* MERGEFORMAT </w:instrText>
            </w:r>
            <w:r w:rsidRPr="00B0241F">
              <w:fldChar w:fldCharType="separate"/>
            </w:r>
            <w:r>
              <w:t>56</w:t>
            </w:r>
            <w:r w:rsidRPr="00B0241F">
              <w:fldChar w:fldCharType="end"/>
            </w:r>
            <w:r w:rsidRPr="00B0241F">
              <w:t xml:space="preserve"> shall be submitted to Manager Resource Management, Environment Southland for certification.</w:t>
            </w:r>
          </w:p>
        </w:tc>
        <w:tc>
          <w:tcPr>
            <w:tcW w:w="9946" w:type="dxa"/>
          </w:tcPr>
          <w:p w14:paraId="320EB64C" w14:textId="77777777" w:rsidR="00FE467B" w:rsidRDefault="00FE467B" w:rsidP="006933E7">
            <w:pPr>
              <w:pStyle w:val="NumberedList"/>
              <w:numPr>
                <w:ilvl w:val="0"/>
                <w:numId w:val="0"/>
              </w:numPr>
              <w:rPr>
                <w:lang w:val="en-US"/>
              </w:rPr>
            </w:pPr>
          </w:p>
        </w:tc>
      </w:tr>
      <w:tr w:rsidR="002B2FEE" w:rsidRPr="004F3AA0" w14:paraId="07B22AEB" w14:textId="77777777" w:rsidTr="00A67327">
        <w:tc>
          <w:tcPr>
            <w:tcW w:w="1165" w:type="dxa"/>
          </w:tcPr>
          <w:p w14:paraId="4AC8329F" w14:textId="00E041E6" w:rsidR="002B2FEE" w:rsidRDefault="002B2FEE" w:rsidP="006933E7">
            <w:pPr>
              <w:pStyle w:val="NumberedList"/>
              <w:numPr>
                <w:ilvl w:val="0"/>
                <w:numId w:val="0"/>
              </w:numPr>
            </w:pPr>
            <w:r>
              <w:t>58</w:t>
            </w:r>
          </w:p>
        </w:tc>
        <w:tc>
          <w:tcPr>
            <w:tcW w:w="9810" w:type="dxa"/>
          </w:tcPr>
          <w:p w14:paraId="217BA491" w14:textId="77777777" w:rsidR="00B05413" w:rsidRPr="00B0241F" w:rsidRDefault="00B05413" w:rsidP="00B05413">
            <w:pPr>
              <w:pStyle w:val="NumberedList"/>
              <w:numPr>
                <w:ilvl w:val="0"/>
                <w:numId w:val="0"/>
              </w:numPr>
            </w:pPr>
            <w:r w:rsidRPr="00B0241F">
              <w:t xml:space="preserve">In preparing the BMP under condition </w:t>
            </w:r>
            <w:r w:rsidRPr="00B0241F">
              <w:fldChar w:fldCharType="begin"/>
            </w:r>
            <w:r w:rsidRPr="00B0241F">
              <w:instrText xml:space="preserve"> REF _Ref209686323 \r \h </w:instrText>
            </w:r>
            <w:r>
              <w:rPr>
                <w:highlight w:val="yellow"/>
              </w:rPr>
              <w:instrText xml:space="preserve"> \* MERGEFORMAT </w:instrText>
            </w:r>
            <w:r w:rsidRPr="00B0241F">
              <w:fldChar w:fldCharType="separate"/>
            </w:r>
            <w:r>
              <w:t>53</w:t>
            </w:r>
            <w:r w:rsidRPr="00B0241F">
              <w:fldChar w:fldCharType="end"/>
            </w:r>
            <w:r w:rsidRPr="00B0241F">
              <w:t xml:space="preserve">, and undertaking any reviews under condition </w:t>
            </w:r>
            <w:r w:rsidRPr="00B0241F">
              <w:fldChar w:fldCharType="begin"/>
            </w:r>
            <w:r w:rsidRPr="00B0241F">
              <w:instrText xml:space="preserve"> REF _Ref209686240 \r \h </w:instrText>
            </w:r>
            <w:r>
              <w:rPr>
                <w:highlight w:val="yellow"/>
              </w:rPr>
              <w:instrText xml:space="preserve"> \* MERGEFORMAT </w:instrText>
            </w:r>
            <w:r w:rsidRPr="00B0241F">
              <w:fldChar w:fldCharType="separate"/>
            </w:r>
            <w:r>
              <w:t>56</w:t>
            </w:r>
            <w:r w:rsidRPr="00B0241F">
              <w:fldChar w:fldCharType="end"/>
            </w:r>
            <w:r w:rsidRPr="00B0241F">
              <w:t>, the Consent Holder shall seek feedback from:</w:t>
            </w:r>
          </w:p>
          <w:p w14:paraId="1F6503F4" w14:textId="6C59D0F3" w:rsidR="00B05413" w:rsidRPr="00B0241F" w:rsidRDefault="00B05413" w:rsidP="0013154C">
            <w:pPr>
              <w:pStyle w:val="NumberedList"/>
              <w:numPr>
                <w:ilvl w:val="0"/>
                <w:numId w:val="54"/>
              </w:numPr>
              <w:ind w:left="337"/>
            </w:pPr>
            <w:r w:rsidRPr="00B0241F">
              <w:t>Biosecurity New Zealand; and</w:t>
            </w:r>
          </w:p>
          <w:p w14:paraId="015560BD" w14:textId="77777777" w:rsidR="00B05413" w:rsidRDefault="00B05413" w:rsidP="0013154C">
            <w:pPr>
              <w:pStyle w:val="NumberedList"/>
              <w:numPr>
                <w:ilvl w:val="0"/>
                <w:numId w:val="54"/>
              </w:numPr>
              <w:ind w:left="337"/>
            </w:pPr>
            <w:r w:rsidRPr="00B0241F">
              <w:t>a representative or representatives of Ngā Rūnanga ki Murihiku.</w:t>
            </w:r>
          </w:p>
          <w:p w14:paraId="7D4ADE6A" w14:textId="436CF5DF" w:rsidR="002B2FEE" w:rsidRPr="00B0241F" w:rsidRDefault="00B05413" w:rsidP="00B05413">
            <w:pPr>
              <w:pStyle w:val="NumberedList"/>
              <w:numPr>
                <w:ilvl w:val="0"/>
                <w:numId w:val="0"/>
              </w:numPr>
            </w:pPr>
            <w:r w:rsidRPr="00B0241F">
              <w:t>Feedback from these parties, along with an explanation of the Consent Holder’s response to the feedback, shall be provided to the Manager Resource Management, Environment Southland as part of material submitted for certification.</w:t>
            </w:r>
          </w:p>
        </w:tc>
        <w:tc>
          <w:tcPr>
            <w:tcW w:w="9946" w:type="dxa"/>
          </w:tcPr>
          <w:p w14:paraId="3C4394D9" w14:textId="77777777" w:rsidR="002B2FEE" w:rsidRDefault="002B2FEE" w:rsidP="006933E7">
            <w:pPr>
              <w:pStyle w:val="NumberedList"/>
              <w:numPr>
                <w:ilvl w:val="0"/>
                <w:numId w:val="0"/>
              </w:numPr>
              <w:rPr>
                <w:lang w:val="en-US"/>
              </w:rPr>
            </w:pPr>
          </w:p>
        </w:tc>
      </w:tr>
      <w:tr w:rsidR="0090032C" w:rsidRPr="004F3AA0" w14:paraId="5E33434B" w14:textId="77777777" w:rsidTr="003A72FA">
        <w:tc>
          <w:tcPr>
            <w:tcW w:w="20921" w:type="dxa"/>
            <w:gridSpan w:val="3"/>
          </w:tcPr>
          <w:p w14:paraId="34669372" w14:textId="74477D0B" w:rsidR="0090032C" w:rsidRPr="0090032C" w:rsidRDefault="0090032C" w:rsidP="006933E7">
            <w:pPr>
              <w:pStyle w:val="NumberedList"/>
              <w:numPr>
                <w:ilvl w:val="0"/>
                <w:numId w:val="0"/>
              </w:numPr>
              <w:rPr>
                <w:b/>
                <w:bCs/>
                <w:lang w:val="en-US"/>
              </w:rPr>
            </w:pPr>
            <w:r>
              <w:rPr>
                <w:b/>
                <w:bCs/>
                <w:lang w:val="en-US"/>
              </w:rPr>
              <w:t>Waste management</w:t>
            </w:r>
          </w:p>
        </w:tc>
      </w:tr>
      <w:tr w:rsidR="0090032C" w:rsidRPr="004F3AA0" w14:paraId="3316397F" w14:textId="77777777" w:rsidTr="000542BE">
        <w:tc>
          <w:tcPr>
            <w:tcW w:w="1165" w:type="dxa"/>
          </w:tcPr>
          <w:p w14:paraId="58B0E3A8" w14:textId="7124987A" w:rsidR="0090032C" w:rsidRDefault="0090032C" w:rsidP="006933E7">
            <w:pPr>
              <w:pStyle w:val="NumberedList"/>
              <w:numPr>
                <w:ilvl w:val="0"/>
                <w:numId w:val="0"/>
              </w:numPr>
            </w:pPr>
            <w:r>
              <w:t>59</w:t>
            </w:r>
          </w:p>
        </w:tc>
        <w:tc>
          <w:tcPr>
            <w:tcW w:w="9810" w:type="dxa"/>
          </w:tcPr>
          <w:p w14:paraId="0462E1DA" w14:textId="56D6DA64" w:rsidR="00E747F8" w:rsidRDefault="00E747F8" w:rsidP="0013154C">
            <w:pPr>
              <w:pStyle w:val="NumberedList"/>
              <w:numPr>
                <w:ilvl w:val="0"/>
                <w:numId w:val="55"/>
              </w:numPr>
              <w:ind w:left="337"/>
            </w:pPr>
            <w:r>
              <w:t>Any floating inorganic waste material or debris that is accidently lost from the marine farms or from the Consent Holder’s or contractors’ vessels shall be promptly retrieved, stored and then disposed of at an approved waste facility onshore.</w:t>
            </w:r>
          </w:p>
          <w:p w14:paraId="607F148D" w14:textId="0F87F8E3" w:rsidR="00E747F8" w:rsidRDefault="00E747F8" w:rsidP="0013154C">
            <w:pPr>
              <w:pStyle w:val="NumberedList"/>
              <w:numPr>
                <w:ilvl w:val="0"/>
                <w:numId w:val="55"/>
              </w:numPr>
              <w:ind w:left="337"/>
            </w:pPr>
            <w:r w:rsidRPr="00607541">
              <w:t xml:space="preserve">From the commencement of the installation of marine farm structures and throughout the construction and operation of the marine farm, the Consent Holder must implement a Waste Management Plan to </w:t>
            </w:r>
            <w:r w:rsidRPr="00607541">
              <w:lastRenderedPageBreak/>
              <w:t>avoid and minimise the risk of waste materials such as plastics and marine farm debris being discharged into the coastal marine area, including during any transit to and from the site. The Waste Management Plan shall address the risk of waste from construction and operational activities and shall be periodically reviewed to ensure that the waste management measures set out in the plan are effective. A copy of the Waste Management Plan shall be provided to the Consent Authority upon request.</w:t>
            </w:r>
          </w:p>
          <w:p w14:paraId="056F6AC3" w14:textId="6E59C87C" w:rsidR="00E747F8" w:rsidRPr="00607541" w:rsidRDefault="004D25EB" w:rsidP="0013154C">
            <w:pPr>
              <w:pStyle w:val="NumberedList"/>
              <w:numPr>
                <w:ilvl w:val="0"/>
                <w:numId w:val="55"/>
              </w:numPr>
              <w:ind w:left="337"/>
            </w:pPr>
            <w:r>
              <w:t xml:space="preserve">The Consent Holder must undertake an annual inspection of the adjacent coastline for any marine farm related waste and </w:t>
            </w:r>
            <w:proofErr w:type="gramStart"/>
            <w:r>
              <w:t>debris, and</w:t>
            </w:r>
            <w:proofErr w:type="gramEnd"/>
            <w:r>
              <w:t xml:space="preserve"> remove any inorganic waste material or debris for disposal at an authorised facility. The Consent Holder must keep a record of these inspections and the amount of waste removed, which must be provided to the Consent </w:t>
            </w:r>
            <w:r w:rsidRPr="007C6A65">
              <w:t xml:space="preserve">Authority as part of the Annual Report required under condition </w:t>
            </w:r>
            <w:r w:rsidRPr="007C6A65">
              <w:fldChar w:fldCharType="begin"/>
            </w:r>
            <w:r w:rsidRPr="007C6A65">
              <w:instrText xml:space="preserve"> REF _Ref212105940 \w \h  \* MERGEFORMAT </w:instrText>
            </w:r>
            <w:r w:rsidRPr="007C6A65">
              <w:fldChar w:fldCharType="separate"/>
            </w:r>
            <w:r>
              <w:t>84</w:t>
            </w:r>
            <w:r w:rsidRPr="007C6A65">
              <w:fldChar w:fldCharType="end"/>
            </w:r>
            <w:r w:rsidRPr="007C6A65">
              <w:t>.</w:t>
            </w:r>
          </w:p>
          <w:p w14:paraId="151A7CD3" w14:textId="77777777" w:rsidR="0090032C" w:rsidRPr="00B0241F" w:rsidRDefault="0090032C" w:rsidP="00B05413">
            <w:pPr>
              <w:pStyle w:val="NumberedList"/>
              <w:numPr>
                <w:ilvl w:val="0"/>
                <w:numId w:val="0"/>
              </w:numPr>
            </w:pPr>
          </w:p>
        </w:tc>
        <w:tc>
          <w:tcPr>
            <w:tcW w:w="9946" w:type="dxa"/>
          </w:tcPr>
          <w:p w14:paraId="3433677F" w14:textId="77777777" w:rsidR="0090032C" w:rsidRDefault="0090032C" w:rsidP="006933E7">
            <w:pPr>
              <w:pStyle w:val="NumberedList"/>
              <w:numPr>
                <w:ilvl w:val="0"/>
                <w:numId w:val="0"/>
              </w:numPr>
              <w:rPr>
                <w:lang w:val="en-US"/>
              </w:rPr>
            </w:pPr>
          </w:p>
        </w:tc>
      </w:tr>
      <w:tr w:rsidR="00D95E87" w:rsidRPr="004F3AA0" w14:paraId="5377F2ED" w14:textId="77777777" w:rsidTr="00512ABE">
        <w:tc>
          <w:tcPr>
            <w:tcW w:w="20921" w:type="dxa"/>
            <w:gridSpan w:val="3"/>
          </w:tcPr>
          <w:p w14:paraId="40673C0F" w14:textId="3B6AF161" w:rsidR="00D95E87" w:rsidRPr="00D95E87" w:rsidRDefault="00D95E87" w:rsidP="006933E7">
            <w:pPr>
              <w:pStyle w:val="NumberedList"/>
              <w:numPr>
                <w:ilvl w:val="0"/>
                <w:numId w:val="0"/>
              </w:numPr>
              <w:rPr>
                <w:b/>
                <w:bCs/>
                <w:lang w:val="en-US"/>
              </w:rPr>
            </w:pPr>
            <w:r>
              <w:rPr>
                <w:b/>
                <w:bCs/>
                <w:lang w:val="en-US"/>
              </w:rPr>
              <w:t>Heritage</w:t>
            </w:r>
          </w:p>
        </w:tc>
      </w:tr>
      <w:tr w:rsidR="00D95E87" w:rsidRPr="004F3AA0" w14:paraId="0F8279A9" w14:textId="77777777" w:rsidTr="000542BE">
        <w:tc>
          <w:tcPr>
            <w:tcW w:w="1165" w:type="dxa"/>
          </w:tcPr>
          <w:p w14:paraId="047C79DB" w14:textId="6D0F32A7" w:rsidR="00D95E87" w:rsidRDefault="00D95E87" w:rsidP="006933E7">
            <w:pPr>
              <w:pStyle w:val="NumberedList"/>
              <w:numPr>
                <w:ilvl w:val="0"/>
                <w:numId w:val="0"/>
              </w:numPr>
            </w:pPr>
            <w:r>
              <w:t>60</w:t>
            </w:r>
          </w:p>
        </w:tc>
        <w:tc>
          <w:tcPr>
            <w:tcW w:w="9810" w:type="dxa"/>
          </w:tcPr>
          <w:p w14:paraId="365B72B1" w14:textId="4FBB2A2B" w:rsidR="00D95E87" w:rsidRDefault="00C21881" w:rsidP="00F31833">
            <w:pPr>
              <w:pStyle w:val="NumberedList"/>
              <w:numPr>
                <w:ilvl w:val="0"/>
                <w:numId w:val="0"/>
              </w:numPr>
            </w:pPr>
            <w:bookmarkStart w:id="208" w:name="_Ref209686474"/>
            <w:r>
              <w:t xml:space="preserve">The Heritage New Zealand </w:t>
            </w:r>
            <w:proofErr w:type="spellStart"/>
            <w:r>
              <w:t>Pouhere</w:t>
            </w:r>
            <w:proofErr w:type="spellEnd"/>
            <w:r>
              <w:t xml:space="preserve"> Taonga Archaeological Discovery Protocol, or an accidental discovery protocol modified to reflect the specific project detail, marine environment and marine conditions that the project is occurring within, shall be operated under for any accidental archaeological discoveries that occur during construction works.</w:t>
            </w:r>
            <w:bookmarkEnd w:id="208"/>
          </w:p>
        </w:tc>
        <w:tc>
          <w:tcPr>
            <w:tcW w:w="9946" w:type="dxa"/>
          </w:tcPr>
          <w:p w14:paraId="6D4BC99D" w14:textId="77777777" w:rsidR="00D95E87" w:rsidRDefault="00D95E87" w:rsidP="006933E7">
            <w:pPr>
              <w:pStyle w:val="NumberedList"/>
              <w:numPr>
                <w:ilvl w:val="0"/>
                <w:numId w:val="0"/>
              </w:numPr>
              <w:rPr>
                <w:lang w:val="en-US"/>
              </w:rPr>
            </w:pPr>
          </w:p>
        </w:tc>
      </w:tr>
      <w:tr w:rsidR="00C21881" w:rsidRPr="004F3AA0" w14:paraId="481927DE" w14:textId="77777777" w:rsidTr="000542BE">
        <w:tc>
          <w:tcPr>
            <w:tcW w:w="1165" w:type="dxa"/>
          </w:tcPr>
          <w:p w14:paraId="003DC356" w14:textId="1A85CA95" w:rsidR="00C21881" w:rsidRDefault="00C21881" w:rsidP="006933E7">
            <w:pPr>
              <w:pStyle w:val="NumberedList"/>
              <w:numPr>
                <w:ilvl w:val="0"/>
                <w:numId w:val="0"/>
              </w:numPr>
            </w:pPr>
            <w:r>
              <w:t>61</w:t>
            </w:r>
          </w:p>
        </w:tc>
        <w:tc>
          <w:tcPr>
            <w:tcW w:w="9810" w:type="dxa"/>
          </w:tcPr>
          <w:p w14:paraId="6C6029DC" w14:textId="77777777" w:rsidR="00C21881" w:rsidRDefault="004E4D83" w:rsidP="00F31833">
            <w:pPr>
              <w:pStyle w:val="NumberedList"/>
              <w:numPr>
                <w:ilvl w:val="0"/>
                <w:numId w:val="0"/>
              </w:numPr>
            </w:pPr>
            <w:r>
              <w:t xml:space="preserve">The Accidental Discovery Protocol required under Condition </w:t>
            </w:r>
            <w:r>
              <w:fldChar w:fldCharType="begin"/>
            </w:r>
            <w:r>
              <w:instrText xml:space="preserve"> REF _Ref209686474 \r \h </w:instrText>
            </w:r>
            <w:r>
              <w:fldChar w:fldCharType="separate"/>
            </w:r>
            <w:r>
              <w:t>60</w:t>
            </w:r>
            <w:r>
              <w:fldChar w:fldCharType="end"/>
            </w:r>
            <w:r>
              <w:t xml:space="preserve"> shall </w:t>
            </w:r>
            <w:proofErr w:type="gramStart"/>
            <w:r>
              <w:t>be accessible on site at all times</w:t>
            </w:r>
            <w:proofErr w:type="gramEnd"/>
            <w:r>
              <w:t xml:space="preserve"> during work under this consent.</w:t>
            </w:r>
          </w:p>
          <w:p w14:paraId="782C3F75" w14:textId="77777777" w:rsidR="004E4D83" w:rsidRDefault="004E4D83" w:rsidP="00F31833">
            <w:pPr>
              <w:pStyle w:val="NumberedList"/>
              <w:numPr>
                <w:ilvl w:val="0"/>
                <w:numId w:val="0"/>
              </w:numPr>
            </w:pPr>
          </w:p>
          <w:p w14:paraId="36789F7F" w14:textId="77777777" w:rsidR="00D72356" w:rsidRPr="00640DD1" w:rsidRDefault="00D72356" w:rsidP="00D72356">
            <w:pPr>
              <w:pStyle w:val="NumberedList"/>
              <w:numPr>
                <w:ilvl w:val="0"/>
                <w:numId w:val="0"/>
              </w:numPr>
              <w:ind w:left="-23"/>
              <w:rPr>
                <w:b/>
                <w:i/>
              </w:rPr>
            </w:pPr>
            <w:r w:rsidRPr="00640DD1">
              <w:rPr>
                <w:b/>
                <w:i/>
              </w:rPr>
              <w:t xml:space="preserve">Advice </w:t>
            </w:r>
            <w:proofErr w:type="gramStart"/>
            <w:r w:rsidRPr="00640DD1">
              <w:rPr>
                <w:b/>
                <w:i/>
              </w:rPr>
              <w:t>note</w:t>
            </w:r>
            <w:proofErr w:type="gramEnd"/>
            <w:r w:rsidRPr="00640DD1">
              <w:rPr>
                <w:b/>
                <w:i/>
              </w:rPr>
              <w:t>:</w:t>
            </w:r>
          </w:p>
          <w:p w14:paraId="4C8B947E" w14:textId="77777777" w:rsidR="00D72356" w:rsidRPr="00640DD1" w:rsidRDefault="00D72356" w:rsidP="00D72356">
            <w:pPr>
              <w:pStyle w:val="NumberedList"/>
              <w:numPr>
                <w:ilvl w:val="0"/>
                <w:numId w:val="0"/>
              </w:numPr>
              <w:ind w:left="-23"/>
              <w:rPr>
                <w:i/>
              </w:rPr>
            </w:pPr>
            <w:r w:rsidRPr="00640DD1">
              <w:rPr>
                <w:i/>
              </w:rPr>
              <w:t xml:space="preserve">Under the Heritage New Zealand </w:t>
            </w:r>
            <w:proofErr w:type="spellStart"/>
            <w:r w:rsidRPr="00640DD1">
              <w:rPr>
                <w:i/>
              </w:rPr>
              <w:t>Pouhere</w:t>
            </w:r>
            <w:proofErr w:type="spellEnd"/>
            <w:r w:rsidRPr="00640DD1">
              <w:rPr>
                <w:i/>
              </w:rPr>
              <w:t xml:space="preserve"> Taonga Act 2014, the permission of Heritage New Zealand </w:t>
            </w:r>
            <w:proofErr w:type="spellStart"/>
            <w:r w:rsidRPr="00640DD1">
              <w:rPr>
                <w:i/>
              </w:rPr>
              <w:t>Pouhere</w:t>
            </w:r>
            <w:proofErr w:type="spellEnd"/>
            <w:r w:rsidRPr="00640DD1">
              <w:rPr>
                <w:i/>
              </w:rPr>
              <w:t xml:space="preserve"> Taonga must be sought prior to the modification, damage or destruction of any archaeological site, whether the site is unrecorded or has been previously recorded. An archaeological site is described in the Act as a place associated with pre-1900 human activity, which may provide evidence relating to the history of New Zealand and includes shipwrecks. These provisions apply regardless of whether a resource consent or building consent has been granted by Council.</w:t>
            </w:r>
          </w:p>
          <w:p w14:paraId="5C7B6A32" w14:textId="4BAEE367" w:rsidR="004E4D83" w:rsidRDefault="004E4D83" w:rsidP="00F31833">
            <w:pPr>
              <w:pStyle w:val="NumberedList"/>
              <w:numPr>
                <w:ilvl w:val="0"/>
                <w:numId w:val="0"/>
              </w:numPr>
            </w:pPr>
          </w:p>
        </w:tc>
        <w:tc>
          <w:tcPr>
            <w:tcW w:w="9946" w:type="dxa"/>
          </w:tcPr>
          <w:p w14:paraId="05A5E399" w14:textId="77777777" w:rsidR="00C21881" w:rsidRDefault="00C21881" w:rsidP="006933E7">
            <w:pPr>
              <w:pStyle w:val="NumberedList"/>
              <w:numPr>
                <w:ilvl w:val="0"/>
                <w:numId w:val="0"/>
              </w:numPr>
              <w:rPr>
                <w:lang w:val="en-US"/>
              </w:rPr>
            </w:pPr>
          </w:p>
        </w:tc>
      </w:tr>
      <w:tr w:rsidR="00D72356" w:rsidRPr="004F3AA0" w14:paraId="6CB5A2F1" w14:textId="77777777" w:rsidTr="00446D9A">
        <w:tc>
          <w:tcPr>
            <w:tcW w:w="20921" w:type="dxa"/>
            <w:gridSpan w:val="3"/>
          </w:tcPr>
          <w:p w14:paraId="13A99B40" w14:textId="4CCA0D7D" w:rsidR="00D72356" w:rsidRPr="008332E4" w:rsidRDefault="008332E4" w:rsidP="006933E7">
            <w:pPr>
              <w:pStyle w:val="NumberedList"/>
              <w:numPr>
                <w:ilvl w:val="0"/>
                <w:numId w:val="0"/>
              </w:numPr>
              <w:rPr>
                <w:b/>
                <w:bCs/>
                <w:lang w:val="en-US"/>
              </w:rPr>
            </w:pPr>
            <w:r w:rsidRPr="008332E4">
              <w:rPr>
                <w:b/>
                <w:bCs/>
                <w:lang w:val="en-US"/>
              </w:rPr>
              <w:t>Lighting</w:t>
            </w:r>
          </w:p>
        </w:tc>
      </w:tr>
      <w:tr w:rsidR="00D72356" w:rsidRPr="004F3AA0" w14:paraId="4F34881C" w14:textId="77777777" w:rsidTr="000542BE">
        <w:tc>
          <w:tcPr>
            <w:tcW w:w="1165" w:type="dxa"/>
          </w:tcPr>
          <w:p w14:paraId="133E89D4" w14:textId="5209DAF8" w:rsidR="00D72356" w:rsidRDefault="008332E4" w:rsidP="006933E7">
            <w:pPr>
              <w:pStyle w:val="NumberedList"/>
              <w:numPr>
                <w:ilvl w:val="0"/>
                <w:numId w:val="0"/>
              </w:numPr>
            </w:pPr>
            <w:r>
              <w:t>62</w:t>
            </w:r>
          </w:p>
        </w:tc>
        <w:tc>
          <w:tcPr>
            <w:tcW w:w="9810" w:type="dxa"/>
          </w:tcPr>
          <w:p w14:paraId="51706FE7" w14:textId="77777777" w:rsidR="00CB1CEF" w:rsidRDefault="00CB1CEF" w:rsidP="00CB1CEF">
            <w:pPr>
              <w:pStyle w:val="NumberedList"/>
              <w:numPr>
                <w:ilvl w:val="0"/>
                <w:numId w:val="0"/>
              </w:numPr>
            </w:pPr>
            <w:r>
              <w:t>The Consent Holder must, as far as reasonably practicable, minimise non-navigational lighting used at night, by ensuring:</w:t>
            </w:r>
          </w:p>
          <w:p w14:paraId="6181CE6D" w14:textId="4A93D0A3" w:rsidR="00CB1CEF" w:rsidRDefault="00CB1CEF" w:rsidP="0013154C">
            <w:pPr>
              <w:pStyle w:val="NumberedList"/>
              <w:numPr>
                <w:ilvl w:val="0"/>
                <w:numId w:val="56"/>
              </w:numPr>
              <w:ind w:left="337"/>
            </w:pPr>
            <w:r>
              <w:t>Curtains, blinds or shutters which are effective at preventing light spill at night are provided for all windows on the barges anchored at the marine farms;</w:t>
            </w:r>
          </w:p>
          <w:p w14:paraId="4BD91FD0" w14:textId="77777777" w:rsidR="00CB1CEF" w:rsidRDefault="00CB1CEF" w:rsidP="0013154C">
            <w:pPr>
              <w:pStyle w:val="NumberedList"/>
              <w:numPr>
                <w:ilvl w:val="0"/>
                <w:numId w:val="56"/>
              </w:numPr>
              <w:ind w:left="337"/>
            </w:pPr>
            <w:r>
              <w:t xml:space="preserve">The curtains, blinds and shutters installed in accordance with clause (a) above are closed to prevent light spill at night, </w:t>
            </w:r>
            <w:r w:rsidRPr="00BD00DF">
              <w:t>unless required to be open to facilitate the safety of staff</w:t>
            </w:r>
            <w:r>
              <w:t>;</w:t>
            </w:r>
          </w:p>
          <w:p w14:paraId="63A63DD6" w14:textId="77777777" w:rsidR="00CB1CEF" w:rsidRDefault="00CB1CEF" w:rsidP="0013154C">
            <w:pPr>
              <w:pStyle w:val="NumberedList"/>
              <w:numPr>
                <w:ilvl w:val="0"/>
                <w:numId w:val="56"/>
              </w:numPr>
              <w:ind w:left="337"/>
            </w:pPr>
            <w:r>
              <w:t>Only external lighting that is required for navigation, deck and boat handling work, or health and safety purposes is installed at the marine farms;</w:t>
            </w:r>
          </w:p>
          <w:p w14:paraId="7B9F1B52" w14:textId="77777777" w:rsidR="00CB1CEF" w:rsidRDefault="00CB1CEF" w:rsidP="0013154C">
            <w:pPr>
              <w:pStyle w:val="NumberedList"/>
              <w:numPr>
                <w:ilvl w:val="0"/>
                <w:numId w:val="56"/>
              </w:numPr>
              <w:ind w:left="337"/>
            </w:pPr>
            <w:r>
              <w:t>Lights for deck and boat handling work are only be used while that work is being undertaken;</w:t>
            </w:r>
          </w:p>
          <w:p w14:paraId="21E81E2A" w14:textId="77777777" w:rsidR="00CB1CEF" w:rsidRDefault="00CB1CEF" w:rsidP="0013154C">
            <w:pPr>
              <w:pStyle w:val="NumberedList"/>
              <w:numPr>
                <w:ilvl w:val="0"/>
                <w:numId w:val="56"/>
              </w:numPr>
              <w:ind w:left="337"/>
            </w:pPr>
            <w:r w:rsidRPr="002C30B9">
              <w:t xml:space="preserve">All external work lights fitted to </w:t>
            </w:r>
            <w:r>
              <w:t>marine farm</w:t>
            </w:r>
            <w:r w:rsidRPr="002C30B9">
              <w:t xml:space="preserve"> </w:t>
            </w:r>
            <w:r>
              <w:t>structures</w:t>
            </w:r>
            <w:r w:rsidRPr="002C30B9">
              <w:t xml:space="preserve"> are to be designed</w:t>
            </w:r>
            <w:r>
              <w:t>,</w:t>
            </w:r>
            <w:r w:rsidRPr="002C30B9">
              <w:t xml:space="preserve"> fitted</w:t>
            </w:r>
            <w:r>
              <w:t xml:space="preserve"> and operated</w:t>
            </w:r>
            <w:r w:rsidRPr="002C30B9">
              <w:t xml:space="preserve"> </w:t>
            </w:r>
            <w:proofErr w:type="gramStart"/>
            <w:r w:rsidRPr="002C30B9">
              <w:t>so as to</w:t>
            </w:r>
            <w:proofErr w:type="gramEnd"/>
            <w:r w:rsidRPr="002C30B9">
              <w:t xml:space="preserve"> </w:t>
            </w:r>
            <w:r>
              <w:t>minimise</w:t>
            </w:r>
            <w:r w:rsidRPr="002C30B9">
              <w:t xml:space="preserve"> glare</w:t>
            </w:r>
            <w:r>
              <w:t>,</w:t>
            </w:r>
            <w:r w:rsidRPr="002C30B9">
              <w:t xml:space="preserve"> light spill and reflection</w:t>
            </w:r>
            <w:r>
              <w:t>, except where required for navigation or health and safety purposes;</w:t>
            </w:r>
          </w:p>
          <w:p w14:paraId="60D9F105" w14:textId="77777777" w:rsidR="00CB1CEF" w:rsidRDefault="00CB1CEF" w:rsidP="0013154C">
            <w:pPr>
              <w:pStyle w:val="NumberedList"/>
              <w:numPr>
                <w:ilvl w:val="0"/>
                <w:numId w:val="56"/>
              </w:numPr>
              <w:ind w:left="337"/>
            </w:pPr>
            <w:r>
              <w:t>Light intensity of fitted lighting units is as low as practicable and longer wavelength (“warm white”) colour is used; and</w:t>
            </w:r>
          </w:p>
          <w:p w14:paraId="24003CC3" w14:textId="77777777" w:rsidR="00CB1CEF" w:rsidRPr="00CB1CEF" w:rsidRDefault="00CB1CEF" w:rsidP="0013154C">
            <w:pPr>
              <w:pStyle w:val="NumberedList"/>
              <w:numPr>
                <w:ilvl w:val="0"/>
                <w:numId w:val="56"/>
              </w:numPr>
              <w:ind w:left="337"/>
            </w:pPr>
            <w:r>
              <w:t>That where vessels operate at the marine farm at night, except for vessel navigation lighting, any external lights are only be used to: </w:t>
            </w:r>
          </w:p>
          <w:p w14:paraId="3827C68E" w14:textId="77777777" w:rsidR="00CB1CEF" w:rsidRPr="00A67327" w:rsidRDefault="00CB1CEF" w:rsidP="00A67327">
            <w:pPr>
              <w:pStyle w:val="NumberedList"/>
              <w:numPr>
                <w:ilvl w:val="0"/>
                <w:numId w:val="57"/>
              </w:numPr>
              <w:ind w:left="886"/>
            </w:pPr>
            <w:r w:rsidRPr="00A67327">
              <w:t>Facilitate the safety of staff;</w:t>
            </w:r>
          </w:p>
          <w:p w14:paraId="68F8F486" w14:textId="77777777" w:rsidR="00CB1CEF" w:rsidRPr="00A67327" w:rsidRDefault="00CB1CEF" w:rsidP="00A67327">
            <w:pPr>
              <w:pStyle w:val="NumberedList"/>
              <w:numPr>
                <w:ilvl w:val="0"/>
                <w:numId w:val="57"/>
              </w:numPr>
              <w:ind w:left="886"/>
            </w:pPr>
            <w:r w:rsidRPr="00A67327">
              <w:t>Prevent harm to salmon; or</w:t>
            </w:r>
          </w:p>
          <w:p w14:paraId="31C9A8B3" w14:textId="77777777" w:rsidR="00CB1CEF" w:rsidRPr="00A67327" w:rsidRDefault="00CB1CEF" w:rsidP="00A67327">
            <w:pPr>
              <w:pStyle w:val="NumberedList"/>
              <w:numPr>
                <w:ilvl w:val="0"/>
                <w:numId w:val="57"/>
              </w:numPr>
              <w:ind w:left="886"/>
            </w:pPr>
            <w:r w:rsidRPr="00A67327">
              <w:t>Protect each the marine farm structures, or ancillary infrastructure, from damage or failure.</w:t>
            </w:r>
          </w:p>
          <w:p w14:paraId="613A53E5" w14:textId="77777777" w:rsidR="00D72356" w:rsidRDefault="00D72356" w:rsidP="00F31833">
            <w:pPr>
              <w:pStyle w:val="NumberedList"/>
              <w:numPr>
                <w:ilvl w:val="0"/>
                <w:numId w:val="0"/>
              </w:numPr>
            </w:pPr>
          </w:p>
        </w:tc>
        <w:tc>
          <w:tcPr>
            <w:tcW w:w="9946" w:type="dxa"/>
          </w:tcPr>
          <w:p w14:paraId="15B155C8" w14:textId="77777777" w:rsidR="00D72356" w:rsidRDefault="00D72356" w:rsidP="006933E7">
            <w:pPr>
              <w:pStyle w:val="NumberedList"/>
              <w:numPr>
                <w:ilvl w:val="0"/>
                <w:numId w:val="0"/>
              </w:numPr>
              <w:rPr>
                <w:lang w:val="en-US"/>
              </w:rPr>
            </w:pPr>
          </w:p>
        </w:tc>
      </w:tr>
      <w:tr w:rsidR="000C5F87" w:rsidRPr="004F3AA0" w14:paraId="70092A3C" w14:textId="77777777" w:rsidTr="009E6B9B">
        <w:tc>
          <w:tcPr>
            <w:tcW w:w="20921" w:type="dxa"/>
            <w:gridSpan w:val="3"/>
          </w:tcPr>
          <w:p w14:paraId="05F701B5" w14:textId="7C94AD79" w:rsidR="000C5F87" w:rsidRPr="000C5F87" w:rsidRDefault="000C5F87" w:rsidP="006933E7">
            <w:pPr>
              <w:pStyle w:val="NumberedList"/>
              <w:numPr>
                <w:ilvl w:val="0"/>
                <w:numId w:val="0"/>
              </w:numPr>
              <w:rPr>
                <w:b/>
                <w:bCs/>
                <w:lang w:val="en-US"/>
              </w:rPr>
            </w:pPr>
            <w:r>
              <w:rPr>
                <w:b/>
                <w:bCs/>
                <w:lang w:val="en-US"/>
              </w:rPr>
              <w:t>Boat traffic</w:t>
            </w:r>
          </w:p>
        </w:tc>
      </w:tr>
      <w:tr w:rsidR="000C5F87" w:rsidRPr="004F3AA0" w14:paraId="16D288A4" w14:textId="77777777" w:rsidTr="000542BE">
        <w:tc>
          <w:tcPr>
            <w:tcW w:w="1165" w:type="dxa"/>
          </w:tcPr>
          <w:p w14:paraId="50151DEA" w14:textId="397C0151" w:rsidR="000C5F87" w:rsidRDefault="000C5F87" w:rsidP="006933E7">
            <w:pPr>
              <w:pStyle w:val="NumberedList"/>
              <w:numPr>
                <w:ilvl w:val="0"/>
                <w:numId w:val="0"/>
              </w:numPr>
            </w:pPr>
            <w:r>
              <w:t>63</w:t>
            </w:r>
          </w:p>
        </w:tc>
        <w:tc>
          <w:tcPr>
            <w:tcW w:w="9810" w:type="dxa"/>
          </w:tcPr>
          <w:p w14:paraId="552988D3" w14:textId="624CCF1D" w:rsidR="000C5F87" w:rsidRDefault="00A672D0" w:rsidP="00CB1CEF">
            <w:pPr>
              <w:pStyle w:val="NumberedList"/>
              <w:numPr>
                <w:ilvl w:val="0"/>
                <w:numId w:val="0"/>
              </w:numPr>
            </w:pPr>
            <w:r>
              <w:t xml:space="preserve">The Consent Holder must, as far as reasonably practicable, minimise boat traffic associated with the marine farm operation within 200 metres of the coastline, subject to allowing for the requirements outlined in Condition </w:t>
            </w:r>
            <w:r>
              <w:fldChar w:fldCharType="begin"/>
            </w:r>
            <w:r>
              <w:instrText xml:space="preserve"> REF _Ref209686531 \r \h </w:instrText>
            </w:r>
            <w:r>
              <w:fldChar w:fldCharType="separate"/>
            </w:r>
            <w:r>
              <w:t>64</w:t>
            </w:r>
            <w:r>
              <w:fldChar w:fldCharType="end"/>
            </w:r>
            <w:r>
              <w:t xml:space="preserve"> below.</w:t>
            </w:r>
          </w:p>
        </w:tc>
        <w:tc>
          <w:tcPr>
            <w:tcW w:w="9946" w:type="dxa"/>
          </w:tcPr>
          <w:p w14:paraId="3572F94B" w14:textId="77777777" w:rsidR="000C5F87" w:rsidRDefault="000C5F87" w:rsidP="006933E7">
            <w:pPr>
              <w:pStyle w:val="NumberedList"/>
              <w:numPr>
                <w:ilvl w:val="0"/>
                <w:numId w:val="0"/>
              </w:numPr>
              <w:rPr>
                <w:lang w:val="en-US"/>
              </w:rPr>
            </w:pPr>
          </w:p>
        </w:tc>
      </w:tr>
      <w:tr w:rsidR="00A672D0" w:rsidRPr="004F3AA0" w14:paraId="3ADCC0D0" w14:textId="77777777" w:rsidTr="000542BE">
        <w:tc>
          <w:tcPr>
            <w:tcW w:w="1165" w:type="dxa"/>
          </w:tcPr>
          <w:p w14:paraId="20EEE2F6" w14:textId="709238A0" w:rsidR="00A672D0" w:rsidRDefault="00A672D0" w:rsidP="006933E7">
            <w:pPr>
              <w:pStyle w:val="NumberedList"/>
              <w:numPr>
                <w:ilvl w:val="0"/>
                <w:numId w:val="0"/>
              </w:numPr>
            </w:pPr>
            <w:r>
              <w:t>64</w:t>
            </w:r>
          </w:p>
        </w:tc>
        <w:tc>
          <w:tcPr>
            <w:tcW w:w="9810" w:type="dxa"/>
          </w:tcPr>
          <w:p w14:paraId="0785C765" w14:textId="36E3A034" w:rsidR="00A672D0" w:rsidRDefault="00C0539B" w:rsidP="00CB1CEF">
            <w:pPr>
              <w:pStyle w:val="NumberedList"/>
              <w:numPr>
                <w:ilvl w:val="0"/>
                <w:numId w:val="0"/>
              </w:numPr>
            </w:pPr>
            <w:bookmarkStart w:id="209" w:name="_Ref209686531"/>
            <w:r>
              <w:t>Marine farm staff and contractors must only access land on the adjacent coastline via existing landing sites (e.g. those used by tourism and charter operators), unless under specific circumstances (such as search and rescue, clean up, recovery of equipment, pest control, health and safety or attending to an incident involving marine fauna)</w:t>
            </w:r>
            <w:bookmarkEnd w:id="209"/>
          </w:p>
        </w:tc>
        <w:tc>
          <w:tcPr>
            <w:tcW w:w="9946" w:type="dxa"/>
          </w:tcPr>
          <w:p w14:paraId="323F20DE" w14:textId="77777777" w:rsidR="00A672D0" w:rsidRDefault="00A672D0" w:rsidP="006933E7">
            <w:pPr>
              <w:pStyle w:val="NumberedList"/>
              <w:numPr>
                <w:ilvl w:val="0"/>
                <w:numId w:val="0"/>
              </w:numPr>
              <w:rPr>
                <w:lang w:val="en-US"/>
              </w:rPr>
            </w:pPr>
          </w:p>
        </w:tc>
      </w:tr>
      <w:tr w:rsidR="00C0539B" w:rsidRPr="004F3AA0" w14:paraId="05DF72C1" w14:textId="77777777" w:rsidTr="00D81503">
        <w:trPr>
          <w:trHeight w:val="1790"/>
        </w:trPr>
        <w:tc>
          <w:tcPr>
            <w:tcW w:w="1165" w:type="dxa"/>
          </w:tcPr>
          <w:p w14:paraId="12F4E35D" w14:textId="45FE53FB" w:rsidR="00C0539B" w:rsidRDefault="00C0539B" w:rsidP="006933E7">
            <w:pPr>
              <w:pStyle w:val="NumberedList"/>
              <w:numPr>
                <w:ilvl w:val="0"/>
                <w:numId w:val="0"/>
              </w:numPr>
            </w:pPr>
            <w:r>
              <w:t>65</w:t>
            </w:r>
          </w:p>
        </w:tc>
        <w:tc>
          <w:tcPr>
            <w:tcW w:w="9810" w:type="dxa"/>
          </w:tcPr>
          <w:p w14:paraId="57C320EE" w14:textId="093C3C9D" w:rsidR="00C0539B" w:rsidRDefault="006F34D9" w:rsidP="00CB1CEF">
            <w:pPr>
              <w:pStyle w:val="NumberedList"/>
              <w:numPr>
                <w:ilvl w:val="0"/>
                <w:numId w:val="0"/>
              </w:numPr>
            </w:pPr>
            <w:del w:id="210" w:author="Lojkine, Frances" w:date="2026-05-18T20:16:00Z" w16du:dateUtc="2026-05-18T08:16:00Z">
              <w:r w:rsidDel="006F34D9">
                <w:delText>The requirements of Part 3 of the Marine Mammals Protection Regulations 1992 must be implemented within the areas of exclusive and preferential occupation as specified in the conditions of this consent. The Consent Holder must ensure staff and contractors understand Part 3 of the Marine Mammals Protection Regulations 1992 and that a copy of the requirements of Part 3 of those regulations is displayed on the farm.</w:delText>
              </w:r>
            </w:del>
          </w:p>
        </w:tc>
        <w:tc>
          <w:tcPr>
            <w:tcW w:w="9946" w:type="dxa"/>
          </w:tcPr>
          <w:p w14:paraId="214011A4" w14:textId="54C36CA7" w:rsidR="00CC6967" w:rsidRPr="00CC6967" w:rsidRDefault="00A31FC9" w:rsidP="00CC6967">
            <w:pPr>
              <w:pStyle w:val="NumberedList"/>
              <w:numPr>
                <w:ilvl w:val="0"/>
                <w:numId w:val="0"/>
              </w:numPr>
            </w:pPr>
            <w:r>
              <w:rPr>
                <w:lang w:val="en-US"/>
              </w:rPr>
              <w:t>Amendment proposed in r</w:t>
            </w:r>
            <w:r w:rsidR="006F34D9">
              <w:rPr>
                <w:lang w:val="en-US"/>
              </w:rPr>
              <w:t>esponse to DOC comments (section 5.1)</w:t>
            </w:r>
            <w:r w:rsidR="009C099C">
              <w:rPr>
                <w:lang w:val="en-US"/>
              </w:rPr>
              <w:t xml:space="preserve"> </w:t>
            </w:r>
            <w:r>
              <w:rPr>
                <w:lang w:val="en-US"/>
              </w:rPr>
              <w:t>–</w:t>
            </w:r>
            <w:r w:rsidR="009C099C">
              <w:rPr>
                <w:lang w:val="en-US"/>
              </w:rPr>
              <w:t xml:space="preserve"> </w:t>
            </w:r>
            <w:r>
              <w:rPr>
                <w:lang w:val="en-US"/>
              </w:rPr>
              <w:t xml:space="preserve">In its response to comments NTS noted that </w:t>
            </w:r>
            <w:r w:rsidR="00CC6967" w:rsidRPr="00CC6967">
              <w:t xml:space="preserve">NTS proposes that Condition 65 is deleted in its entirety and an advice note is added to the proposed consent conditions identifying that activities under the consent need to be undertaken in compliance with any applicable national regulations (which will also include navigational and maritime safety regulations). </w:t>
            </w:r>
          </w:p>
          <w:p w14:paraId="73D32280" w14:textId="6D5EF043" w:rsidR="00C0539B" w:rsidRDefault="00C0539B" w:rsidP="006933E7">
            <w:pPr>
              <w:pStyle w:val="NumberedList"/>
              <w:numPr>
                <w:ilvl w:val="0"/>
                <w:numId w:val="0"/>
              </w:numPr>
              <w:rPr>
                <w:lang w:val="en-US"/>
              </w:rPr>
            </w:pPr>
          </w:p>
        </w:tc>
      </w:tr>
      <w:tr w:rsidR="00D81503" w:rsidRPr="004F3AA0" w14:paraId="50F149A6" w14:textId="77777777" w:rsidTr="00954190">
        <w:tc>
          <w:tcPr>
            <w:tcW w:w="20921" w:type="dxa"/>
            <w:gridSpan w:val="3"/>
          </w:tcPr>
          <w:p w14:paraId="41F0E0EA" w14:textId="2317AD88" w:rsidR="00D81503" w:rsidRPr="00D81503" w:rsidRDefault="00D81503" w:rsidP="006933E7">
            <w:pPr>
              <w:pStyle w:val="NumberedList"/>
              <w:numPr>
                <w:ilvl w:val="0"/>
                <w:numId w:val="0"/>
              </w:numPr>
              <w:rPr>
                <w:lang w:val="en-US"/>
              </w:rPr>
            </w:pPr>
            <w:r w:rsidRPr="00A05EEC">
              <w:rPr>
                <w:b/>
                <w:bCs/>
                <w:lang w:val="en-US"/>
              </w:rPr>
              <w:t xml:space="preserve">Please </w:t>
            </w:r>
            <w:proofErr w:type="gramStart"/>
            <w:r w:rsidRPr="00A05EEC">
              <w:rPr>
                <w:b/>
                <w:bCs/>
                <w:lang w:val="en-US"/>
              </w:rPr>
              <w:t>note:</w:t>
            </w:r>
            <w:proofErr w:type="gramEnd"/>
            <w:r w:rsidRPr="00A05EEC">
              <w:rPr>
                <w:lang w:val="en-US"/>
              </w:rPr>
              <w:t xml:space="preserve"> in the consent conditions that follow, up to Condition 80</w:t>
            </w:r>
            <w:r w:rsidR="00BC416D" w:rsidRPr="00A05EEC">
              <w:rPr>
                <w:lang w:val="en-US"/>
              </w:rPr>
              <w:t xml:space="preserve"> and then also in relation to Condition 84, NTS has proposed a re-ordering of the conditions to recognise the provision of the draft EMMP to the Panel on 22 May 2026 and to clarify the order of events for management of seabed and water column effects. </w:t>
            </w:r>
            <w:r w:rsidR="00000EE3" w:rsidRPr="00A05EEC">
              <w:rPr>
                <w:lang w:val="en-US"/>
              </w:rPr>
              <w:t xml:space="preserve">As a result, all of the headings have been removed from within this set of conditions. </w:t>
            </w:r>
            <w:r w:rsidR="00BC416D" w:rsidRPr="00A05EEC">
              <w:rPr>
                <w:lang w:val="en-US"/>
              </w:rPr>
              <w:t>At this stage the re-ordered conditions have not been renumbered in order to retain the links with comments made on the conditions to date through the various minutes and the comments process.</w:t>
            </w:r>
          </w:p>
        </w:tc>
      </w:tr>
      <w:tr w:rsidR="00A67327" w:rsidRPr="004F3AA0" w14:paraId="435F9A02" w14:textId="77777777" w:rsidTr="00954190">
        <w:tc>
          <w:tcPr>
            <w:tcW w:w="20921" w:type="dxa"/>
            <w:gridSpan w:val="3"/>
          </w:tcPr>
          <w:p w14:paraId="4A15DA2C" w14:textId="3EFA2088" w:rsidR="00A67327" w:rsidRPr="00A67327" w:rsidRDefault="00A67327" w:rsidP="006933E7">
            <w:pPr>
              <w:pStyle w:val="NumberedList"/>
              <w:numPr>
                <w:ilvl w:val="0"/>
                <w:numId w:val="0"/>
              </w:numPr>
              <w:rPr>
                <w:b/>
                <w:bCs/>
                <w:lang w:val="en-US"/>
              </w:rPr>
            </w:pPr>
            <w:r>
              <w:rPr>
                <w:b/>
                <w:bCs/>
                <w:lang w:val="en-US"/>
              </w:rPr>
              <w:t>Management of seabed and water column effects</w:t>
            </w:r>
          </w:p>
        </w:tc>
      </w:tr>
      <w:tr w:rsidR="006F34D9" w:rsidRPr="004F3AA0" w14:paraId="2FD13DCA" w14:textId="77777777" w:rsidTr="000542BE">
        <w:tc>
          <w:tcPr>
            <w:tcW w:w="1165" w:type="dxa"/>
          </w:tcPr>
          <w:p w14:paraId="63E4BD9F" w14:textId="61526D08" w:rsidR="006F34D9" w:rsidRDefault="00A67327" w:rsidP="006933E7">
            <w:pPr>
              <w:pStyle w:val="NumberedList"/>
              <w:numPr>
                <w:ilvl w:val="0"/>
                <w:numId w:val="0"/>
              </w:numPr>
            </w:pPr>
            <w:r>
              <w:t>66</w:t>
            </w:r>
          </w:p>
        </w:tc>
        <w:tc>
          <w:tcPr>
            <w:tcW w:w="9810" w:type="dxa"/>
          </w:tcPr>
          <w:p w14:paraId="67063F93" w14:textId="77777777" w:rsidR="00A67327" w:rsidRPr="00607541" w:rsidRDefault="00A67327" w:rsidP="00A67327">
            <w:pPr>
              <w:pStyle w:val="NumberedList"/>
              <w:numPr>
                <w:ilvl w:val="0"/>
                <w:numId w:val="0"/>
              </w:numPr>
            </w:pPr>
            <w:bookmarkStart w:id="211" w:name="_Ref211955760"/>
            <w:r w:rsidRPr="00607541">
              <w:t>The Consent Holder shall ensure that the marine farming activities authorised by this consent do not cause</w:t>
            </w:r>
            <w:bookmarkEnd w:id="211"/>
            <w:r w:rsidRPr="00607541">
              <w:t>:</w:t>
            </w:r>
          </w:p>
          <w:p w14:paraId="75C1DA0B" w14:textId="79395219" w:rsidR="00A67327" w:rsidRPr="007C6A65" w:rsidRDefault="00A67327" w:rsidP="009571C2">
            <w:pPr>
              <w:pStyle w:val="NumberedList"/>
              <w:numPr>
                <w:ilvl w:val="0"/>
                <w:numId w:val="58"/>
              </w:numPr>
              <w:ind w:left="346"/>
            </w:pPr>
            <w:bookmarkStart w:id="212" w:name="_Hlk214369297"/>
            <w:r w:rsidRPr="007C6A65">
              <w:t xml:space="preserve">adverse effects on the </w:t>
            </w:r>
            <w:ins w:id="213" w:author="Lojkine, Frances" w:date="2026-05-14T12:42:00Z" w16du:dateUtc="2026-05-14T00:42:00Z">
              <w:r w:rsidRPr="0014619A">
                <w:rPr>
                  <w:strike/>
                  <w:highlight w:val="cyan"/>
                </w:rPr>
                <w:t>existing</w:t>
              </w:r>
              <w:r w:rsidRPr="0014619A">
                <w:rPr>
                  <w:strike/>
                </w:rPr>
                <w:t xml:space="preserve"> </w:t>
              </w:r>
            </w:ins>
            <w:r>
              <w:t>ecosystem</w:t>
            </w:r>
            <w:r w:rsidRPr="007C6A65">
              <w:t xml:space="preserve"> function of biogenic habitat (bryozoan-sponge</w:t>
            </w:r>
            <w:r w:rsidRPr="007C6A65">
              <w:rPr>
                <w:spacing w:val="-1"/>
              </w:rPr>
              <w:t xml:space="preserve"> </w:t>
            </w:r>
            <w:r w:rsidRPr="007C6A65">
              <w:t>reefs</w:t>
            </w:r>
            <w:r w:rsidRPr="007C6A65">
              <w:rPr>
                <w:spacing w:val="-3"/>
              </w:rPr>
              <w:t xml:space="preserve"> </w:t>
            </w:r>
            <w:ins w:id="214" w:author="Lojkine, Frances" w:date="2026-05-19T08:33:00Z" w16du:dateUtc="2026-05-18T20:33:00Z">
              <w:r w:rsidR="00911026" w:rsidRPr="00911026">
                <w:rPr>
                  <w:spacing w:val="-3"/>
                  <w:highlight w:val="yellow"/>
                </w:rPr>
                <w:t>(including associated patchy low-relief bryozoan sponge habitat)</w:t>
              </w:r>
              <w:r w:rsidR="00911026">
                <w:rPr>
                  <w:spacing w:val="-3"/>
                </w:rPr>
                <w:t xml:space="preserve"> </w:t>
              </w:r>
            </w:ins>
            <w:r w:rsidRPr="007C6A65">
              <w:t>and bushy bryozoan thickets)</w:t>
            </w:r>
            <w:ins w:id="215" w:author="Lojkine, Frances" w:date="2026-06-08T08:57:00Z" w16du:dateUtc="2026-06-07T20:57:00Z">
              <w:r w:rsidR="0014619A">
                <w:t xml:space="preserve"> </w:t>
              </w:r>
              <w:r w:rsidR="0014619A" w:rsidRPr="0014619A">
                <w:rPr>
                  <w:highlight w:val="cyan"/>
                </w:rPr>
                <w:t>existing as</w:t>
              </w:r>
            </w:ins>
            <w:ins w:id="216" w:author="Lojkine, Frances" w:date="2026-06-08T08:58:00Z" w16du:dateUtc="2026-06-07T20:58:00Z">
              <w:r w:rsidR="0014619A" w:rsidRPr="0014619A">
                <w:rPr>
                  <w:highlight w:val="cyan"/>
                </w:rPr>
                <w:t xml:space="preserve"> at the date of commencement of the consent</w:t>
              </w:r>
            </w:ins>
            <w:r w:rsidRPr="007C6A65">
              <w:t>;</w:t>
            </w:r>
            <w:bookmarkEnd w:id="212"/>
          </w:p>
          <w:p w14:paraId="28D6CA90" w14:textId="77777777" w:rsidR="00A67327" w:rsidRPr="007C6A65" w:rsidRDefault="00A67327" w:rsidP="009571C2">
            <w:pPr>
              <w:pStyle w:val="NumberedList"/>
              <w:numPr>
                <w:ilvl w:val="0"/>
                <w:numId w:val="58"/>
              </w:numPr>
              <w:ind w:left="346"/>
            </w:pPr>
            <w:del w:id="217" w:author="Lojkine, Frances" w:date="2026-04-14T11:15:00Z" w16du:dateUtc="2026-04-13T23:15:00Z">
              <w:r w:rsidRPr="007C6A65" w:rsidDel="00002167">
                <w:delText>a reduction in dissolved oxygen concentrations that is harmful to aquatic fauna</w:delText>
              </w:r>
            </w:del>
            <w:ins w:id="218" w:author="Lojkine, Frances" w:date="2026-04-14T11:15:00Z" w16du:dateUtc="2026-04-13T23:15:00Z">
              <w:r>
                <w:t xml:space="preserve">the mean dissolved oxygen </w:t>
              </w:r>
            </w:ins>
            <w:ins w:id="219" w:author="Lojkine, Frances" w:date="2026-04-14T11:16:00Z" w16du:dateUtc="2026-04-13T23:16:00Z">
              <w:r>
                <w:t xml:space="preserve">concentration </w:t>
              </w:r>
            </w:ins>
            <w:ins w:id="220" w:author="Lojkine, Frances" w:date="2026-05-14T12:43:00Z" w16du:dateUtc="2026-05-14T00:43:00Z">
              <w:r>
                <w:t>300m in the predominant current direction from the outside edge of the sea pens</w:t>
              </w:r>
            </w:ins>
            <w:ins w:id="221" w:author="Lojkine, Frances" w:date="2026-04-15T11:40:00Z" w16du:dateUtc="2026-04-14T23:40:00Z">
              <w:r>
                <w:t xml:space="preserve"> </w:t>
              </w:r>
            </w:ins>
            <w:ins w:id="222" w:author="Lojkine, Frances" w:date="2026-04-14T11:16:00Z" w16du:dateUtc="2026-04-13T23:16:00Z">
              <w:r>
                <w:t>to fall below 5 mg/L for two successive months</w:t>
              </w:r>
            </w:ins>
            <w:r w:rsidRPr="007C6A65">
              <w:t xml:space="preserve">; </w:t>
            </w:r>
            <w:del w:id="223" w:author="Lojkine, Frances" w:date="2026-04-14T11:21:00Z" w16du:dateUtc="2026-04-13T23:21:00Z">
              <w:r w:rsidRPr="007C6A65" w:rsidDel="008F11D8">
                <w:delText>and</w:delText>
              </w:r>
            </w:del>
          </w:p>
          <w:p w14:paraId="5325C5D0" w14:textId="77777777" w:rsidR="00A67327" w:rsidRDefault="00A67327" w:rsidP="009571C2">
            <w:pPr>
              <w:pStyle w:val="NumberedList"/>
              <w:numPr>
                <w:ilvl w:val="0"/>
                <w:numId w:val="58"/>
              </w:numPr>
              <w:ind w:left="346"/>
              <w:rPr>
                <w:ins w:id="224" w:author="Lojkine, Frances" w:date="2026-04-14T11:21:00Z" w16du:dateUtc="2026-04-13T23:21:00Z"/>
              </w:rPr>
            </w:pPr>
            <w:del w:id="225" w:author="Lojkine, Frances" w:date="2026-04-14T11:20:00Z" w16du:dateUtc="2026-04-13T23:20:00Z">
              <w:r w:rsidRPr="007C6A65" w:rsidDel="0020213F">
                <w:delText>a measurable increase in the frequency or magnitude of harmful algal blooms</w:delText>
              </w:r>
            </w:del>
            <w:ins w:id="226" w:author="Lojkine, Frances" w:date="2026-04-14T11:20:00Z" w16du:dateUtc="2026-04-13T23:20:00Z">
              <w:r>
                <w:t xml:space="preserve">Chlorophyll-a concentrations </w:t>
              </w:r>
            </w:ins>
            <w:ins w:id="227" w:author="Lojkine, Frances" w:date="2026-05-14T12:43:00Z" w16du:dateUtc="2026-05-14T00:43:00Z">
              <w:r>
                <w:t>8</w:t>
              </w:r>
            </w:ins>
            <w:ins w:id="228" w:author="Lojkine, Frances" w:date="2026-04-15T11:41:00Z" w16du:dateUtc="2026-04-14T23:41:00Z">
              <w:r>
                <w:t xml:space="preserve">00 m </w:t>
              </w:r>
            </w:ins>
            <w:ins w:id="229" w:author="Lojkine, Frances" w:date="2026-05-14T12:43:00Z" w16du:dateUtc="2026-05-14T00:43:00Z">
              <w:r>
                <w:t xml:space="preserve">in the predominant current direction from the outside edge of </w:t>
              </w:r>
            </w:ins>
            <w:ins w:id="230" w:author="Lojkine, Frances" w:date="2026-05-14T12:44:00Z" w16du:dateUtc="2026-05-14T00:44:00Z">
              <w:r>
                <w:t>the sea pens</w:t>
              </w:r>
            </w:ins>
            <w:ins w:id="231" w:author="Lojkine, Frances" w:date="2026-04-14T11:20:00Z" w16du:dateUtc="2026-04-13T23:20:00Z">
              <w:r>
                <w:t xml:space="preserve"> to be greate</w:t>
              </w:r>
            </w:ins>
            <w:ins w:id="232" w:author="Lojkine, Frances" w:date="2026-04-15T11:41:00Z" w16du:dateUtc="2026-04-14T23:41:00Z">
              <w:r>
                <w:t>r</w:t>
              </w:r>
            </w:ins>
            <w:ins w:id="233" w:author="Lojkine, Frances" w:date="2026-04-14T11:20:00Z" w16du:dateUtc="2026-04-13T23:20:00Z">
              <w:r>
                <w:t xml:space="preserve"> than </w:t>
              </w:r>
            </w:ins>
            <w:ins w:id="234" w:author="Lojkine, Frances" w:date="2026-04-15T11:46:00Z" w16du:dateUtc="2026-04-14T23:46:00Z">
              <w:r>
                <w:t>3.</w:t>
              </w:r>
            </w:ins>
            <w:ins w:id="235" w:author="Lojkine, Frances" w:date="2026-04-14T11:20:00Z" w16du:dateUtc="2026-04-13T23:20:00Z">
              <w:r>
                <w:t xml:space="preserve">5 </w:t>
              </w:r>
            </w:ins>
            <w:ins w:id="236" w:author="Lojkine, Frances" w:date="2026-04-14T11:21:00Z" w16du:dateUtc="2026-04-13T23:21:00Z">
              <w:r>
                <w:t>µg/L for two successive months; and</w:t>
              </w:r>
            </w:ins>
          </w:p>
          <w:p w14:paraId="6B228BAF" w14:textId="1C9D4AB7" w:rsidR="00A67327" w:rsidRDefault="00A67327" w:rsidP="009571C2">
            <w:pPr>
              <w:pStyle w:val="NumberedList"/>
              <w:numPr>
                <w:ilvl w:val="0"/>
                <w:numId w:val="58"/>
              </w:numPr>
              <w:ind w:left="346"/>
            </w:pPr>
            <w:ins w:id="237" w:author="Lojkine, Frances" w:date="2026-04-14T11:22:00Z" w16du:dateUtc="2026-04-13T23:22:00Z">
              <w:r>
                <w:t xml:space="preserve">total nitrogen concentrations </w:t>
              </w:r>
            </w:ins>
            <w:ins w:id="238" w:author="Lojkine, Frances" w:date="2026-05-19T08:28:00Z" w16du:dateUtc="2026-05-18T20:28:00Z">
              <w:r w:rsidR="002D625F" w:rsidRPr="002D625F">
                <w:rPr>
                  <w:color w:val="0070C0"/>
                  <w:highlight w:val="green"/>
                </w:rPr>
                <w:t>at any monitoring station</w:t>
              </w:r>
              <w:r w:rsidR="002D625F" w:rsidRPr="002D625F">
                <w:rPr>
                  <w:color w:val="0070C0"/>
                </w:rPr>
                <w:t xml:space="preserve"> </w:t>
              </w:r>
            </w:ins>
            <w:ins w:id="239" w:author="Lojkine, Frances" w:date="2026-05-14T12:44:00Z" w16du:dateUtc="2026-05-14T00:44:00Z">
              <w:r>
                <w:t>8</w:t>
              </w:r>
            </w:ins>
            <w:ins w:id="240" w:author="Lojkine, Frances" w:date="2026-04-15T11:42:00Z" w16du:dateUtc="2026-04-14T23:42:00Z">
              <w:r>
                <w:t xml:space="preserve">00 m </w:t>
              </w:r>
            </w:ins>
            <w:ins w:id="241" w:author="Lojkine, Frances" w:date="2026-05-14T12:44:00Z" w16du:dateUtc="2026-05-14T00:44:00Z">
              <w:r>
                <w:t>in the predominant current direction from the outside edge of the sea pens</w:t>
              </w:r>
            </w:ins>
            <w:ins w:id="242" w:author="Lojkine, Frances" w:date="2026-04-15T11:42:00Z" w16du:dateUtc="2026-04-14T23:42:00Z">
              <w:r>
                <w:t xml:space="preserve"> </w:t>
              </w:r>
            </w:ins>
            <w:ins w:id="243" w:author="Lojkine, Frances" w:date="2026-04-14T11:22:00Z" w16du:dateUtc="2026-04-13T23:22:00Z">
              <w:r>
                <w:t xml:space="preserve">to be more than 50 µg/L above the highest </w:t>
              </w:r>
            </w:ins>
            <w:ins w:id="244" w:author="Lojkine, Frances" w:date="2026-04-14T11:23:00Z" w16du:dateUtc="2026-04-13T23:23:00Z">
              <w:r>
                <w:t>concentration measured at reference sites on the same day for two successive months</w:t>
              </w:r>
            </w:ins>
            <w:r w:rsidRPr="007C6A65">
              <w:t>.</w:t>
            </w:r>
          </w:p>
          <w:p w14:paraId="2E69D640" w14:textId="77777777" w:rsidR="00A67327" w:rsidRDefault="00A67327" w:rsidP="00A67327">
            <w:pPr>
              <w:pStyle w:val="NumberedList"/>
              <w:numPr>
                <w:ilvl w:val="0"/>
                <w:numId w:val="0"/>
              </w:numPr>
              <w:ind w:left="-14"/>
              <w:rPr>
                <w:i/>
                <w:iCs/>
              </w:rPr>
            </w:pPr>
            <w:r w:rsidRPr="0058440C">
              <w:rPr>
                <w:i/>
                <w:iCs/>
              </w:rPr>
              <w:t xml:space="preserve">Note: </w:t>
            </w:r>
          </w:p>
          <w:p w14:paraId="2D4D2832" w14:textId="5089A2CD" w:rsidR="00A67327" w:rsidRPr="00911026" w:rsidRDefault="00A67327" w:rsidP="00A67327">
            <w:pPr>
              <w:pStyle w:val="NumberedList"/>
              <w:numPr>
                <w:ilvl w:val="0"/>
                <w:numId w:val="0"/>
              </w:numPr>
              <w:ind w:left="-14"/>
              <w:rPr>
                <w:ins w:id="245" w:author="Lojkine, Frances" w:date="2026-04-15T11:35:00Z" w16du:dateUtc="2026-04-14T23:35:00Z"/>
                <w:i/>
                <w:iCs/>
              </w:rPr>
            </w:pPr>
            <w:r>
              <w:rPr>
                <w:i/>
                <w:iCs/>
              </w:rPr>
              <w:t>“E</w:t>
            </w:r>
            <w:r w:rsidRPr="0058440C">
              <w:rPr>
                <w:i/>
                <w:iCs/>
              </w:rPr>
              <w:t>cosystem function</w:t>
            </w:r>
            <w:r>
              <w:rPr>
                <w:i/>
                <w:iCs/>
              </w:rPr>
              <w:t>”</w:t>
            </w:r>
            <w:r w:rsidRPr="0058440C">
              <w:rPr>
                <w:i/>
                <w:iCs/>
              </w:rPr>
              <w:t xml:space="preserve"> </w:t>
            </w:r>
            <w:r>
              <w:rPr>
                <w:i/>
                <w:iCs/>
              </w:rPr>
              <w:t xml:space="preserve">in clause (a) </w:t>
            </w:r>
            <w:r w:rsidRPr="0058440C">
              <w:rPr>
                <w:i/>
                <w:iCs/>
              </w:rPr>
              <w:t>refers to the role of habitat-forming taxa in providing structure, supporting biodiversity, and maintaining overall habitat condition</w:t>
            </w:r>
            <w:r>
              <w:rPr>
                <w:i/>
                <w:iCs/>
              </w:rPr>
              <w:t>.</w:t>
            </w:r>
            <w:ins w:id="246" w:author="Lojkine, Frances" w:date="2026-05-19T08:37:00Z" w16du:dateUtc="2026-05-18T20:37:00Z">
              <w:r w:rsidR="00911026">
                <w:rPr>
                  <w:i/>
                  <w:iCs/>
                </w:rPr>
                <w:t xml:space="preserve"> “Adverse effects on the ecosystem function of b</w:t>
              </w:r>
            </w:ins>
            <w:ins w:id="247" w:author="Lojkine, Frances" w:date="2026-05-19T08:38:00Z" w16du:dateUtc="2026-05-18T20:38:00Z">
              <w:r w:rsidR="00911026">
                <w:rPr>
                  <w:i/>
                  <w:iCs/>
                </w:rPr>
                <w:t>iogenic habitat” will be identified using the indicators set out in Table C-2, Appendix C</w:t>
              </w:r>
            </w:ins>
            <w:ins w:id="248" w:author="Lojkine, Frances" w:date="2026-05-22T13:51:00Z" w16du:dateUtc="2026-05-22T01:51:00Z">
              <w:r w:rsidR="00A05EEC">
                <w:rPr>
                  <w:i/>
                  <w:iCs/>
                </w:rPr>
                <w:t xml:space="preserve"> or any amendments to those indicators pursuant to Condition Y</w:t>
              </w:r>
            </w:ins>
            <w:ins w:id="249" w:author="Lojkine, Frances" w:date="2026-05-19T08:38:00Z" w16du:dateUtc="2026-05-18T20:38:00Z">
              <w:r w:rsidR="00911026">
                <w:rPr>
                  <w:i/>
                  <w:iCs/>
                </w:rPr>
                <w:t>.</w:t>
              </w:r>
            </w:ins>
          </w:p>
          <w:p w14:paraId="040BE2EE" w14:textId="77777777" w:rsidR="00A67327" w:rsidRDefault="00A67327" w:rsidP="00A67327">
            <w:pPr>
              <w:pStyle w:val="NumberedList"/>
              <w:numPr>
                <w:ilvl w:val="0"/>
                <w:numId w:val="0"/>
              </w:numPr>
              <w:ind w:left="-14"/>
              <w:rPr>
                <w:i/>
                <w:iCs/>
              </w:rPr>
            </w:pPr>
            <w:ins w:id="250" w:author="Lojkine, Frances" w:date="2026-04-15T11:36:00Z" w16du:dateUtc="2026-04-14T23:36:00Z">
              <w:r>
                <w:rPr>
                  <w:i/>
                  <w:iCs/>
                </w:rPr>
                <w:t xml:space="preserve">Details of sampling methodologies </w:t>
              </w:r>
            </w:ins>
            <w:ins w:id="251" w:author="Lojkine, Frances" w:date="2026-05-14T12:44:00Z" w16du:dateUtc="2026-05-14T00:44:00Z">
              <w:r>
                <w:rPr>
                  <w:i/>
                  <w:iCs/>
                </w:rPr>
                <w:t xml:space="preserve">for determining compliance </w:t>
              </w:r>
            </w:ins>
            <w:ins w:id="252" w:author="Lojkine, Frances" w:date="2026-05-14T12:45:00Z" w16du:dateUtc="2026-05-14T00:45:00Z">
              <w:r>
                <w:rPr>
                  <w:i/>
                  <w:iCs/>
                </w:rPr>
                <w:t>with (a) – (d) above are contained in the EMMP required by Conditions 74 - 79</w:t>
              </w:r>
            </w:ins>
            <w:ins w:id="253" w:author="Lojkine, Frances" w:date="2026-04-15T11:36:00Z" w16du:dateUtc="2026-04-14T23:36:00Z">
              <w:r>
                <w:rPr>
                  <w:i/>
                  <w:iCs/>
                </w:rPr>
                <w:t>.</w:t>
              </w:r>
            </w:ins>
          </w:p>
          <w:p w14:paraId="594B5699" w14:textId="19347645" w:rsidR="006F34D9" w:rsidRDefault="006F34D9" w:rsidP="00CB1CEF">
            <w:pPr>
              <w:pStyle w:val="NumberedList"/>
              <w:numPr>
                <w:ilvl w:val="0"/>
                <w:numId w:val="0"/>
              </w:numPr>
            </w:pPr>
          </w:p>
        </w:tc>
        <w:tc>
          <w:tcPr>
            <w:tcW w:w="9946" w:type="dxa"/>
          </w:tcPr>
          <w:p w14:paraId="0C2F5DBD" w14:textId="0A081BD7" w:rsidR="006F34D9" w:rsidRDefault="00911026" w:rsidP="006933E7">
            <w:pPr>
              <w:pStyle w:val="NumberedList"/>
              <w:numPr>
                <w:ilvl w:val="0"/>
                <w:numId w:val="0"/>
              </w:numPr>
              <w:rPr>
                <w:lang w:val="en-US"/>
              </w:rPr>
            </w:pPr>
            <w:r>
              <w:rPr>
                <w:lang w:val="en-US"/>
              </w:rPr>
              <w:t xml:space="preserve">Main track changes </w:t>
            </w:r>
            <w:r w:rsidR="00A31FC9">
              <w:rPr>
                <w:lang w:val="en-US"/>
              </w:rPr>
              <w:t>–</w:t>
            </w:r>
            <w:r>
              <w:rPr>
                <w:lang w:val="en-US"/>
              </w:rPr>
              <w:t xml:space="preserve"> </w:t>
            </w:r>
            <w:r w:rsidR="00A31FC9">
              <w:rPr>
                <w:lang w:val="en-US"/>
              </w:rPr>
              <w:t xml:space="preserve">proposed amendments in </w:t>
            </w:r>
            <w:r>
              <w:rPr>
                <w:lang w:val="en-US"/>
              </w:rPr>
              <w:t>r</w:t>
            </w:r>
            <w:r w:rsidR="00A67327">
              <w:rPr>
                <w:lang w:val="en-US"/>
              </w:rPr>
              <w:t>esponse to Question 11 Minute 4</w:t>
            </w:r>
          </w:p>
          <w:p w14:paraId="7B4BE82B" w14:textId="77777777" w:rsidR="002D625F" w:rsidRDefault="002D625F" w:rsidP="006933E7">
            <w:pPr>
              <w:pStyle w:val="NumberedList"/>
              <w:numPr>
                <w:ilvl w:val="0"/>
                <w:numId w:val="0"/>
              </w:numPr>
              <w:rPr>
                <w:lang w:val="en-US"/>
              </w:rPr>
            </w:pPr>
          </w:p>
          <w:p w14:paraId="26AA52D2" w14:textId="488B074E" w:rsidR="00911026" w:rsidRPr="00007492" w:rsidRDefault="002D625F" w:rsidP="006933E7">
            <w:pPr>
              <w:pStyle w:val="NumberedList"/>
              <w:numPr>
                <w:ilvl w:val="0"/>
                <w:numId w:val="0"/>
              </w:numPr>
              <w:rPr>
                <w:lang w:val="en-US"/>
              </w:rPr>
            </w:pPr>
            <w:r>
              <w:rPr>
                <w:lang w:val="en-US"/>
              </w:rPr>
              <w:t xml:space="preserve">Green highlighted text added in response to comment from Environment Southland on the application (Dr N Keely attachment), </w:t>
            </w:r>
            <w:r w:rsidRPr="00007492">
              <w:rPr>
                <w:lang w:val="en-US"/>
              </w:rPr>
              <w:t>see also paragraph 25 evidence of Dr Peter Wilson provided as part of NTS response to comments.</w:t>
            </w:r>
          </w:p>
          <w:p w14:paraId="241E39CB" w14:textId="77777777" w:rsidR="00911026" w:rsidRDefault="00911026" w:rsidP="006933E7">
            <w:pPr>
              <w:pStyle w:val="NumberedList"/>
              <w:numPr>
                <w:ilvl w:val="0"/>
                <w:numId w:val="0"/>
              </w:numPr>
              <w:rPr>
                <w:lang w:val="en-US"/>
              </w:rPr>
            </w:pPr>
          </w:p>
          <w:p w14:paraId="3BBE22BA" w14:textId="77777777" w:rsidR="00911026" w:rsidRDefault="00911026" w:rsidP="006933E7">
            <w:pPr>
              <w:pStyle w:val="NumberedList"/>
              <w:numPr>
                <w:ilvl w:val="0"/>
                <w:numId w:val="0"/>
              </w:numPr>
              <w:rPr>
                <w:lang w:val="en-US"/>
              </w:rPr>
            </w:pPr>
            <w:r>
              <w:rPr>
                <w:lang w:val="en-US"/>
              </w:rPr>
              <w:t>Yellow highlighted text added in response to comments from DOC on the application (see paragraph 3.3.14 and section 5.1)</w:t>
            </w:r>
          </w:p>
          <w:p w14:paraId="27FD6D3F" w14:textId="77777777" w:rsidR="0014619A" w:rsidRDefault="0014619A" w:rsidP="006933E7">
            <w:pPr>
              <w:pStyle w:val="NumberedList"/>
              <w:numPr>
                <w:ilvl w:val="0"/>
                <w:numId w:val="0"/>
              </w:numPr>
              <w:rPr>
                <w:lang w:val="en-US"/>
              </w:rPr>
            </w:pPr>
          </w:p>
          <w:p w14:paraId="106CADE1" w14:textId="250FBA42" w:rsidR="0014619A" w:rsidRDefault="0014619A" w:rsidP="006933E7">
            <w:pPr>
              <w:pStyle w:val="NumberedList"/>
              <w:numPr>
                <w:ilvl w:val="0"/>
                <w:numId w:val="0"/>
              </w:numPr>
              <w:rPr>
                <w:lang w:val="en-US"/>
              </w:rPr>
            </w:pPr>
            <w:r>
              <w:rPr>
                <w:lang w:val="en-US"/>
              </w:rPr>
              <w:t>Blue highlighted text amended/added in response to further feedback from DOC on 22 May 2026 version of consent conditions.</w:t>
            </w:r>
          </w:p>
          <w:p w14:paraId="2B5002D7" w14:textId="77777777" w:rsidR="00911026" w:rsidRDefault="00911026" w:rsidP="006933E7">
            <w:pPr>
              <w:pStyle w:val="NumberedList"/>
              <w:numPr>
                <w:ilvl w:val="0"/>
                <w:numId w:val="0"/>
              </w:numPr>
              <w:rPr>
                <w:lang w:val="en-US"/>
              </w:rPr>
            </w:pPr>
          </w:p>
          <w:p w14:paraId="7C00E544" w14:textId="3BCCB259" w:rsidR="00911026" w:rsidRDefault="00911026" w:rsidP="00911026">
            <w:pPr>
              <w:pStyle w:val="NumberedList"/>
              <w:numPr>
                <w:ilvl w:val="0"/>
                <w:numId w:val="0"/>
              </w:numPr>
              <w:rPr>
                <w:lang w:val="en-US"/>
              </w:rPr>
            </w:pPr>
            <w:r>
              <w:rPr>
                <w:lang w:val="en-US"/>
              </w:rPr>
              <w:t xml:space="preserve">DOC response to Minute 5 </w:t>
            </w:r>
            <w:r w:rsidR="00007492">
              <w:rPr>
                <w:lang w:val="en-US"/>
              </w:rPr>
              <w:t>–</w:t>
            </w:r>
            <w:r>
              <w:rPr>
                <w:lang w:val="en-US"/>
              </w:rPr>
              <w:t xml:space="preserve"> </w:t>
            </w:r>
            <w:r w:rsidR="00007492">
              <w:rPr>
                <w:lang w:val="en-US"/>
              </w:rPr>
              <w:t>‘</w:t>
            </w:r>
            <w:r w:rsidRPr="00911026">
              <w:rPr>
                <w:lang w:val="en-US"/>
              </w:rPr>
              <w:t>DOC supports the quantifying of existing ecosystem function as a baseline against which to measure change as suggested in the change to 66 (a). How this will be measured is not detailed in the condition as it is for (b) - (d), which are to be contained within the EMMP required by conditions 74 - 79. DOC’s s53 comments (3.3.14 and 3.3.15) provide additional suggestions to clarify the wording of condition 66 (a)</w:t>
            </w:r>
            <w:r w:rsidR="00007492">
              <w:rPr>
                <w:lang w:val="en-US"/>
              </w:rPr>
              <w:t>’</w:t>
            </w:r>
            <w:r w:rsidRPr="00911026">
              <w:rPr>
                <w:lang w:val="en-US"/>
              </w:rPr>
              <w:t>.</w:t>
            </w:r>
            <w:r>
              <w:rPr>
                <w:lang w:val="en-US"/>
              </w:rPr>
              <w:t xml:space="preserve"> </w:t>
            </w:r>
            <w:r w:rsidR="007F0747">
              <w:rPr>
                <w:i/>
                <w:iCs/>
                <w:lang w:val="en-US"/>
              </w:rPr>
              <w:t>NTS response: n</w:t>
            </w:r>
            <w:r w:rsidRPr="00000D8A">
              <w:rPr>
                <w:i/>
                <w:iCs/>
                <w:lang w:val="en-US"/>
              </w:rPr>
              <w:t>ote that NTS has now added text suggested by DOC to the “Ecosystem function” note.</w:t>
            </w:r>
          </w:p>
          <w:p w14:paraId="41B7F31A" w14:textId="77777777" w:rsidR="00000D8A" w:rsidRDefault="00000D8A" w:rsidP="00911026">
            <w:pPr>
              <w:pStyle w:val="NumberedList"/>
              <w:numPr>
                <w:ilvl w:val="0"/>
                <w:numId w:val="0"/>
              </w:numPr>
              <w:rPr>
                <w:lang w:val="en-US"/>
              </w:rPr>
            </w:pPr>
          </w:p>
          <w:p w14:paraId="0D63604F" w14:textId="377DDD17" w:rsidR="00000D8A" w:rsidRDefault="00000D8A" w:rsidP="00000D8A">
            <w:pPr>
              <w:pStyle w:val="NumberedList"/>
              <w:numPr>
                <w:ilvl w:val="0"/>
                <w:numId w:val="0"/>
              </w:numPr>
              <w:rPr>
                <w:i/>
                <w:iCs/>
                <w:lang w:val="en-US"/>
              </w:rPr>
            </w:pPr>
            <w:r>
              <w:rPr>
                <w:lang w:val="en-US"/>
              </w:rPr>
              <w:t xml:space="preserve">Environment Southland response to Minute 5 </w:t>
            </w:r>
            <w:r w:rsidR="00007492">
              <w:rPr>
                <w:lang w:val="en-US"/>
              </w:rPr>
              <w:t>–</w:t>
            </w:r>
            <w:r>
              <w:rPr>
                <w:lang w:val="en-US"/>
              </w:rPr>
              <w:t xml:space="preserve"> </w:t>
            </w:r>
            <w:r w:rsidR="00007492">
              <w:rPr>
                <w:lang w:val="en-US"/>
              </w:rPr>
              <w:t>‘</w:t>
            </w:r>
            <w:r w:rsidRPr="00000D8A">
              <w:rPr>
                <w:lang w:val="en-US"/>
              </w:rPr>
              <w:t>ES notes that these changes do not fully align with the content of Conditions Appendix C – notably C-1 of the March 2026 condition suite which has some tighter limits. It is also unclear whether there is a depth for total nitrogen monitoring and it would be useful to clarify whether the mean dissolved oxygen concentration is for the entire water column depth</w:t>
            </w:r>
            <w:r w:rsidR="00007492">
              <w:rPr>
                <w:lang w:val="en-US"/>
              </w:rPr>
              <w:t>’</w:t>
            </w:r>
            <w:r w:rsidRPr="00000D8A">
              <w:rPr>
                <w:lang w:val="en-US"/>
              </w:rPr>
              <w:t>.</w:t>
            </w:r>
            <w:r w:rsidR="007F0747">
              <w:rPr>
                <w:lang w:val="en-US"/>
              </w:rPr>
              <w:t xml:space="preserve"> </w:t>
            </w:r>
            <w:r w:rsidR="007F0747">
              <w:rPr>
                <w:i/>
                <w:iCs/>
                <w:lang w:val="en-US"/>
              </w:rPr>
              <w:t>NTS response: the AMTs in Appendix C-1 and the compliance limits in Condition 66 are deliberately not identical. The AMTs in Appendix C-1 set a threshold for NTS to initiate adaptive management, in order to ensure that the compliance limits in Condition 66 are not exceeded. The matters raised by NTS in relation to depth of total nitrogen monitoring and dissolved oxygen concentrations are covered within the draft EMMP.</w:t>
            </w:r>
          </w:p>
          <w:p w14:paraId="1B5F8F7E" w14:textId="77777777" w:rsidR="007F0747" w:rsidRDefault="007F0747" w:rsidP="00000D8A">
            <w:pPr>
              <w:pStyle w:val="NumberedList"/>
              <w:numPr>
                <w:ilvl w:val="0"/>
                <w:numId w:val="0"/>
              </w:numPr>
              <w:rPr>
                <w:lang w:val="en-US"/>
              </w:rPr>
            </w:pPr>
          </w:p>
          <w:p w14:paraId="3210A04D" w14:textId="14FF62ED" w:rsidR="007F0747" w:rsidRPr="002332C6" w:rsidRDefault="007F0747" w:rsidP="007F0747">
            <w:pPr>
              <w:pStyle w:val="NumberedList"/>
              <w:numPr>
                <w:ilvl w:val="0"/>
                <w:numId w:val="0"/>
              </w:numPr>
              <w:rPr>
                <w:i/>
                <w:iCs/>
                <w:lang w:val="en-US"/>
              </w:rPr>
            </w:pPr>
            <w:r>
              <w:rPr>
                <w:lang w:val="en-US"/>
              </w:rPr>
              <w:lastRenderedPageBreak/>
              <w:t xml:space="preserve">Environment Southland response to Minute 5 (Dr Keeley advice) – </w:t>
            </w:r>
            <w:r w:rsidR="00007492">
              <w:rPr>
                <w:lang w:val="en-US"/>
              </w:rPr>
              <w:t>‘</w:t>
            </w:r>
            <w:r>
              <w:rPr>
                <w:lang w:val="en-US"/>
              </w:rPr>
              <w:t xml:space="preserve">I </w:t>
            </w:r>
            <w:r w:rsidRPr="007F0747">
              <w:t>still have a minor disagreement in that I think it could be more explicit and testable. The footnote doesn't go as far as to specify what and how it will be indicated / measured. 'Ecosystem functions, as indicated by: (?) e.g. epifaunal diversity, prevalence of key habitat forming organisms, prevalence and type of physical 4D structure'?</w:t>
            </w:r>
            <w:r w:rsidR="00346BA4">
              <w:t xml:space="preserve"> </w:t>
            </w:r>
            <w:r w:rsidR="00346BA4" w:rsidRPr="00346BA4">
              <w:t>I am happy that "...do not cause..." implies establishing the cause if changes are identified</w:t>
            </w:r>
            <w:r w:rsidR="00007492">
              <w:t>’</w:t>
            </w:r>
            <w:r w:rsidR="002332C6">
              <w:t xml:space="preserve"> and </w:t>
            </w:r>
            <w:r w:rsidR="002332C6">
              <w:rPr>
                <w:lang w:val="en-US"/>
              </w:rPr>
              <w:t>‘</w:t>
            </w:r>
            <w:r w:rsidR="002332C6" w:rsidRPr="00F3067C">
              <w:t xml:space="preserve">Additional criteria for WQ (66b-d) seems to provide what is needed for testing compliance. I note that, arguably, and for the sake of consistency, 66a lacks comparable testable specifics. See my previous comment on that with some example criteria. </w:t>
            </w:r>
            <w:r w:rsidR="002332C6" w:rsidRPr="00F3067C">
              <w:rPr>
                <w:lang w:val="en-US"/>
              </w:rPr>
              <w:t xml:space="preserve">The footnote gives a general description of ecosystem function, and the detailed methods are cited as given in the EMMP (NB: I don't have the ability </w:t>
            </w:r>
            <w:proofErr w:type="gramStart"/>
            <w:r w:rsidR="002332C6" w:rsidRPr="00F3067C">
              <w:rPr>
                <w:lang w:val="en-US"/>
              </w:rPr>
              <w:t>review</w:t>
            </w:r>
            <w:proofErr w:type="gramEnd"/>
            <w:r w:rsidR="002332C6" w:rsidRPr="00F3067C">
              <w:rPr>
                <w:lang w:val="en-US"/>
              </w:rPr>
              <w:t xml:space="preserve"> this presently), which is good. Question remains, whether the main condition needs to be more explicit and testable? I agree that there is precedent </w:t>
            </w:r>
            <w:proofErr w:type="gramStart"/>
            <w:r w:rsidR="002332C6" w:rsidRPr="00F3067C">
              <w:rPr>
                <w:lang w:val="en-US"/>
              </w:rPr>
              <w:t>for</w:t>
            </w:r>
            <w:proofErr w:type="gramEnd"/>
            <w:r w:rsidR="002332C6" w:rsidRPr="00F3067C">
              <w:rPr>
                <w:lang w:val="en-US"/>
              </w:rPr>
              <w:t xml:space="preserve"> dealing with this 'novel habitat' situation and that the actual testable criteria may evolve as the surveys are undertaken. Hence there is some justification to avoid hardwiring very detailed parameters to test into the condition. If this needs to be done for reassurance </w:t>
            </w:r>
            <w:proofErr w:type="gramStart"/>
            <w:r w:rsidR="002332C6" w:rsidRPr="00F3067C">
              <w:rPr>
                <w:lang w:val="en-US"/>
              </w:rPr>
              <w:t>if</w:t>
            </w:r>
            <w:proofErr w:type="gramEnd"/>
            <w:r w:rsidR="002332C6" w:rsidRPr="00F3067C">
              <w:rPr>
                <w:lang w:val="en-US"/>
              </w:rPr>
              <w:t xml:space="preserve"> testability, then they will require very careful thought.</w:t>
            </w:r>
            <w:r w:rsidRPr="007F0747">
              <w:t xml:space="preserve"> </w:t>
            </w:r>
            <w:r w:rsidRPr="00A05EEC">
              <w:rPr>
                <w:i/>
                <w:iCs/>
              </w:rPr>
              <w:t xml:space="preserve">NTS response: </w:t>
            </w:r>
            <w:r w:rsidR="00346BA4" w:rsidRPr="00A05EEC">
              <w:rPr>
                <w:i/>
                <w:iCs/>
              </w:rPr>
              <w:t xml:space="preserve">the matter Dr Keeley notes about making the condition more explicit and testable </w:t>
            </w:r>
            <w:r w:rsidRPr="00A05EEC">
              <w:rPr>
                <w:i/>
                <w:iCs/>
              </w:rPr>
              <w:t>has now been addressed by the more explicit link to Appendix C.</w:t>
            </w:r>
            <w:r w:rsidR="00346BA4" w:rsidRPr="00A05EEC">
              <w:t xml:space="preserve"> </w:t>
            </w:r>
            <w:r w:rsidR="002332C6" w:rsidRPr="00A05EEC">
              <w:rPr>
                <w:i/>
                <w:iCs/>
              </w:rPr>
              <w:t xml:space="preserve">NTS and its technical experts agree with Dr Keeley that there is justification to avoid hardwiring very detailed parameters into the consent conditions and consider that the condition </w:t>
            </w:r>
            <w:r w:rsidR="00A05EEC" w:rsidRPr="00A05EEC">
              <w:rPr>
                <w:i/>
                <w:iCs/>
              </w:rPr>
              <w:t>as now</w:t>
            </w:r>
            <w:r w:rsidR="002332C6" w:rsidRPr="00A05EEC">
              <w:rPr>
                <w:i/>
                <w:iCs/>
              </w:rPr>
              <w:t xml:space="preserve"> drafted </w:t>
            </w:r>
            <w:r w:rsidR="00A05EEC" w:rsidRPr="00A05EEC">
              <w:rPr>
                <w:i/>
                <w:iCs/>
              </w:rPr>
              <w:t>is appropriately</w:t>
            </w:r>
            <w:r w:rsidR="002332C6" w:rsidRPr="00A05EEC">
              <w:rPr>
                <w:i/>
                <w:iCs/>
              </w:rPr>
              <w:t xml:space="preserve"> detailed.</w:t>
            </w:r>
          </w:p>
          <w:p w14:paraId="3A46239E" w14:textId="48CFA5B8" w:rsidR="00F3067C" w:rsidRPr="007F0747" w:rsidRDefault="00F3067C" w:rsidP="00F3067C">
            <w:pPr>
              <w:pStyle w:val="NumberedList"/>
              <w:numPr>
                <w:ilvl w:val="0"/>
                <w:numId w:val="0"/>
              </w:numPr>
              <w:rPr>
                <w:lang w:val="en-US"/>
              </w:rPr>
            </w:pPr>
          </w:p>
        </w:tc>
      </w:tr>
      <w:tr w:rsidR="00346BA4" w:rsidRPr="004F3AA0" w14:paraId="06AF911B" w14:textId="77777777" w:rsidTr="000542BE">
        <w:tc>
          <w:tcPr>
            <w:tcW w:w="1165" w:type="dxa"/>
          </w:tcPr>
          <w:p w14:paraId="457559E6" w14:textId="35D09809" w:rsidR="00346BA4" w:rsidRDefault="00346BA4" w:rsidP="006933E7">
            <w:pPr>
              <w:pStyle w:val="NumberedList"/>
              <w:numPr>
                <w:ilvl w:val="0"/>
                <w:numId w:val="0"/>
              </w:numPr>
            </w:pPr>
            <w:r>
              <w:lastRenderedPageBreak/>
              <w:t>67</w:t>
            </w:r>
          </w:p>
        </w:tc>
        <w:tc>
          <w:tcPr>
            <w:tcW w:w="9810" w:type="dxa"/>
          </w:tcPr>
          <w:p w14:paraId="65940F56" w14:textId="77777777" w:rsidR="00346BA4" w:rsidRDefault="00346BA4" w:rsidP="00A67327">
            <w:pPr>
              <w:pStyle w:val="NumberedList"/>
              <w:numPr>
                <w:ilvl w:val="0"/>
                <w:numId w:val="0"/>
              </w:numPr>
              <w:rPr>
                <w:ins w:id="254" w:author="Lojkine, Frances" w:date="2026-05-21T17:00:00Z" w16du:dateUtc="2026-05-21T05:00:00Z"/>
              </w:rPr>
            </w:pPr>
            <w:del w:id="255" w:author="Lojkine, Frances" w:date="2026-05-14T14:35:00Z" w16du:dateUtc="2026-05-14T02:35:00Z">
              <w:r w:rsidRPr="006112CB" w:rsidDel="00787A58">
                <w:delText xml:space="preserve">The Consent Holder must operate the marine farm in accordance with the adaptive management regime set out in conditions </w:delText>
              </w:r>
              <w:r w:rsidRPr="006112CB" w:rsidDel="00787A58">
                <w:fldChar w:fldCharType="begin"/>
              </w:r>
              <w:r w:rsidRPr="006112CB" w:rsidDel="00787A58">
                <w:delInstrText xml:space="preserve"> REF _Ref211955835 \w \h  \* MERGEFORMAT </w:delInstrText>
              </w:r>
              <w:r w:rsidRPr="006112CB" w:rsidDel="00787A58">
                <w:fldChar w:fldCharType="separate"/>
              </w:r>
              <w:r w:rsidRPr="006112CB" w:rsidDel="00787A58">
                <w:delText>68</w:delText>
              </w:r>
              <w:r w:rsidRPr="006112CB" w:rsidDel="00787A58">
                <w:fldChar w:fldCharType="end"/>
              </w:r>
              <w:r w:rsidRPr="006112CB" w:rsidDel="00787A58">
                <w:delText xml:space="preserve"> to </w:delText>
              </w:r>
              <w:r w:rsidRPr="006112CB" w:rsidDel="00787A58">
                <w:fldChar w:fldCharType="begin"/>
              </w:r>
              <w:r w:rsidRPr="006112CB" w:rsidDel="00787A58">
                <w:delInstrText xml:space="preserve"> REF _Ref212026085 \w \h  \* MERGEFORMAT </w:delInstrText>
              </w:r>
              <w:r w:rsidRPr="006112CB" w:rsidDel="00787A58">
                <w:fldChar w:fldCharType="separate"/>
              </w:r>
              <w:r w:rsidRPr="006112CB" w:rsidDel="00787A58">
                <w:delText>83</w:delText>
              </w:r>
              <w:r w:rsidRPr="006112CB" w:rsidDel="00787A58">
                <w:fldChar w:fldCharType="end"/>
              </w:r>
              <w:r w:rsidRPr="006112CB" w:rsidDel="00787A58">
                <w:delText>.</w:delText>
              </w:r>
            </w:del>
            <w:ins w:id="256" w:author="Lojkine, Frances" w:date="2026-05-14T14:35:00Z" w16du:dateUtc="2026-05-14T02:35:00Z">
              <w:r>
                <w:t xml:space="preserve"> </w:t>
              </w:r>
            </w:ins>
            <w:ins w:id="257" w:author="Lojkine, Frances" w:date="2026-05-21T17:00:00Z" w16du:dateUtc="2026-05-21T05:00:00Z">
              <w:r w:rsidR="002332C6">
                <w:t>Marine farming at the site shall be monitored as required by Conditions 74 – 79 and managed in accordance with:</w:t>
              </w:r>
            </w:ins>
          </w:p>
          <w:p w14:paraId="40F41C27" w14:textId="77777777" w:rsidR="002332C6" w:rsidRDefault="002332C6" w:rsidP="00000EE3">
            <w:pPr>
              <w:pStyle w:val="NumberedList"/>
              <w:numPr>
                <w:ilvl w:val="0"/>
                <w:numId w:val="79"/>
              </w:numPr>
              <w:rPr>
                <w:ins w:id="258" w:author="Lojkine, Frances" w:date="2026-05-21T17:01:00Z" w16du:dateUtc="2026-05-21T05:01:00Z"/>
              </w:rPr>
            </w:pPr>
            <w:ins w:id="259" w:author="Lojkine, Frances" w:date="2026-05-21T17:01:00Z" w16du:dateUtc="2026-05-21T05:01:00Z">
              <w:r>
                <w:t>the Environmental Quality Zones (EQZ) and Adaptive Management Triggers (AMT) contained in Appendix C to these conditions; or</w:t>
              </w:r>
            </w:ins>
          </w:p>
          <w:p w14:paraId="233F0853" w14:textId="77777777" w:rsidR="002332C6" w:rsidRDefault="002332C6" w:rsidP="00000EE3">
            <w:pPr>
              <w:pStyle w:val="NumberedList"/>
              <w:numPr>
                <w:ilvl w:val="0"/>
                <w:numId w:val="79"/>
              </w:numPr>
              <w:rPr>
                <w:ins w:id="260" w:author="Lojkine, Frances" w:date="2026-05-21T17:01:00Z" w16du:dateUtc="2026-05-21T05:01:00Z"/>
              </w:rPr>
            </w:pPr>
            <w:ins w:id="261" w:author="Lojkine, Frances" w:date="2026-05-21T17:01:00Z" w16du:dateUtc="2026-05-21T05:01:00Z">
              <w:r>
                <w:t xml:space="preserve">any amendment to the EQZ or AMTs made subject to Conditions </w:t>
              </w:r>
              <w:r w:rsidRPr="00067524">
                <w:t>X and Y</w:t>
              </w:r>
              <w:r>
                <w:t xml:space="preserve"> and certified in accordance with Condition 2; and</w:t>
              </w:r>
            </w:ins>
          </w:p>
          <w:p w14:paraId="66E78FC2" w14:textId="77777777" w:rsidR="002332C6" w:rsidRDefault="002332C6" w:rsidP="00000EE3">
            <w:pPr>
              <w:pStyle w:val="NumberedList"/>
              <w:numPr>
                <w:ilvl w:val="0"/>
                <w:numId w:val="79"/>
              </w:numPr>
              <w:rPr>
                <w:ins w:id="262" w:author="Lojkine, Frances" w:date="2026-05-21T17:02:00Z" w16du:dateUtc="2026-05-21T05:02:00Z"/>
              </w:rPr>
            </w:pPr>
            <w:ins w:id="263" w:author="Lojkine, Frances" w:date="2026-05-21T17:01:00Z" w16du:dateUtc="2026-05-21T05:01:00Z">
              <w:r>
                <w:t xml:space="preserve">the adaptive management sections of the Environmental Monitoring and Management Plan (EMMP) required by </w:t>
              </w:r>
              <w:r w:rsidRPr="001C5738">
                <w:t>Condition 74.</w:t>
              </w:r>
            </w:ins>
          </w:p>
          <w:p w14:paraId="4206B169" w14:textId="5C586AA0" w:rsidR="00000EE3" w:rsidRPr="00607541" w:rsidRDefault="00000EE3" w:rsidP="00000EE3">
            <w:pPr>
              <w:pStyle w:val="NumberedList"/>
              <w:numPr>
                <w:ilvl w:val="0"/>
                <w:numId w:val="0"/>
              </w:numPr>
              <w:ind w:left="720"/>
            </w:pPr>
          </w:p>
        </w:tc>
        <w:tc>
          <w:tcPr>
            <w:tcW w:w="9946" w:type="dxa"/>
          </w:tcPr>
          <w:p w14:paraId="08FECBBE" w14:textId="4FD46F84" w:rsidR="00346BA4" w:rsidRDefault="00A31FC9" w:rsidP="006933E7">
            <w:pPr>
              <w:pStyle w:val="NumberedList"/>
              <w:numPr>
                <w:ilvl w:val="0"/>
                <w:numId w:val="0"/>
              </w:numPr>
              <w:rPr>
                <w:lang w:val="en-US"/>
              </w:rPr>
            </w:pPr>
            <w:r>
              <w:rPr>
                <w:lang w:val="en-US"/>
              </w:rPr>
              <w:t>Proposed amendment in r</w:t>
            </w:r>
            <w:r w:rsidR="00346BA4">
              <w:rPr>
                <w:lang w:val="en-US"/>
              </w:rPr>
              <w:t xml:space="preserve">esponse to Questions 12 and 14 Minute 4. Proposed changes to the consent condition provide the context for the adaptive management approach proposed for seabed and water column. </w:t>
            </w:r>
            <w:r>
              <w:rPr>
                <w:lang w:val="en-US"/>
              </w:rPr>
              <w:t>The NTS response to Minute 4 also noted that t</w:t>
            </w:r>
            <w:r w:rsidR="00346BA4" w:rsidRPr="00346BA4">
              <w:rPr>
                <w:lang w:val="en-US"/>
              </w:rPr>
              <w:t>he proposed adaptive management regime relates specifically to seabed and water column effects and not to marine fauna and therefore Conditions 67 to 83 have not been widened to address marine fauna</w:t>
            </w:r>
            <w:r w:rsidR="00346BA4">
              <w:rPr>
                <w:lang w:val="en-US"/>
              </w:rPr>
              <w:t xml:space="preserve"> (response to Question 10 Minute 4 explains the difference in approach further)</w:t>
            </w:r>
          </w:p>
          <w:p w14:paraId="210120B2" w14:textId="77777777" w:rsidR="00CF7593" w:rsidRDefault="00CF7593" w:rsidP="006933E7">
            <w:pPr>
              <w:pStyle w:val="NumberedList"/>
              <w:numPr>
                <w:ilvl w:val="0"/>
                <w:numId w:val="0"/>
              </w:numPr>
              <w:rPr>
                <w:lang w:val="en-US"/>
              </w:rPr>
            </w:pPr>
          </w:p>
          <w:p w14:paraId="706CC7E0" w14:textId="7189E505" w:rsidR="00CF7593" w:rsidRDefault="00CF7593" w:rsidP="006933E7">
            <w:pPr>
              <w:pStyle w:val="NumberedList"/>
              <w:numPr>
                <w:ilvl w:val="0"/>
                <w:numId w:val="0"/>
              </w:numPr>
              <w:rPr>
                <w:lang w:val="en-US"/>
              </w:rPr>
            </w:pPr>
            <w:r>
              <w:rPr>
                <w:lang w:val="en-US"/>
              </w:rPr>
              <w:t xml:space="preserve">No amendment proposed to conditions in response to Environment Southland comments on application (Dr N Keeley review) relating to introducing an interim benthic survey to test responses in indicators. Dr Bennett responded to this suggestion in her evidence (para 102) </w:t>
            </w:r>
            <w:r w:rsidRPr="00067524">
              <w:rPr>
                <w:lang w:val="en-US"/>
              </w:rPr>
              <w:t>and provision is made in the draft EMMP for such a survey</w:t>
            </w:r>
            <w:r>
              <w:rPr>
                <w:lang w:val="en-US"/>
              </w:rPr>
              <w:t>. Dr Keeley has indicated that he is satisfied with this approach (</w:t>
            </w:r>
            <w:proofErr w:type="spellStart"/>
            <w:r>
              <w:rPr>
                <w:lang w:val="en-US"/>
              </w:rPr>
              <w:t>Envt</w:t>
            </w:r>
            <w:proofErr w:type="spellEnd"/>
            <w:r>
              <w:rPr>
                <w:lang w:val="en-US"/>
              </w:rPr>
              <w:t xml:space="preserve"> </w:t>
            </w:r>
            <w:proofErr w:type="spellStart"/>
            <w:r>
              <w:rPr>
                <w:lang w:val="en-US"/>
              </w:rPr>
              <w:t>Sthland</w:t>
            </w:r>
            <w:proofErr w:type="spellEnd"/>
            <w:r>
              <w:rPr>
                <w:lang w:val="en-US"/>
              </w:rPr>
              <w:t xml:space="preserve"> response to Minute 5).</w:t>
            </w:r>
          </w:p>
          <w:p w14:paraId="394F5F3B" w14:textId="77777777" w:rsidR="00F77786" w:rsidRDefault="00F77786" w:rsidP="006933E7">
            <w:pPr>
              <w:pStyle w:val="NumberedList"/>
              <w:numPr>
                <w:ilvl w:val="0"/>
                <w:numId w:val="0"/>
              </w:numPr>
              <w:rPr>
                <w:lang w:val="en-US"/>
              </w:rPr>
            </w:pPr>
          </w:p>
          <w:p w14:paraId="7F562BFE" w14:textId="1FC18338" w:rsidR="00CF7593" w:rsidRPr="00A54245" w:rsidRDefault="00F77786" w:rsidP="00A54245">
            <w:pPr>
              <w:pStyle w:val="NumberedList"/>
              <w:numPr>
                <w:ilvl w:val="0"/>
                <w:numId w:val="0"/>
              </w:numPr>
              <w:rPr>
                <w:lang w:val="en-US"/>
              </w:rPr>
            </w:pPr>
            <w:r w:rsidRPr="00A54245">
              <w:rPr>
                <w:lang w:val="en-US"/>
              </w:rPr>
              <w:t xml:space="preserve">Environment Southland response to Minute </w:t>
            </w:r>
            <w:proofErr w:type="gramStart"/>
            <w:r w:rsidRPr="00A54245">
              <w:rPr>
                <w:lang w:val="en-US"/>
              </w:rPr>
              <w:t xml:space="preserve">5: </w:t>
            </w:r>
            <w:r w:rsidR="00007492" w:rsidRPr="00A54245">
              <w:rPr>
                <w:lang w:val="en-US"/>
              </w:rPr>
              <w:t>‘</w:t>
            </w:r>
            <w:proofErr w:type="gramEnd"/>
            <w:r w:rsidRPr="00A54245">
              <w:rPr>
                <w:lang w:val="en-US"/>
              </w:rPr>
              <w:t>ES is happy to participate in further dialogue on this aspect (extent of adaptive management regime in conditions)</w:t>
            </w:r>
            <w:r w:rsidR="00007492" w:rsidRPr="00A54245">
              <w:rPr>
                <w:lang w:val="en-US"/>
              </w:rPr>
              <w:t>’</w:t>
            </w:r>
            <w:r w:rsidR="00A54245" w:rsidRPr="00A54245">
              <w:rPr>
                <w:lang w:val="en-US"/>
              </w:rPr>
              <w:t xml:space="preserve"> and ‘Seeing a draft of this document</w:t>
            </w:r>
            <w:r w:rsidR="00A54245">
              <w:rPr>
                <w:lang w:val="en-US"/>
              </w:rPr>
              <w:t xml:space="preserve"> [the EMMP]</w:t>
            </w:r>
            <w:r w:rsidR="00A54245" w:rsidRPr="00A54245">
              <w:rPr>
                <w:lang w:val="en-US"/>
              </w:rPr>
              <w:t xml:space="preserve"> would be useful to ES, as it would provide more of a framework around the adaptive management regime / approach proposed</w:t>
            </w:r>
            <w:r w:rsidR="00A54245">
              <w:rPr>
                <w:lang w:val="en-US"/>
              </w:rPr>
              <w:t>’</w:t>
            </w:r>
            <w:r w:rsidR="00A54245" w:rsidRPr="00A54245">
              <w:rPr>
                <w:lang w:val="en-US"/>
              </w:rPr>
              <w:t>.</w:t>
            </w:r>
          </w:p>
          <w:p w14:paraId="39EFFA90" w14:textId="77777777" w:rsidR="00007492" w:rsidRDefault="00007492" w:rsidP="006933E7">
            <w:pPr>
              <w:pStyle w:val="NumberedList"/>
              <w:numPr>
                <w:ilvl w:val="0"/>
                <w:numId w:val="0"/>
              </w:numPr>
              <w:rPr>
                <w:lang w:val="en-US"/>
              </w:rPr>
            </w:pPr>
          </w:p>
          <w:p w14:paraId="15D0CF5B" w14:textId="776059DC" w:rsidR="00007492" w:rsidRDefault="00007492" w:rsidP="006933E7">
            <w:pPr>
              <w:pStyle w:val="NumberedList"/>
              <w:numPr>
                <w:ilvl w:val="0"/>
                <w:numId w:val="0"/>
              </w:numPr>
              <w:rPr>
                <w:lang w:val="en-US"/>
              </w:rPr>
            </w:pPr>
            <w:r>
              <w:rPr>
                <w:lang w:val="en-US"/>
              </w:rPr>
              <w:t>The Department of Conservation made no comment on this matter (DOC response to Minute 5)</w:t>
            </w:r>
          </w:p>
        </w:tc>
      </w:tr>
      <w:tr w:rsidR="00346BA4" w:rsidRPr="004F3AA0" w14:paraId="344BFB7C" w14:textId="77777777" w:rsidTr="000542BE">
        <w:tc>
          <w:tcPr>
            <w:tcW w:w="1165" w:type="dxa"/>
          </w:tcPr>
          <w:p w14:paraId="7D2060F8" w14:textId="47B8628F" w:rsidR="00346BA4" w:rsidRDefault="00346BA4" w:rsidP="006933E7">
            <w:pPr>
              <w:pStyle w:val="NumberedList"/>
              <w:numPr>
                <w:ilvl w:val="0"/>
                <w:numId w:val="0"/>
              </w:numPr>
            </w:pPr>
            <w:r>
              <w:t>68</w:t>
            </w:r>
          </w:p>
        </w:tc>
        <w:tc>
          <w:tcPr>
            <w:tcW w:w="9810" w:type="dxa"/>
          </w:tcPr>
          <w:p w14:paraId="5E3511CA" w14:textId="6582DEE4" w:rsidR="00346BA4" w:rsidRPr="006112CB" w:rsidDel="00787A58" w:rsidRDefault="00346BA4" w:rsidP="00A67327">
            <w:pPr>
              <w:pStyle w:val="NumberedList"/>
              <w:numPr>
                <w:ilvl w:val="0"/>
                <w:numId w:val="0"/>
              </w:numPr>
            </w:pPr>
            <w:del w:id="264" w:author="Lojkine, Frances" w:date="2026-05-14T14:22:00Z" w16du:dateUtc="2026-05-14T02:22:00Z">
              <w:r w:rsidRPr="006112CB" w:rsidDel="009104B6">
                <w:delText xml:space="preserve">The draft Environmental Quality Zones (EQZ) and Adaptive Management Triggers (AMT)  included in Appendix C to these conditions shall be reviewed and confirmed as part of the preparation and review of an Environmental Monitoring and Management Plan under conditions </w:delText>
              </w:r>
              <w:r w:rsidRPr="006112CB" w:rsidDel="009104B6">
                <w:fldChar w:fldCharType="begin"/>
              </w:r>
              <w:r w:rsidRPr="006112CB" w:rsidDel="009104B6">
                <w:delInstrText xml:space="preserve"> REF _Ref212028218 \w \h  \* MERGEFORMAT </w:delInstrText>
              </w:r>
              <w:r w:rsidRPr="006112CB" w:rsidDel="009104B6">
                <w:fldChar w:fldCharType="separate"/>
              </w:r>
              <w:r w:rsidRPr="006112CB" w:rsidDel="009104B6">
                <w:delText>74</w:delText>
              </w:r>
              <w:r w:rsidRPr="006112CB" w:rsidDel="009104B6">
                <w:fldChar w:fldCharType="end"/>
              </w:r>
              <w:r w:rsidRPr="006112CB" w:rsidDel="009104B6">
                <w:delText xml:space="preserve"> and </w:delText>
              </w:r>
              <w:r w:rsidRPr="006112CB" w:rsidDel="009104B6">
                <w:fldChar w:fldCharType="begin"/>
              </w:r>
              <w:r w:rsidRPr="006112CB" w:rsidDel="009104B6">
                <w:delInstrText xml:space="preserve"> REF _Ref211958460 \w \h  \* MERGEFORMAT </w:delInstrText>
              </w:r>
              <w:r w:rsidRPr="006112CB" w:rsidDel="009104B6">
                <w:fldChar w:fldCharType="separate"/>
              </w:r>
              <w:r w:rsidRPr="006112CB" w:rsidDel="009104B6">
                <w:delText>77</w:delText>
              </w:r>
              <w:r w:rsidRPr="006112CB" w:rsidDel="009104B6">
                <w:fldChar w:fldCharType="end"/>
              </w:r>
              <w:r w:rsidRPr="006112CB" w:rsidDel="009104B6">
                <w:delText>.</w:delText>
              </w:r>
            </w:del>
          </w:p>
        </w:tc>
        <w:tc>
          <w:tcPr>
            <w:tcW w:w="9946" w:type="dxa"/>
          </w:tcPr>
          <w:p w14:paraId="68B5DD23" w14:textId="551930DE" w:rsidR="00346BA4" w:rsidRPr="00346BA4" w:rsidRDefault="0004793A" w:rsidP="00346BA4">
            <w:pPr>
              <w:pStyle w:val="NumberedList"/>
              <w:numPr>
                <w:ilvl w:val="0"/>
                <w:numId w:val="0"/>
              </w:numPr>
              <w:rPr>
                <w:lang w:val="en-US"/>
              </w:rPr>
            </w:pPr>
            <w:r>
              <w:rPr>
                <w:lang w:val="en-US"/>
              </w:rPr>
              <w:t>Proposed amendment in r</w:t>
            </w:r>
            <w:r w:rsidR="00346BA4">
              <w:rPr>
                <w:lang w:val="en-US"/>
              </w:rPr>
              <w:t xml:space="preserve">esponse to </w:t>
            </w:r>
            <w:r w:rsidR="00346BA4" w:rsidRPr="00346BA4">
              <w:rPr>
                <w:lang w:val="en-US"/>
              </w:rPr>
              <w:t xml:space="preserve">Question 20 Minute 4. Condition 67 has been updated to confirm </w:t>
            </w:r>
            <w:r w:rsidR="00346BA4">
              <w:rPr>
                <w:lang w:val="en-US"/>
              </w:rPr>
              <w:t xml:space="preserve">the </w:t>
            </w:r>
            <w:r w:rsidR="00346BA4" w:rsidRPr="00346BA4">
              <w:rPr>
                <w:lang w:val="en-US"/>
              </w:rPr>
              <w:t xml:space="preserve">AMTs </w:t>
            </w:r>
            <w:r w:rsidR="00346BA4">
              <w:rPr>
                <w:lang w:val="en-US"/>
              </w:rPr>
              <w:t xml:space="preserve">contained </w:t>
            </w:r>
            <w:r w:rsidR="00346BA4" w:rsidRPr="00346BA4">
              <w:rPr>
                <w:lang w:val="en-US"/>
              </w:rPr>
              <w:t>in Appendix C</w:t>
            </w:r>
            <w:r w:rsidR="00346BA4">
              <w:rPr>
                <w:lang w:val="en-US"/>
              </w:rPr>
              <w:t>.</w:t>
            </w:r>
          </w:p>
          <w:p w14:paraId="1F2D9828" w14:textId="77777777" w:rsidR="00346BA4" w:rsidRDefault="00346BA4" w:rsidP="006933E7">
            <w:pPr>
              <w:pStyle w:val="NumberedList"/>
              <w:numPr>
                <w:ilvl w:val="0"/>
                <w:numId w:val="0"/>
              </w:numPr>
              <w:rPr>
                <w:lang w:val="en-US"/>
              </w:rPr>
            </w:pPr>
          </w:p>
          <w:p w14:paraId="020FA5D2" w14:textId="6B181BF3" w:rsidR="00346BA4" w:rsidRDefault="00346BA4" w:rsidP="006933E7">
            <w:pPr>
              <w:pStyle w:val="NumberedList"/>
              <w:numPr>
                <w:ilvl w:val="0"/>
                <w:numId w:val="0"/>
              </w:numPr>
              <w:rPr>
                <w:lang w:val="en-US"/>
              </w:rPr>
            </w:pPr>
            <w:r>
              <w:rPr>
                <w:lang w:val="en-US"/>
              </w:rPr>
              <w:t xml:space="preserve">Environment Southland response to Minute </w:t>
            </w:r>
            <w:proofErr w:type="gramStart"/>
            <w:r>
              <w:rPr>
                <w:lang w:val="en-US"/>
              </w:rPr>
              <w:t>5</w:t>
            </w:r>
            <w:r w:rsidR="006D5036">
              <w:rPr>
                <w:lang w:val="en-US"/>
              </w:rPr>
              <w:t>: ‘</w:t>
            </w:r>
            <w:proofErr w:type="gramEnd"/>
            <w:r>
              <w:rPr>
                <w:lang w:val="en-US"/>
              </w:rPr>
              <w:t>ES supports this change</w:t>
            </w:r>
            <w:r w:rsidR="0004793A">
              <w:rPr>
                <w:lang w:val="en-US"/>
              </w:rPr>
              <w:t xml:space="preserve"> [confirming that AMTs apply from consent grant]</w:t>
            </w:r>
            <w:r w:rsidR="006D5036">
              <w:rPr>
                <w:lang w:val="en-US"/>
              </w:rPr>
              <w:t>’</w:t>
            </w:r>
            <w:r>
              <w:rPr>
                <w:lang w:val="en-US"/>
              </w:rPr>
              <w:t>.</w:t>
            </w:r>
          </w:p>
          <w:p w14:paraId="4C053BA8" w14:textId="77777777" w:rsidR="00346BA4" w:rsidRDefault="00346BA4" w:rsidP="006933E7">
            <w:pPr>
              <w:pStyle w:val="NumberedList"/>
              <w:numPr>
                <w:ilvl w:val="0"/>
                <w:numId w:val="0"/>
              </w:numPr>
              <w:rPr>
                <w:lang w:val="en-US"/>
              </w:rPr>
            </w:pPr>
          </w:p>
          <w:p w14:paraId="34F84A6D" w14:textId="74BE440C" w:rsidR="00346BA4" w:rsidRDefault="00346BA4" w:rsidP="006933E7">
            <w:pPr>
              <w:pStyle w:val="NumberedList"/>
              <w:numPr>
                <w:ilvl w:val="0"/>
                <w:numId w:val="0"/>
              </w:numPr>
              <w:rPr>
                <w:lang w:val="en-US"/>
              </w:rPr>
            </w:pPr>
            <w:r>
              <w:rPr>
                <w:lang w:val="en-US"/>
              </w:rPr>
              <w:t>The Department of Conservation made no comment on this matter (DOC response to Minute 5)</w:t>
            </w:r>
          </w:p>
        </w:tc>
      </w:tr>
      <w:tr w:rsidR="00000EE3" w:rsidRPr="004F3AA0" w14:paraId="5408788E" w14:textId="77777777" w:rsidTr="00A45400">
        <w:tc>
          <w:tcPr>
            <w:tcW w:w="1165" w:type="dxa"/>
          </w:tcPr>
          <w:p w14:paraId="6EE7848E" w14:textId="77777777" w:rsidR="00000EE3" w:rsidRDefault="00000EE3" w:rsidP="00A45400">
            <w:pPr>
              <w:pStyle w:val="NumberedList"/>
              <w:numPr>
                <w:ilvl w:val="0"/>
                <w:numId w:val="0"/>
              </w:numPr>
            </w:pPr>
            <w:r>
              <w:t>74</w:t>
            </w:r>
          </w:p>
        </w:tc>
        <w:tc>
          <w:tcPr>
            <w:tcW w:w="9810" w:type="dxa"/>
          </w:tcPr>
          <w:p w14:paraId="42D534AC" w14:textId="761336A4" w:rsidR="00000EE3" w:rsidRDefault="00000EE3" w:rsidP="00A45400">
            <w:pPr>
              <w:pStyle w:val="NumberedList"/>
              <w:numPr>
                <w:ilvl w:val="0"/>
                <w:numId w:val="0"/>
              </w:numPr>
            </w:pPr>
            <w:bookmarkStart w:id="265" w:name="_Ref212028218"/>
            <w:del w:id="266" w:author="Lojkine, Frances" w:date="2026-05-21T17:03:00Z" w16du:dateUtc="2026-05-21T05:03:00Z">
              <w:r w:rsidRPr="007C6A65" w:rsidDel="00000EE3">
                <w:delText>Prior to the first introduction of fish to the marine farms</w:delText>
              </w:r>
            </w:del>
            <w:ins w:id="267" w:author="Lojkine, Frances" w:date="2026-05-21T17:03:00Z" w16du:dateUtc="2026-05-21T05:03:00Z">
              <w:r>
                <w:t>Following the commencement of this consent</w:t>
              </w:r>
            </w:ins>
            <w:r w:rsidRPr="007C6A65">
              <w:rPr>
                <w:rFonts w:eastAsia="Aptos"/>
              </w:rPr>
              <w:t>, the Consent</w:t>
            </w:r>
            <w:r w:rsidRPr="00C92619">
              <w:rPr>
                <w:rFonts w:eastAsia="Aptos"/>
              </w:rPr>
              <w:t xml:space="preserve"> Holder must submit a</w:t>
            </w:r>
            <w:r>
              <w:rPr>
                <w:rFonts w:eastAsia="Aptos"/>
              </w:rPr>
              <w:t xml:space="preserve">n </w:t>
            </w:r>
            <w:r w:rsidRPr="00BD684E">
              <w:rPr>
                <w:rFonts w:eastAsia="Aptos"/>
              </w:rPr>
              <w:t>EMMP</w:t>
            </w:r>
            <w:r w:rsidRPr="00C92619">
              <w:rPr>
                <w:rFonts w:eastAsia="Aptos"/>
              </w:rPr>
              <w:t xml:space="preserve"> prepared by </w:t>
            </w:r>
            <w:r>
              <w:t>a SQEP</w:t>
            </w:r>
            <w:r w:rsidRPr="00C92619">
              <w:rPr>
                <w:rFonts w:eastAsia="Aptos"/>
              </w:rPr>
              <w:t xml:space="preserve"> to the </w:t>
            </w:r>
            <w:r>
              <w:t xml:space="preserve">Manager Resource Management, Environment Southland, for certification in accordance with condition </w:t>
            </w:r>
            <w:r>
              <w:fldChar w:fldCharType="begin"/>
            </w:r>
            <w:r>
              <w:instrText xml:space="preserve"> REF _Ref209624496 \r \h </w:instrText>
            </w:r>
            <w:r>
              <w:fldChar w:fldCharType="separate"/>
            </w:r>
            <w:r>
              <w:t>2</w:t>
            </w:r>
            <w:r>
              <w:fldChar w:fldCharType="end"/>
            </w:r>
            <w:r>
              <w:t>.</w:t>
            </w:r>
            <w:bookmarkEnd w:id="265"/>
          </w:p>
        </w:tc>
        <w:tc>
          <w:tcPr>
            <w:tcW w:w="9946" w:type="dxa"/>
          </w:tcPr>
          <w:p w14:paraId="08527258" w14:textId="62900291" w:rsidR="00000EE3" w:rsidRDefault="00000EE3" w:rsidP="00A45400">
            <w:pPr>
              <w:pStyle w:val="NumberedList"/>
              <w:numPr>
                <w:ilvl w:val="0"/>
                <w:numId w:val="0"/>
              </w:numPr>
              <w:rPr>
                <w:lang w:val="en-US"/>
              </w:rPr>
            </w:pPr>
            <w:r>
              <w:rPr>
                <w:lang w:val="en-US"/>
              </w:rPr>
              <w:t xml:space="preserve">No amendment proposed in response to Question 19 Minute </w:t>
            </w:r>
            <w:proofErr w:type="gramStart"/>
            <w:r>
              <w:rPr>
                <w:lang w:val="en-US"/>
              </w:rPr>
              <w:t>4, but</w:t>
            </w:r>
            <w:proofErr w:type="gramEnd"/>
            <w:r>
              <w:rPr>
                <w:lang w:val="en-US"/>
              </w:rPr>
              <w:t xml:space="preserve"> note that a draft EMMP has now been provided to the Panel. </w:t>
            </w:r>
            <w:r w:rsidRPr="00A05EEC">
              <w:rPr>
                <w:lang w:val="en-US"/>
              </w:rPr>
              <w:t>It is proposed that the EMMP will include the information required for pre-development (baseline) monitoring and the plan will therefore need to be provided to Environment Southland for certification following the commencement of the consent, so that it can guide pre-development monitoring.</w:t>
            </w:r>
          </w:p>
          <w:p w14:paraId="5DF954DC" w14:textId="77777777" w:rsidR="00000EE3" w:rsidRDefault="00000EE3" w:rsidP="00A45400">
            <w:pPr>
              <w:pStyle w:val="NumberedList"/>
              <w:numPr>
                <w:ilvl w:val="0"/>
                <w:numId w:val="0"/>
              </w:numPr>
              <w:rPr>
                <w:lang w:val="en-US"/>
              </w:rPr>
            </w:pPr>
          </w:p>
          <w:p w14:paraId="41397348" w14:textId="6A11C496" w:rsidR="00000EE3" w:rsidRPr="00000EE3" w:rsidRDefault="00000EE3" w:rsidP="00A45400">
            <w:pPr>
              <w:pStyle w:val="NumberedList"/>
              <w:numPr>
                <w:ilvl w:val="0"/>
                <w:numId w:val="0"/>
              </w:numPr>
              <w:rPr>
                <w:i/>
                <w:iCs/>
                <w:lang w:val="en-US"/>
              </w:rPr>
            </w:pPr>
            <w:r>
              <w:rPr>
                <w:lang w:val="en-US"/>
              </w:rPr>
              <w:t xml:space="preserve">Environment Southland response to Minute </w:t>
            </w:r>
            <w:proofErr w:type="gramStart"/>
            <w:r>
              <w:rPr>
                <w:lang w:val="en-US"/>
              </w:rPr>
              <w:t>5: ‘</w:t>
            </w:r>
            <w:proofErr w:type="gramEnd"/>
            <w:r w:rsidRPr="006D5036">
              <w:rPr>
                <w:lang w:val="en-US"/>
              </w:rPr>
              <w:t xml:space="preserve">ES is supportive of a draft BLMP and draft Seabed and Water Column EMMP being circulated prior to commencement of consent. The draft plans would provide more </w:t>
            </w:r>
            <w:r w:rsidRPr="006D5036">
              <w:rPr>
                <w:lang w:val="en-US"/>
              </w:rPr>
              <w:lastRenderedPageBreak/>
              <w:t xml:space="preserve">certainty as to the final form of the BLMP and Water Column EMMP as well as a further opportunity to provide </w:t>
            </w:r>
            <w:proofErr w:type="gramStart"/>
            <w:r w:rsidRPr="006D5036">
              <w:rPr>
                <w:lang w:val="en-US"/>
              </w:rPr>
              <w:t>feedback</w:t>
            </w:r>
            <w:r>
              <w:rPr>
                <w:lang w:val="en-US"/>
              </w:rPr>
              <w:t>’</w:t>
            </w:r>
            <w:r w:rsidRPr="006D5036">
              <w:rPr>
                <w:lang w:val="en-US"/>
              </w:rPr>
              <w:t>.</w:t>
            </w:r>
            <w:proofErr w:type="gramEnd"/>
            <w:r>
              <w:rPr>
                <w:lang w:val="en-US"/>
              </w:rPr>
              <w:t xml:space="preserve"> </w:t>
            </w:r>
            <w:r w:rsidRPr="00A05EEC">
              <w:rPr>
                <w:i/>
                <w:iCs/>
                <w:lang w:val="en-US"/>
              </w:rPr>
              <w:t>NTS response – NTS notes that certification of the draft EMMP provided on 22 May 2026 is not being sought prior to grant of consent</w:t>
            </w:r>
            <w:r w:rsidR="00A05EEC" w:rsidRPr="00A05EEC">
              <w:rPr>
                <w:i/>
                <w:iCs/>
                <w:lang w:val="en-US"/>
              </w:rPr>
              <w:t>. Certification of the final EMMP will be required after the commencement of the consent, and the submitted plan will be in general accordance with the draft provided to the Panel</w:t>
            </w:r>
            <w:r w:rsidRPr="00A05EEC">
              <w:rPr>
                <w:i/>
                <w:iCs/>
                <w:lang w:val="en-US"/>
              </w:rPr>
              <w:t>.</w:t>
            </w:r>
          </w:p>
        </w:tc>
      </w:tr>
      <w:tr w:rsidR="00214ED7" w:rsidRPr="004F3AA0" w14:paraId="704D7691" w14:textId="77777777" w:rsidTr="00A45400">
        <w:tc>
          <w:tcPr>
            <w:tcW w:w="1165" w:type="dxa"/>
          </w:tcPr>
          <w:p w14:paraId="640B561A" w14:textId="77777777" w:rsidR="00214ED7" w:rsidRDefault="00214ED7" w:rsidP="00A45400">
            <w:pPr>
              <w:pStyle w:val="NumberedList"/>
              <w:numPr>
                <w:ilvl w:val="0"/>
                <w:numId w:val="0"/>
              </w:numPr>
            </w:pPr>
            <w:r>
              <w:lastRenderedPageBreak/>
              <w:t>75</w:t>
            </w:r>
          </w:p>
        </w:tc>
        <w:tc>
          <w:tcPr>
            <w:tcW w:w="9810" w:type="dxa"/>
          </w:tcPr>
          <w:p w14:paraId="21F318B6" w14:textId="77777777" w:rsidR="00214ED7" w:rsidRDefault="00214ED7" w:rsidP="00A45400">
            <w:pPr>
              <w:pStyle w:val="NumberedList"/>
              <w:numPr>
                <w:ilvl w:val="0"/>
                <w:numId w:val="0"/>
              </w:numPr>
            </w:pPr>
            <w:bookmarkStart w:id="268" w:name="_Hlk212570416"/>
            <w:r>
              <w:t>The objectives of the EMMP are to</w:t>
            </w:r>
            <w:bookmarkEnd w:id="268"/>
            <w:r>
              <w:t>:</w:t>
            </w:r>
          </w:p>
          <w:p w14:paraId="55CD9BAA" w14:textId="089FA02B" w:rsidR="00214ED7" w:rsidRDefault="00214ED7" w:rsidP="00A45400">
            <w:pPr>
              <w:pStyle w:val="NumberedList"/>
              <w:numPr>
                <w:ilvl w:val="0"/>
                <w:numId w:val="63"/>
              </w:numPr>
              <w:ind w:left="346"/>
              <w:rPr>
                <w:ins w:id="269" w:author="Lojkine, Frances" w:date="2026-05-21T17:36:00Z" w16du:dateUtc="2026-05-21T05:36:00Z"/>
              </w:rPr>
            </w:pPr>
            <w:bookmarkStart w:id="270" w:name="_Hlk212570432"/>
            <w:ins w:id="271" w:author="Lojkine, Frances" w:date="2026-05-21T17:36:00Z" w16du:dateUtc="2026-05-21T05:36:00Z">
              <w:r>
                <w:t>Detail the monitoring programme that will be implemented to assess the effects of the marine farming activity on the water column and seabed, including pre-development (baseline) monitoring;</w:t>
              </w:r>
            </w:ins>
          </w:p>
          <w:p w14:paraId="2A9EDA88" w14:textId="6839B245" w:rsidR="00214ED7" w:rsidRDefault="00214ED7" w:rsidP="00A45400">
            <w:pPr>
              <w:pStyle w:val="NumberedList"/>
              <w:numPr>
                <w:ilvl w:val="0"/>
                <w:numId w:val="63"/>
              </w:numPr>
              <w:ind w:left="346"/>
            </w:pPr>
            <w:ins w:id="272" w:author="Lojkine, Frances" w:date="2026-05-21T17:36:00Z" w16du:dateUtc="2026-05-21T05:36:00Z">
              <w:r w:rsidRPr="00BD17D5">
                <w:t>Detail the adaptive management regime that will be implemented under this consent;</w:t>
              </w:r>
            </w:ins>
          </w:p>
          <w:p w14:paraId="0607BBDD" w14:textId="583A75FF" w:rsidR="00214ED7" w:rsidRDefault="00214ED7" w:rsidP="00A45400">
            <w:pPr>
              <w:pStyle w:val="NumberedList"/>
              <w:numPr>
                <w:ilvl w:val="0"/>
                <w:numId w:val="63"/>
              </w:numPr>
              <w:ind w:left="346"/>
            </w:pPr>
            <w:r>
              <w:t xml:space="preserve">Achieve compliance with condition </w:t>
            </w:r>
            <w:r>
              <w:fldChar w:fldCharType="begin"/>
            </w:r>
            <w:r>
              <w:instrText xml:space="preserve"> REF _Ref211955760 \w \h </w:instrText>
            </w:r>
            <w:r>
              <w:fldChar w:fldCharType="separate"/>
            </w:r>
            <w:r>
              <w:t>66</w:t>
            </w:r>
            <w:r>
              <w:fldChar w:fldCharType="end"/>
            </w:r>
            <w:bookmarkEnd w:id="270"/>
            <w:r>
              <w:t>;</w:t>
            </w:r>
          </w:p>
          <w:p w14:paraId="71BEB42C" w14:textId="596211BA" w:rsidR="00214ED7" w:rsidRPr="00F35155" w:rsidRDefault="00214ED7" w:rsidP="00A45400">
            <w:pPr>
              <w:pStyle w:val="NumberedList"/>
              <w:numPr>
                <w:ilvl w:val="0"/>
                <w:numId w:val="63"/>
              </w:numPr>
              <w:ind w:left="346"/>
            </w:pPr>
            <w:del w:id="273" w:author="Lojkine, Frances" w:date="2026-05-21T17:36:00Z" w16du:dateUtc="2026-05-21T05:36:00Z">
              <w:r w:rsidRPr="00F35155" w:rsidDel="00214ED7">
                <w:delText xml:space="preserve">Confirm </w:delText>
              </w:r>
            </w:del>
            <w:ins w:id="274" w:author="Lojkine, Frances" w:date="2026-05-21T17:36:00Z" w16du:dateUtc="2026-05-21T05:36:00Z">
              <w:r>
                <w:t>Detail how</w:t>
              </w:r>
              <w:r w:rsidRPr="00F35155">
                <w:t xml:space="preserve"> </w:t>
              </w:r>
            </w:ins>
            <w:r w:rsidRPr="00F35155">
              <w:t xml:space="preserve">the EQZ and AMT </w:t>
            </w:r>
            <w:del w:id="275" w:author="Lojkine, Frances" w:date="2026-05-21T17:37:00Z" w16du:dateUtc="2026-05-21T05:37:00Z">
              <w:r w:rsidRPr="00F35155" w:rsidDel="00214ED7">
                <w:delText>that will be used for the adaptive management process during different stages under this consent</w:delText>
              </w:r>
            </w:del>
            <w:ins w:id="276" w:author="Lojkine, Frances" w:date="2026-05-21T17:37:00Z" w16du:dateUtc="2026-05-21T05:37:00Z">
              <w:r>
                <w:t xml:space="preserve">may be adjusted throughout the term of the consent, subject to Conditions </w:t>
              </w:r>
              <w:r w:rsidRPr="00A05EEC">
                <w:t>X and Y</w:t>
              </w:r>
            </w:ins>
            <w:r w:rsidRPr="00F35155">
              <w:t>;</w:t>
            </w:r>
          </w:p>
          <w:p w14:paraId="3C12E03D" w14:textId="6A8D4708" w:rsidR="00214ED7" w:rsidRPr="00BD17D5" w:rsidRDefault="00214ED7" w:rsidP="00A45400">
            <w:pPr>
              <w:pStyle w:val="NumberedList"/>
              <w:numPr>
                <w:ilvl w:val="0"/>
                <w:numId w:val="63"/>
              </w:numPr>
              <w:ind w:left="346"/>
            </w:pPr>
            <w:bookmarkStart w:id="277" w:name="_Hlk212570850"/>
            <w:del w:id="278" w:author="Lojkine, Frances" w:date="2026-05-21T17:36:00Z" w16du:dateUtc="2026-05-21T05:36:00Z">
              <w:r w:rsidRPr="00BD17D5" w:rsidDel="00214ED7">
                <w:delText>Detail the adaptive management regime that will be implemented under this consent</w:delText>
              </w:r>
              <w:bookmarkEnd w:id="277"/>
              <w:r w:rsidRPr="00BD17D5" w:rsidDel="00214ED7">
                <w:delText xml:space="preserve">; </w:delText>
              </w:r>
            </w:del>
            <w:r w:rsidRPr="00BD17D5">
              <w:t>and</w:t>
            </w:r>
          </w:p>
          <w:p w14:paraId="3B315F80" w14:textId="252296DC" w:rsidR="00214ED7" w:rsidRDefault="00214ED7" w:rsidP="00A45400">
            <w:pPr>
              <w:pStyle w:val="NumberedList"/>
              <w:numPr>
                <w:ilvl w:val="0"/>
                <w:numId w:val="63"/>
              </w:numPr>
              <w:ind w:left="346"/>
            </w:pPr>
            <w:del w:id="279" w:author="Lojkine, Frances" w:date="2026-05-21T17:36:00Z" w16du:dateUtc="2026-05-21T05:36:00Z">
              <w:r w:rsidDel="00214ED7">
                <w:delText>Detail the monitoring programme that will be implemented to assess the effects of the marine farming activity on the water column and seabed.</w:delText>
              </w:r>
            </w:del>
          </w:p>
          <w:p w14:paraId="70297515" w14:textId="77777777" w:rsidR="00214ED7" w:rsidRPr="007C6A65" w:rsidRDefault="00214ED7" w:rsidP="00A45400">
            <w:pPr>
              <w:pStyle w:val="NumberedList"/>
              <w:numPr>
                <w:ilvl w:val="0"/>
                <w:numId w:val="0"/>
              </w:numPr>
            </w:pPr>
          </w:p>
        </w:tc>
        <w:tc>
          <w:tcPr>
            <w:tcW w:w="9946" w:type="dxa"/>
          </w:tcPr>
          <w:p w14:paraId="017DA0B1" w14:textId="216AF580" w:rsidR="00214ED7" w:rsidRDefault="00214ED7" w:rsidP="00A45400">
            <w:pPr>
              <w:pStyle w:val="NumberedList"/>
              <w:numPr>
                <w:ilvl w:val="0"/>
                <w:numId w:val="0"/>
              </w:numPr>
              <w:rPr>
                <w:lang w:val="en-US"/>
              </w:rPr>
            </w:pPr>
            <w:r>
              <w:rPr>
                <w:lang w:val="en-US"/>
              </w:rPr>
              <w:t>Amendment proposed in response to Questions 14 and 20 Minute 4, noting that a draft EMMP has now been provided to the Panel. Conditions 75(e) and (f) have been reordered and reference to pre-development (baseline) monitoring added to what is now Condition 75(a).</w:t>
            </w:r>
          </w:p>
          <w:p w14:paraId="4B8A55BB" w14:textId="77777777" w:rsidR="00214ED7" w:rsidRDefault="00214ED7" w:rsidP="00A45400">
            <w:pPr>
              <w:pStyle w:val="NumberedList"/>
              <w:numPr>
                <w:ilvl w:val="0"/>
                <w:numId w:val="0"/>
              </w:numPr>
              <w:rPr>
                <w:lang w:val="en-US"/>
              </w:rPr>
            </w:pPr>
          </w:p>
          <w:p w14:paraId="1507BFF4" w14:textId="13342BEF" w:rsidR="00214ED7" w:rsidRPr="00214ED7" w:rsidRDefault="00214ED7" w:rsidP="00A45400">
            <w:pPr>
              <w:pStyle w:val="NumberedList"/>
              <w:numPr>
                <w:ilvl w:val="0"/>
                <w:numId w:val="0"/>
              </w:numPr>
              <w:rPr>
                <w:i/>
                <w:iCs/>
                <w:lang w:val="en-US"/>
              </w:rPr>
            </w:pPr>
            <w:r w:rsidRPr="00A54245">
              <w:rPr>
                <w:lang w:val="en-US"/>
              </w:rPr>
              <w:t xml:space="preserve">Environment Southland response to Minute 5: ‘ES supports this change’ and ‘Seeing a draft of this document </w:t>
            </w:r>
            <w:r>
              <w:rPr>
                <w:lang w:val="en-US"/>
              </w:rPr>
              <w:t xml:space="preserve">[the EMMP] </w:t>
            </w:r>
            <w:r w:rsidRPr="00A54245">
              <w:rPr>
                <w:lang w:val="en-US"/>
              </w:rPr>
              <w:t>would be useful to ES, as it would provide more of a framework around the adaptive management regime / approach proposed</w:t>
            </w:r>
            <w:r>
              <w:rPr>
                <w:lang w:val="en-US"/>
              </w:rPr>
              <w:t>’</w:t>
            </w:r>
            <w:r w:rsidRPr="00A54245">
              <w:rPr>
                <w:lang w:val="en-US"/>
              </w:rPr>
              <w:t>.</w:t>
            </w:r>
            <w:r>
              <w:rPr>
                <w:lang w:val="en-US"/>
              </w:rPr>
              <w:t xml:space="preserve"> </w:t>
            </w:r>
            <w:r w:rsidR="00A05EEC" w:rsidRPr="00A05EEC">
              <w:rPr>
                <w:i/>
                <w:iCs/>
                <w:lang w:val="en-US"/>
              </w:rPr>
              <w:t>NTS response – NTS notes that certification of the draft EMMP provided on 22 May 2026 is not being sought prior to grant of consent. Certification of the final EMMP will be required after the commencement of the consent, and the submitted plan will be in general accordance with the draft provided to the Panel.</w:t>
            </w:r>
          </w:p>
          <w:p w14:paraId="655BAA7C" w14:textId="77777777" w:rsidR="00214ED7" w:rsidRDefault="00214ED7" w:rsidP="00A45400">
            <w:pPr>
              <w:pStyle w:val="NumberedList"/>
              <w:numPr>
                <w:ilvl w:val="0"/>
                <w:numId w:val="0"/>
              </w:numPr>
              <w:rPr>
                <w:lang w:val="en-US"/>
              </w:rPr>
            </w:pPr>
          </w:p>
          <w:p w14:paraId="08A855C1" w14:textId="77777777" w:rsidR="00214ED7" w:rsidRDefault="00214ED7" w:rsidP="00A45400">
            <w:pPr>
              <w:pStyle w:val="NumberedList"/>
              <w:numPr>
                <w:ilvl w:val="0"/>
                <w:numId w:val="0"/>
              </w:numPr>
              <w:rPr>
                <w:lang w:val="en-US"/>
              </w:rPr>
            </w:pPr>
            <w:r>
              <w:rPr>
                <w:lang w:val="en-US"/>
              </w:rPr>
              <w:t>The Department of Conservation did not specifically respond to this matter (DOC response to Minute 5)</w:t>
            </w:r>
          </w:p>
          <w:p w14:paraId="3CEE8682" w14:textId="77777777" w:rsidR="00214ED7" w:rsidRDefault="00214ED7" w:rsidP="00A45400">
            <w:pPr>
              <w:pStyle w:val="NumberedList"/>
              <w:numPr>
                <w:ilvl w:val="0"/>
                <w:numId w:val="0"/>
              </w:numPr>
              <w:rPr>
                <w:lang w:val="en-US"/>
              </w:rPr>
            </w:pPr>
          </w:p>
          <w:p w14:paraId="25AB0850" w14:textId="45C0A259" w:rsidR="00214ED7" w:rsidRPr="00C216E5" w:rsidRDefault="00214ED7" w:rsidP="00A45400">
            <w:pPr>
              <w:pStyle w:val="NumberedList"/>
              <w:numPr>
                <w:ilvl w:val="0"/>
                <w:numId w:val="0"/>
              </w:numPr>
              <w:rPr>
                <w:lang w:val="en-US"/>
              </w:rPr>
            </w:pPr>
            <w:r>
              <w:rPr>
                <w:lang w:val="en-US"/>
              </w:rPr>
              <w:t xml:space="preserve">Response to Environment Southland comments on application (Dr N Keeley review re Condition 75(a)): </w:t>
            </w:r>
            <w:r w:rsidRPr="00C216E5">
              <w:t>Condition 66 is being proposed as the compliance limit for seabed and water column effects. That is, Condition 66 sets an obligation that is to be met from the commencement of the consent and failure to meet the requirements in Condition 66 would constitute a breach of the consent conditions.</w:t>
            </w:r>
            <w:r>
              <w:t xml:space="preserve"> Dr Keeley noted (in the Environment Southland response to Minute 4, where he included references to the NTS response to comments), that this clarified the point that he had raised.</w:t>
            </w:r>
          </w:p>
          <w:p w14:paraId="2D6AABCC" w14:textId="77777777" w:rsidR="00214ED7" w:rsidRDefault="00214ED7" w:rsidP="00A45400">
            <w:pPr>
              <w:pStyle w:val="NumberedList"/>
              <w:numPr>
                <w:ilvl w:val="0"/>
                <w:numId w:val="0"/>
              </w:numPr>
              <w:rPr>
                <w:lang w:val="en-US"/>
              </w:rPr>
            </w:pPr>
          </w:p>
        </w:tc>
      </w:tr>
      <w:tr w:rsidR="00214ED7" w:rsidRPr="004F3AA0" w14:paraId="4CCE7FD8" w14:textId="77777777" w:rsidTr="00A45400">
        <w:tc>
          <w:tcPr>
            <w:tcW w:w="1165" w:type="dxa"/>
          </w:tcPr>
          <w:p w14:paraId="30679130" w14:textId="77777777" w:rsidR="00214ED7" w:rsidRDefault="00214ED7" w:rsidP="00A45400">
            <w:pPr>
              <w:pStyle w:val="NumberedList"/>
              <w:numPr>
                <w:ilvl w:val="0"/>
                <w:numId w:val="0"/>
              </w:numPr>
            </w:pPr>
            <w:r>
              <w:t>76</w:t>
            </w:r>
          </w:p>
        </w:tc>
        <w:tc>
          <w:tcPr>
            <w:tcW w:w="9810" w:type="dxa"/>
          </w:tcPr>
          <w:p w14:paraId="1039B582" w14:textId="22E3BCA9" w:rsidR="00214ED7" w:rsidRDefault="00214ED7" w:rsidP="00A45400">
            <w:pPr>
              <w:pStyle w:val="NumberedList"/>
              <w:numPr>
                <w:ilvl w:val="0"/>
                <w:numId w:val="0"/>
              </w:numPr>
            </w:pPr>
            <w:r>
              <w:t>The EMMP must be prepared taking into account relevant recommendations in the “</w:t>
            </w:r>
            <w:r w:rsidRPr="00754A6B">
              <w:rPr>
                <w:i/>
                <w:iCs/>
              </w:rPr>
              <w:t xml:space="preserve">Recommendations for seabed monitoring at the proposed Hananui </w:t>
            </w:r>
            <w:r>
              <w:rPr>
                <w:i/>
                <w:iCs/>
              </w:rPr>
              <w:t>s</w:t>
            </w:r>
            <w:r w:rsidRPr="00754A6B">
              <w:rPr>
                <w:i/>
                <w:iCs/>
              </w:rPr>
              <w:t>almon farming area</w:t>
            </w:r>
            <w:r>
              <w:t>” and the “</w:t>
            </w:r>
            <w:r w:rsidRPr="00754A6B">
              <w:rPr>
                <w:i/>
                <w:iCs/>
              </w:rPr>
              <w:t>Water Column Assessment</w:t>
            </w:r>
            <w:r>
              <w:t>” submitted with</w:t>
            </w:r>
            <w:r w:rsidRPr="000640B2">
              <w:rPr>
                <w:spacing w:val="-2"/>
              </w:rPr>
              <w:t xml:space="preserve"> </w:t>
            </w:r>
            <w:r w:rsidRPr="00890528">
              <w:t>the</w:t>
            </w:r>
            <w:r w:rsidRPr="000640B2">
              <w:rPr>
                <w:spacing w:val="-2"/>
              </w:rPr>
              <w:t xml:space="preserve"> </w:t>
            </w:r>
            <w:r w:rsidRPr="005D262E">
              <w:t xml:space="preserve">application lodged with the Environmental Protection Authority on </w:t>
            </w:r>
            <w:r w:rsidRPr="00607541">
              <w:t xml:space="preserve">26 November 2025 (FTAA-2511-1138) </w:t>
            </w:r>
            <w:ins w:id="280" w:author="Lojkine, Frances" w:date="2026-05-21T17:41:00Z" w16du:dateUtc="2026-05-21T05:41:00Z">
              <w:r>
                <w:t xml:space="preserve">and the draft EMMP submitted to the Environmental Protection Authority on 22 May 2026 </w:t>
              </w:r>
            </w:ins>
            <w:r>
              <w:t>and, at a minimum, include the following information:</w:t>
            </w:r>
          </w:p>
          <w:p w14:paraId="39308F83" w14:textId="77777777" w:rsidR="00214ED7" w:rsidRDefault="00214ED7" w:rsidP="00214ED7">
            <w:pPr>
              <w:pStyle w:val="NumberedList"/>
              <w:numPr>
                <w:ilvl w:val="0"/>
                <w:numId w:val="64"/>
              </w:numPr>
              <w:ind w:left="346"/>
            </w:pPr>
            <w:r>
              <w:t>The seabed and water column monitoring plan that will be implemented to assess the actual effects of the marine farming activity against the AMT, including:</w:t>
            </w:r>
          </w:p>
          <w:p w14:paraId="16FE62AB" w14:textId="77777777" w:rsidR="00214ED7" w:rsidRDefault="00214ED7" w:rsidP="00214ED7">
            <w:pPr>
              <w:pStyle w:val="ListParagraph"/>
              <w:numPr>
                <w:ilvl w:val="0"/>
                <w:numId w:val="65"/>
              </w:numPr>
              <w:ind w:left="1066"/>
              <w:rPr>
                <w:ins w:id="281" w:author="Lojkine, Frances" w:date="2026-05-14T14:41:00Z" w16du:dateUtc="2026-05-14T02:41:00Z"/>
                <w:rFonts w:cs="Arial"/>
                <w:sz w:val="20"/>
              </w:rPr>
            </w:pPr>
            <w:ins w:id="282" w:author="Lojkine, Frances" w:date="2026-05-14T14:41:00Z" w16du:dateUtc="2026-05-14T02:41:00Z">
              <w:r>
                <w:rPr>
                  <w:rFonts w:cs="Arial"/>
                  <w:sz w:val="20"/>
                </w:rPr>
                <w:t>Pre-development and operational monitoring;</w:t>
              </w:r>
            </w:ins>
          </w:p>
          <w:p w14:paraId="381BF7F0" w14:textId="1678DF43" w:rsidR="00214ED7" w:rsidRPr="004C2E69" w:rsidDel="00214ED7" w:rsidRDefault="00214ED7" w:rsidP="00214ED7">
            <w:pPr>
              <w:pStyle w:val="ListParagraph"/>
              <w:numPr>
                <w:ilvl w:val="0"/>
                <w:numId w:val="65"/>
              </w:numPr>
              <w:ind w:left="1066"/>
              <w:rPr>
                <w:del w:id="283" w:author="Lojkine, Frances" w:date="2026-05-21T17:43:00Z" w16du:dateUtc="2026-05-21T05:43:00Z"/>
                <w:rFonts w:cs="Arial"/>
                <w:sz w:val="20"/>
              </w:rPr>
            </w:pPr>
            <w:del w:id="284" w:author="Lojkine, Frances" w:date="2026-05-21T17:43:00Z" w16du:dateUtc="2026-05-21T05:43:00Z">
              <w:r w:rsidDel="00214ED7">
                <w:rPr>
                  <w:rFonts w:cs="Arial"/>
                  <w:sz w:val="20"/>
                </w:rPr>
                <w:delText xml:space="preserve">Confirmation of the </w:delText>
              </w:r>
              <w:r w:rsidRPr="004C2E69" w:rsidDel="00214ED7">
                <w:rPr>
                  <w:rFonts w:cs="Arial"/>
                  <w:sz w:val="20"/>
                </w:rPr>
                <w:delText xml:space="preserve">Environmental Quality Zones for </w:delText>
              </w:r>
              <w:r w:rsidRPr="00F35155" w:rsidDel="00214ED7">
                <w:rPr>
                  <w:rFonts w:cs="Arial"/>
                  <w:sz w:val="20"/>
                </w:rPr>
                <w:delText>the relevant marine farm stage</w:delText>
              </w:r>
              <w:r w:rsidDel="00214ED7">
                <w:rPr>
                  <w:rFonts w:cs="Arial"/>
                  <w:sz w:val="20"/>
                </w:rPr>
                <w:delText>;</w:delText>
              </w:r>
            </w:del>
          </w:p>
          <w:p w14:paraId="24038669" w14:textId="0107BD60" w:rsidR="00214ED7" w:rsidRPr="00BB0593" w:rsidRDefault="00214ED7" w:rsidP="00214ED7">
            <w:pPr>
              <w:pStyle w:val="ListParagraph"/>
              <w:numPr>
                <w:ilvl w:val="0"/>
                <w:numId w:val="65"/>
              </w:numPr>
              <w:ind w:left="1066"/>
              <w:rPr>
                <w:rFonts w:cs="Arial"/>
                <w:sz w:val="20"/>
              </w:rPr>
            </w:pPr>
            <w:r w:rsidRPr="00BB0593">
              <w:rPr>
                <w:rFonts w:cs="Arial"/>
                <w:sz w:val="20"/>
              </w:rPr>
              <w:t>Sampling locations</w:t>
            </w:r>
            <w:ins w:id="285" w:author="Lojkine, Frances" w:date="2026-05-21T17:43:00Z" w16du:dateUtc="2026-05-21T05:43:00Z">
              <w:r w:rsidRPr="0014619A">
                <w:rPr>
                  <w:rFonts w:cs="Arial"/>
                  <w:strike/>
                  <w:sz w:val="20"/>
                  <w:highlight w:val="cyan"/>
                </w:rPr>
                <w:t>, including sampling locations</w:t>
              </w:r>
              <w:r>
                <w:rPr>
                  <w:rFonts w:cs="Arial"/>
                  <w:sz w:val="20"/>
                </w:rPr>
                <w:t xml:space="preserve"> that will provide sufficient pre-development (baseline) information </w:t>
              </w:r>
            </w:ins>
            <w:ins w:id="286" w:author="Lojkine, Frances" w:date="2026-06-08T09:00:00Z" w16du:dateUtc="2026-06-07T21:00:00Z">
              <w:r w:rsidR="0014619A" w:rsidRPr="0014619A">
                <w:rPr>
                  <w:rFonts w:cs="Arial"/>
                  <w:sz w:val="20"/>
                  <w:highlight w:val="cyan"/>
                </w:rPr>
                <w:t>for all potential stages of production of the farms, including potential relocation sites</w:t>
              </w:r>
              <w:r w:rsidR="0014619A">
                <w:rPr>
                  <w:rFonts w:cs="Arial"/>
                  <w:sz w:val="20"/>
                </w:rPr>
                <w:t xml:space="preserve"> </w:t>
              </w:r>
            </w:ins>
            <w:ins w:id="287" w:author="Lojkine, Frances" w:date="2026-05-21T17:43:00Z" w16du:dateUtc="2026-05-21T05:43:00Z">
              <w:r>
                <w:rPr>
                  <w:rFonts w:cs="Arial"/>
                  <w:sz w:val="20"/>
                </w:rPr>
                <w:t>should farm locations be amended in accordance with Conditions 10 and 83</w:t>
              </w:r>
            </w:ins>
            <w:r w:rsidRPr="00BB0593">
              <w:rPr>
                <w:rFonts w:cs="Arial"/>
                <w:sz w:val="20"/>
              </w:rPr>
              <w:t>;</w:t>
            </w:r>
          </w:p>
          <w:p w14:paraId="364823EA" w14:textId="77777777" w:rsidR="00214ED7" w:rsidRPr="00BB0593" w:rsidRDefault="00214ED7" w:rsidP="00214ED7">
            <w:pPr>
              <w:pStyle w:val="ListParagraph"/>
              <w:numPr>
                <w:ilvl w:val="0"/>
                <w:numId w:val="65"/>
              </w:numPr>
              <w:ind w:left="1066"/>
              <w:rPr>
                <w:rFonts w:cs="Arial"/>
                <w:sz w:val="20"/>
              </w:rPr>
            </w:pPr>
            <w:r w:rsidRPr="00BB0593">
              <w:rPr>
                <w:rFonts w:cs="Arial"/>
                <w:sz w:val="20"/>
              </w:rPr>
              <w:t>Duration and timing of sampling;</w:t>
            </w:r>
          </w:p>
          <w:p w14:paraId="0896A393" w14:textId="77777777" w:rsidR="00214ED7" w:rsidRPr="00BB0593" w:rsidRDefault="00214ED7" w:rsidP="00214ED7">
            <w:pPr>
              <w:pStyle w:val="ListParagraph"/>
              <w:numPr>
                <w:ilvl w:val="0"/>
                <w:numId w:val="65"/>
              </w:numPr>
              <w:ind w:left="1066"/>
              <w:rPr>
                <w:rFonts w:cs="Arial"/>
                <w:sz w:val="20"/>
              </w:rPr>
            </w:pPr>
            <w:r w:rsidRPr="00BB0593">
              <w:rPr>
                <w:rFonts w:cs="Arial"/>
                <w:sz w:val="20"/>
              </w:rPr>
              <w:t xml:space="preserve">Sampling design and analytical methods to be used; </w:t>
            </w:r>
          </w:p>
          <w:p w14:paraId="160DF088" w14:textId="77777777" w:rsidR="00214ED7" w:rsidRPr="00BB0593" w:rsidRDefault="00214ED7" w:rsidP="00214ED7">
            <w:pPr>
              <w:pStyle w:val="ListParagraph"/>
              <w:numPr>
                <w:ilvl w:val="0"/>
                <w:numId w:val="65"/>
              </w:numPr>
              <w:ind w:left="1066"/>
              <w:rPr>
                <w:rFonts w:cs="Arial"/>
                <w:sz w:val="20"/>
              </w:rPr>
            </w:pPr>
            <w:r w:rsidRPr="00BB0593">
              <w:rPr>
                <w:rFonts w:cs="Arial"/>
                <w:sz w:val="20"/>
              </w:rPr>
              <w:t>Parameters to be analysed;</w:t>
            </w:r>
          </w:p>
          <w:p w14:paraId="2FD158BD" w14:textId="77777777" w:rsidR="00214ED7" w:rsidRPr="00BB0593" w:rsidRDefault="00214ED7" w:rsidP="00214ED7">
            <w:pPr>
              <w:pStyle w:val="ListParagraph"/>
              <w:numPr>
                <w:ilvl w:val="0"/>
                <w:numId w:val="65"/>
              </w:numPr>
              <w:ind w:left="1066"/>
              <w:rPr>
                <w:rFonts w:cs="Arial"/>
                <w:sz w:val="20"/>
              </w:rPr>
            </w:pPr>
            <w:r w:rsidRPr="00BB0593">
              <w:rPr>
                <w:rFonts w:cs="Arial"/>
                <w:sz w:val="20"/>
              </w:rPr>
              <w:t xml:space="preserve">An assessment of </w:t>
            </w:r>
            <w:ins w:id="288" w:author="Lojkine, Frances" w:date="2026-05-14T14:43:00Z" w16du:dateUtc="2026-05-14T02:43:00Z">
              <w:r w:rsidRPr="00BB0593">
                <w:rPr>
                  <w:rFonts w:cs="Arial"/>
                  <w:sz w:val="20"/>
                </w:rPr>
                <w:t xml:space="preserve">any </w:t>
              </w:r>
            </w:ins>
            <w:r w:rsidRPr="00BB0593">
              <w:rPr>
                <w:rFonts w:cs="Arial"/>
                <w:sz w:val="20"/>
              </w:rPr>
              <w:t xml:space="preserve">changes </w:t>
            </w:r>
            <w:del w:id="289" w:author="Lojkine, Frances" w:date="2026-05-14T14:43:00Z" w16du:dateUtc="2026-05-14T02:43:00Z">
              <w:r w:rsidRPr="00BB0593" w:rsidDel="009D14A5">
                <w:rPr>
                  <w:rFonts w:cs="Arial"/>
                  <w:sz w:val="20"/>
                </w:rPr>
                <w:delText>from the Baseline Monitoring Plan</w:delText>
              </w:r>
            </w:del>
            <w:ins w:id="290" w:author="Lojkine, Frances" w:date="2026-05-14T14:43:00Z" w16du:dateUtc="2026-05-14T02:43:00Z">
              <w:r w:rsidRPr="00BB0593">
                <w:rPr>
                  <w:rFonts w:cs="Arial"/>
                  <w:sz w:val="20"/>
                </w:rPr>
                <w:t>as a result of pre-development monitoring</w:t>
              </w:r>
            </w:ins>
            <w:r w:rsidRPr="00BB0593">
              <w:rPr>
                <w:rFonts w:cs="Arial"/>
                <w:sz w:val="20"/>
              </w:rPr>
              <w:t xml:space="preserve"> and why these are justified; and</w:t>
            </w:r>
          </w:p>
          <w:p w14:paraId="0D462181" w14:textId="77777777" w:rsidR="00214ED7" w:rsidRPr="00BB0593" w:rsidRDefault="00214ED7" w:rsidP="00214ED7">
            <w:pPr>
              <w:pStyle w:val="ListParagraph"/>
              <w:numPr>
                <w:ilvl w:val="0"/>
                <w:numId w:val="65"/>
              </w:numPr>
              <w:ind w:left="1066"/>
              <w:rPr>
                <w:rFonts w:cs="Arial"/>
                <w:sz w:val="20"/>
              </w:rPr>
            </w:pPr>
            <w:r w:rsidRPr="00BB0593">
              <w:rPr>
                <w:rFonts w:cs="Arial"/>
                <w:sz w:val="20"/>
              </w:rPr>
              <w:t>Reporting requirements to be met in the Annual Report.</w:t>
            </w:r>
          </w:p>
          <w:p w14:paraId="10F4F241" w14:textId="0B60F8F2" w:rsidR="00214ED7" w:rsidRPr="00F35155" w:rsidRDefault="00214ED7" w:rsidP="00A45400">
            <w:pPr>
              <w:pStyle w:val="NumberedList"/>
              <w:numPr>
                <w:ilvl w:val="0"/>
                <w:numId w:val="64"/>
              </w:numPr>
              <w:ind w:left="346"/>
            </w:pPr>
            <w:del w:id="291" w:author="Lojkine, Frances" w:date="2026-05-21T17:45:00Z" w16du:dateUtc="2026-05-21T05:45:00Z">
              <w:r w:rsidRPr="00F35155" w:rsidDel="00214ED7">
                <w:delText>Confirmation of</w:delText>
              </w:r>
              <w:r w:rsidRPr="009B0257" w:rsidDel="00214ED7">
                <w:rPr>
                  <w:strike/>
                </w:rPr>
                <w:delText xml:space="preserve"> </w:delText>
              </w:r>
              <w:r w:rsidRPr="00E33E3C" w:rsidDel="00214ED7">
                <w:delText>the AMT</w:delText>
              </w:r>
            </w:del>
            <w:ins w:id="292" w:author="Lojkine, Frances" w:date="2026-05-21T17:45:00Z" w16du:dateUtc="2026-05-21T05:45:00Z">
              <w:r>
                <w:t>The EQZ and AMT, consistent with Condition 67.</w:t>
              </w:r>
            </w:ins>
            <w:r w:rsidRPr="00E33E3C">
              <w:rPr>
                <w:spacing w:val="-2"/>
              </w:rPr>
              <w:t xml:space="preserve"> against which monitoring results shall be compared and which will be used as triggers for adaptive management actions to e</w:t>
            </w:r>
            <w:r w:rsidRPr="00E33E3C">
              <w:t xml:space="preserve">nsure compliance with condition </w:t>
            </w:r>
            <w:r w:rsidRPr="00E33E3C">
              <w:fldChar w:fldCharType="begin"/>
            </w:r>
            <w:r w:rsidRPr="00E33E3C">
              <w:instrText xml:space="preserve"> REF _Ref211955760 \w \h  \* MERGEFORMAT </w:instrText>
            </w:r>
            <w:r w:rsidRPr="00E33E3C">
              <w:fldChar w:fldCharType="separate"/>
            </w:r>
            <w:r w:rsidRPr="00E33E3C">
              <w:t>66</w:t>
            </w:r>
            <w:r w:rsidRPr="00E33E3C">
              <w:fldChar w:fldCharType="end"/>
            </w:r>
            <w:r w:rsidRPr="00E33E3C">
              <w:rPr>
                <w:spacing w:val="-2"/>
              </w:rPr>
              <w:t>;</w:t>
            </w:r>
          </w:p>
          <w:p w14:paraId="1FFE59AB" w14:textId="77777777" w:rsidR="00214ED7" w:rsidRPr="00336571" w:rsidRDefault="00214ED7" w:rsidP="00A45400">
            <w:pPr>
              <w:pStyle w:val="NumberedList"/>
              <w:numPr>
                <w:ilvl w:val="0"/>
                <w:numId w:val="64"/>
              </w:numPr>
              <w:ind w:left="346"/>
            </w:pPr>
            <w:r w:rsidRPr="00336571">
              <w:t>A description of the different marine farm adaptations that may be implemented if the AMT are exceeded;</w:t>
            </w:r>
          </w:p>
          <w:p w14:paraId="7BC2B57B" w14:textId="1F302158" w:rsidR="00214ED7" w:rsidRPr="00A16B42" w:rsidRDefault="00214ED7" w:rsidP="00A45400">
            <w:pPr>
              <w:pStyle w:val="ListParagraph"/>
              <w:numPr>
                <w:ilvl w:val="0"/>
                <w:numId w:val="64"/>
              </w:numPr>
              <w:ind w:left="346"/>
              <w:rPr>
                <w:rFonts w:cs="Arial"/>
                <w:sz w:val="20"/>
              </w:rPr>
            </w:pPr>
            <w:r w:rsidRPr="00A16B42">
              <w:rPr>
                <w:rFonts w:cs="Arial"/>
                <w:sz w:val="20"/>
              </w:rPr>
              <w:t>A model review framework that identifie</w:t>
            </w:r>
            <w:r>
              <w:rPr>
                <w:rFonts w:cs="Arial"/>
                <w:sz w:val="20"/>
              </w:rPr>
              <w:t>s</w:t>
            </w:r>
            <w:r w:rsidRPr="00A16B42">
              <w:rPr>
                <w:rFonts w:cs="Arial"/>
                <w:sz w:val="20"/>
              </w:rPr>
              <w:t xml:space="preserve"> the model validation and re-modelling requirements for progression between stages</w:t>
            </w:r>
            <w:ins w:id="293" w:author="Lojkine, Frances" w:date="2026-05-21T17:45:00Z" w16du:dateUtc="2026-05-21T05:45:00Z">
              <w:r>
                <w:rPr>
                  <w:rFonts w:cs="Arial"/>
                  <w:sz w:val="20"/>
                </w:rPr>
                <w:t>.</w:t>
              </w:r>
            </w:ins>
            <w:del w:id="294" w:author="Lojkine, Frances" w:date="2026-05-21T17:45:00Z" w16du:dateUtc="2026-05-21T05:45:00Z">
              <w:r w:rsidDel="00214ED7">
                <w:rPr>
                  <w:rFonts w:cs="Arial"/>
                  <w:sz w:val="20"/>
                </w:rPr>
                <w:delText>; and</w:delText>
              </w:r>
            </w:del>
          </w:p>
          <w:p w14:paraId="47135469" w14:textId="4EAD1E9F" w:rsidR="00214ED7" w:rsidDel="00214ED7" w:rsidRDefault="00214ED7" w:rsidP="00214ED7">
            <w:pPr>
              <w:pStyle w:val="NumberedList"/>
              <w:numPr>
                <w:ilvl w:val="0"/>
                <w:numId w:val="64"/>
              </w:numPr>
              <w:ind w:left="346"/>
              <w:rPr>
                <w:del w:id="295" w:author="Lojkine, Frances" w:date="2026-05-21T17:42:00Z" w16du:dateUtc="2026-05-21T05:42:00Z"/>
              </w:rPr>
            </w:pPr>
            <w:del w:id="296" w:author="Lojkine, Frances" w:date="2026-05-21T17:42:00Z" w16du:dateUtc="2026-05-21T05:42:00Z">
              <w:r w:rsidDel="00214ED7">
                <w:lastRenderedPageBreak/>
                <w:delText>The seabed and water column monitoring plan that will be implemented to assess the actual effects of the marine farming activity against the AMT, including:</w:delText>
              </w:r>
            </w:del>
          </w:p>
          <w:p w14:paraId="701D7EA6" w14:textId="7FA1CF21" w:rsidR="00214ED7" w:rsidRPr="004C2E69" w:rsidDel="00214ED7" w:rsidRDefault="00214ED7" w:rsidP="00214ED7">
            <w:pPr>
              <w:pStyle w:val="ListParagraph"/>
              <w:numPr>
                <w:ilvl w:val="0"/>
                <w:numId w:val="65"/>
              </w:numPr>
              <w:ind w:left="1066"/>
              <w:rPr>
                <w:del w:id="297" w:author="Lojkine, Frances" w:date="2026-05-21T17:42:00Z" w16du:dateUtc="2026-05-21T05:42:00Z"/>
                <w:rFonts w:cs="Arial"/>
                <w:sz w:val="20"/>
              </w:rPr>
            </w:pPr>
            <w:del w:id="298" w:author="Lojkine, Frances" w:date="2026-05-21T17:42:00Z" w16du:dateUtc="2026-05-21T05:42:00Z">
              <w:r w:rsidDel="00214ED7">
                <w:rPr>
                  <w:rFonts w:cs="Arial"/>
                  <w:sz w:val="20"/>
                </w:rPr>
                <w:delText xml:space="preserve">Confirmation of the </w:delText>
              </w:r>
              <w:r w:rsidRPr="004C2E69" w:rsidDel="00214ED7">
                <w:rPr>
                  <w:rFonts w:cs="Arial"/>
                  <w:sz w:val="20"/>
                </w:rPr>
                <w:delText xml:space="preserve">Environmental Quality Zones for </w:delText>
              </w:r>
              <w:r w:rsidRPr="00F35155" w:rsidDel="00214ED7">
                <w:rPr>
                  <w:rFonts w:cs="Arial"/>
                  <w:sz w:val="20"/>
                </w:rPr>
                <w:delText>the relevant marine farm stage</w:delText>
              </w:r>
              <w:r w:rsidDel="00214ED7">
                <w:rPr>
                  <w:rFonts w:cs="Arial"/>
                  <w:sz w:val="20"/>
                </w:rPr>
                <w:delText>;</w:delText>
              </w:r>
            </w:del>
          </w:p>
          <w:p w14:paraId="3690A502" w14:textId="4FD14374" w:rsidR="00214ED7" w:rsidRPr="00BB0593" w:rsidDel="00214ED7" w:rsidRDefault="00214ED7" w:rsidP="00214ED7">
            <w:pPr>
              <w:pStyle w:val="ListParagraph"/>
              <w:numPr>
                <w:ilvl w:val="0"/>
                <w:numId w:val="65"/>
              </w:numPr>
              <w:ind w:left="1066"/>
              <w:rPr>
                <w:del w:id="299" w:author="Lojkine, Frances" w:date="2026-05-21T17:42:00Z" w16du:dateUtc="2026-05-21T05:42:00Z"/>
                <w:rFonts w:cs="Arial"/>
                <w:sz w:val="20"/>
              </w:rPr>
            </w:pPr>
            <w:del w:id="300" w:author="Lojkine, Frances" w:date="2026-05-21T17:42:00Z" w16du:dateUtc="2026-05-21T05:42:00Z">
              <w:r w:rsidRPr="00BB0593" w:rsidDel="00214ED7">
                <w:rPr>
                  <w:rFonts w:cs="Arial"/>
                  <w:sz w:val="20"/>
                </w:rPr>
                <w:delText>Sampling locations;</w:delText>
              </w:r>
            </w:del>
          </w:p>
          <w:p w14:paraId="66171D8F" w14:textId="1BBC95F1" w:rsidR="00214ED7" w:rsidRPr="00BB0593" w:rsidDel="00214ED7" w:rsidRDefault="00214ED7" w:rsidP="00214ED7">
            <w:pPr>
              <w:pStyle w:val="ListParagraph"/>
              <w:numPr>
                <w:ilvl w:val="0"/>
                <w:numId w:val="65"/>
              </w:numPr>
              <w:ind w:left="1066"/>
              <w:rPr>
                <w:del w:id="301" w:author="Lojkine, Frances" w:date="2026-05-21T17:42:00Z" w16du:dateUtc="2026-05-21T05:42:00Z"/>
                <w:rFonts w:cs="Arial"/>
                <w:sz w:val="20"/>
              </w:rPr>
            </w:pPr>
            <w:del w:id="302" w:author="Lojkine, Frances" w:date="2026-05-21T17:42:00Z" w16du:dateUtc="2026-05-21T05:42:00Z">
              <w:r w:rsidRPr="00BB0593" w:rsidDel="00214ED7">
                <w:rPr>
                  <w:rFonts w:cs="Arial"/>
                  <w:sz w:val="20"/>
                </w:rPr>
                <w:delText>Duration and timing of sampling;</w:delText>
              </w:r>
            </w:del>
          </w:p>
          <w:p w14:paraId="1FD5DD01" w14:textId="66CAC93F" w:rsidR="00214ED7" w:rsidRPr="00BB0593" w:rsidDel="00214ED7" w:rsidRDefault="00214ED7" w:rsidP="00214ED7">
            <w:pPr>
              <w:pStyle w:val="ListParagraph"/>
              <w:numPr>
                <w:ilvl w:val="0"/>
                <w:numId w:val="65"/>
              </w:numPr>
              <w:ind w:left="1066"/>
              <w:rPr>
                <w:del w:id="303" w:author="Lojkine, Frances" w:date="2026-05-21T17:42:00Z" w16du:dateUtc="2026-05-21T05:42:00Z"/>
                <w:rFonts w:cs="Arial"/>
                <w:sz w:val="20"/>
              </w:rPr>
            </w:pPr>
            <w:del w:id="304" w:author="Lojkine, Frances" w:date="2026-05-21T17:42:00Z" w16du:dateUtc="2026-05-21T05:42:00Z">
              <w:r w:rsidRPr="00BB0593" w:rsidDel="00214ED7">
                <w:rPr>
                  <w:rFonts w:cs="Arial"/>
                  <w:sz w:val="20"/>
                </w:rPr>
                <w:delText xml:space="preserve">Sampling design and analytical methods to be used; </w:delText>
              </w:r>
            </w:del>
          </w:p>
          <w:p w14:paraId="6A8C31F9" w14:textId="28B9EC1E" w:rsidR="00214ED7" w:rsidRPr="00BB0593" w:rsidDel="00214ED7" w:rsidRDefault="00214ED7" w:rsidP="00214ED7">
            <w:pPr>
              <w:pStyle w:val="ListParagraph"/>
              <w:numPr>
                <w:ilvl w:val="0"/>
                <w:numId w:val="65"/>
              </w:numPr>
              <w:ind w:left="1066"/>
              <w:rPr>
                <w:del w:id="305" w:author="Lojkine, Frances" w:date="2026-05-21T17:42:00Z" w16du:dateUtc="2026-05-21T05:42:00Z"/>
                <w:rFonts w:cs="Arial"/>
                <w:sz w:val="20"/>
              </w:rPr>
            </w:pPr>
            <w:del w:id="306" w:author="Lojkine, Frances" w:date="2026-05-21T17:42:00Z" w16du:dateUtc="2026-05-21T05:42:00Z">
              <w:r w:rsidRPr="00BB0593" w:rsidDel="00214ED7">
                <w:rPr>
                  <w:rFonts w:cs="Arial"/>
                  <w:sz w:val="20"/>
                </w:rPr>
                <w:delText>Parameters to be analysed;</w:delText>
              </w:r>
            </w:del>
          </w:p>
          <w:p w14:paraId="1F6609A8" w14:textId="021FE6B3" w:rsidR="00214ED7" w:rsidRPr="00BB0593" w:rsidDel="00214ED7" w:rsidRDefault="00214ED7" w:rsidP="00214ED7">
            <w:pPr>
              <w:pStyle w:val="ListParagraph"/>
              <w:numPr>
                <w:ilvl w:val="0"/>
                <w:numId w:val="65"/>
              </w:numPr>
              <w:ind w:left="1066"/>
              <w:rPr>
                <w:del w:id="307" w:author="Lojkine, Frances" w:date="2026-05-21T17:42:00Z" w16du:dateUtc="2026-05-21T05:42:00Z"/>
                <w:rFonts w:cs="Arial"/>
                <w:sz w:val="20"/>
              </w:rPr>
            </w:pPr>
            <w:del w:id="308" w:author="Lojkine, Frances" w:date="2026-05-21T17:42:00Z" w16du:dateUtc="2026-05-21T05:42:00Z">
              <w:r w:rsidRPr="00BB0593" w:rsidDel="00214ED7">
                <w:rPr>
                  <w:rFonts w:cs="Arial"/>
                  <w:sz w:val="20"/>
                </w:rPr>
                <w:delText xml:space="preserve">An assessment of changes </w:delText>
              </w:r>
            </w:del>
            <w:del w:id="309" w:author="Lojkine, Frances" w:date="2026-05-14T14:43:00Z" w16du:dateUtc="2026-05-14T02:43:00Z">
              <w:r w:rsidRPr="00BB0593" w:rsidDel="009D14A5">
                <w:rPr>
                  <w:rFonts w:cs="Arial"/>
                  <w:sz w:val="20"/>
                </w:rPr>
                <w:delText>from the Baseline Monitoring Plan</w:delText>
              </w:r>
            </w:del>
            <w:del w:id="310" w:author="Lojkine, Frances" w:date="2026-05-21T17:42:00Z" w16du:dateUtc="2026-05-21T05:42:00Z">
              <w:r w:rsidRPr="00BB0593" w:rsidDel="00214ED7">
                <w:rPr>
                  <w:rFonts w:cs="Arial"/>
                  <w:sz w:val="20"/>
                </w:rPr>
                <w:delText xml:space="preserve"> and why these are justified; and</w:delText>
              </w:r>
            </w:del>
          </w:p>
          <w:p w14:paraId="288D3099" w14:textId="2941EA23" w:rsidR="00214ED7" w:rsidRPr="00BB0593" w:rsidDel="00214ED7" w:rsidRDefault="00214ED7" w:rsidP="00214ED7">
            <w:pPr>
              <w:pStyle w:val="ListParagraph"/>
              <w:numPr>
                <w:ilvl w:val="0"/>
                <w:numId w:val="65"/>
              </w:numPr>
              <w:ind w:left="1066"/>
              <w:rPr>
                <w:del w:id="311" w:author="Lojkine, Frances" w:date="2026-05-21T17:42:00Z" w16du:dateUtc="2026-05-21T05:42:00Z"/>
                <w:rFonts w:cs="Arial"/>
                <w:sz w:val="20"/>
              </w:rPr>
            </w:pPr>
            <w:del w:id="312" w:author="Lojkine, Frances" w:date="2026-05-21T17:42:00Z" w16du:dateUtc="2026-05-21T05:42:00Z">
              <w:r w:rsidRPr="00BB0593" w:rsidDel="00214ED7">
                <w:rPr>
                  <w:rFonts w:cs="Arial"/>
                  <w:sz w:val="20"/>
                </w:rPr>
                <w:delText>Reporting requirements to be met in the Annual Report.</w:delText>
              </w:r>
            </w:del>
          </w:p>
          <w:p w14:paraId="6D1D7451" w14:textId="77777777" w:rsidR="00214ED7" w:rsidRDefault="00A05EEC" w:rsidP="00A05EEC">
            <w:pPr>
              <w:rPr>
                <w:ins w:id="313" w:author="Lojkine, Frances" w:date="2026-05-22T13:37:00Z" w16du:dateUtc="2026-05-22T01:37:00Z"/>
                <w:i/>
                <w:iCs/>
              </w:rPr>
            </w:pPr>
            <w:ins w:id="314" w:author="Lojkine, Frances" w:date="2026-05-22T13:37:00Z" w16du:dateUtc="2026-05-22T01:37:00Z">
              <w:r>
                <w:rPr>
                  <w:i/>
                  <w:iCs/>
                </w:rPr>
                <w:t>Interpretation:</w:t>
              </w:r>
            </w:ins>
          </w:p>
          <w:p w14:paraId="31A4F22B" w14:textId="73F1E504" w:rsidR="00A05EEC" w:rsidRPr="00A05EEC" w:rsidRDefault="00A05EEC" w:rsidP="00A05EEC">
            <w:pPr>
              <w:rPr>
                <w:i/>
                <w:iCs/>
              </w:rPr>
            </w:pPr>
            <w:ins w:id="315" w:author="Lojkine, Frances" w:date="2026-05-22T13:37:00Z" w16du:dateUtc="2026-05-22T01:37:00Z">
              <w:r>
                <w:rPr>
                  <w:b/>
                  <w:bCs/>
                  <w:i/>
                  <w:iCs/>
                </w:rPr>
                <w:t>Model val</w:t>
              </w:r>
            </w:ins>
            <w:ins w:id="316" w:author="Lojkine, Frances" w:date="2026-05-22T13:38:00Z" w16du:dateUtc="2026-05-22T01:38:00Z">
              <w:r>
                <w:rPr>
                  <w:b/>
                  <w:bCs/>
                  <w:i/>
                  <w:iCs/>
                </w:rPr>
                <w:t>idation</w:t>
              </w:r>
              <w:r>
                <w:rPr>
                  <w:i/>
                  <w:iCs/>
                </w:rPr>
                <w:t xml:space="preserve"> means the </w:t>
              </w:r>
            </w:ins>
            <w:ins w:id="317" w:author="Lojkine, Frances" w:date="2026-05-22T14:56:00Z" w16du:dateUtc="2026-05-22T02:56:00Z">
              <w:r w:rsidR="00CC4298">
                <w:rPr>
                  <w:i/>
                  <w:iCs/>
                </w:rPr>
                <w:t xml:space="preserve">systematic </w:t>
              </w:r>
            </w:ins>
            <w:ins w:id="318" w:author="Lojkine, Frances" w:date="2026-05-22T13:38:00Z" w16du:dateUtc="2026-05-22T01:38:00Z">
              <w:r>
                <w:rPr>
                  <w:i/>
                  <w:iCs/>
                </w:rPr>
                <w:t xml:space="preserve">use of monitoring and operational data, including actual feed inputs and measured environmental responses, </w:t>
              </w:r>
            </w:ins>
            <w:ins w:id="319" w:author="Lojkine, Frances" w:date="2026-05-22T14:57:00Z" w16du:dateUtc="2026-05-22T02:57:00Z">
              <w:r w:rsidR="00CC4298">
                <w:rPr>
                  <w:i/>
                  <w:iCs/>
                </w:rPr>
                <w:t xml:space="preserve">to compare depositional model predictions against observed conditions and </w:t>
              </w:r>
            </w:ins>
            <w:ins w:id="320" w:author="Lojkine, Frances" w:date="2026-05-22T13:38:00Z" w16du:dateUtc="2026-05-22T01:38:00Z">
              <w:r>
                <w:rPr>
                  <w:i/>
                  <w:iCs/>
                </w:rPr>
                <w:t xml:space="preserve">quantitatively and qualitatively assess the </w:t>
              </w:r>
            </w:ins>
            <w:ins w:id="321" w:author="Lojkine, Frances" w:date="2026-05-22T13:39:00Z" w16du:dateUtc="2026-05-22T01:39:00Z">
              <w:r>
                <w:rPr>
                  <w:i/>
                  <w:iCs/>
                </w:rPr>
                <w:t>accuracy</w:t>
              </w:r>
            </w:ins>
            <w:ins w:id="322" w:author="Lojkine, Frances" w:date="2026-05-22T14:57:00Z" w16du:dateUtc="2026-05-22T02:57:00Z">
              <w:r w:rsidR="00CC4298">
                <w:rPr>
                  <w:i/>
                  <w:iCs/>
                </w:rPr>
                <w:t>, reliability, and fitness-for-purpose</w:t>
              </w:r>
            </w:ins>
            <w:ins w:id="323" w:author="Lojkine, Frances" w:date="2026-05-22T13:39:00Z" w16du:dateUtc="2026-05-22T01:39:00Z">
              <w:r>
                <w:rPr>
                  <w:i/>
                  <w:iCs/>
                </w:rPr>
                <w:t xml:space="preserve"> of the depositional model under operational conditions.</w:t>
              </w:r>
            </w:ins>
          </w:p>
        </w:tc>
        <w:tc>
          <w:tcPr>
            <w:tcW w:w="9946" w:type="dxa"/>
          </w:tcPr>
          <w:p w14:paraId="1FEB1DC9" w14:textId="2313C132" w:rsidR="00214ED7" w:rsidRDefault="00214ED7" w:rsidP="00A45400">
            <w:pPr>
              <w:pStyle w:val="NumberedList"/>
              <w:numPr>
                <w:ilvl w:val="0"/>
                <w:numId w:val="0"/>
              </w:numPr>
              <w:rPr>
                <w:lang w:val="en-US"/>
              </w:rPr>
            </w:pPr>
            <w:r>
              <w:rPr>
                <w:lang w:val="en-US"/>
              </w:rPr>
              <w:lastRenderedPageBreak/>
              <w:t>Amendments proposed in response to Questions 17, 18 and 19 Minute 4, including rolling pre-development monitoring requirements into EMMP</w:t>
            </w:r>
            <w:r w:rsidR="009E1FC4">
              <w:rPr>
                <w:lang w:val="en-US"/>
              </w:rPr>
              <w:t xml:space="preserve">. </w:t>
            </w:r>
            <w:r w:rsidR="009E1FC4" w:rsidRPr="00A05EEC">
              <w:rPr>
                <w:lang w:val="en-US"/>
              </w:rPr>
              <w:t>Amendments to what is now Condition 76(a)(ii) in response to Department of Conservation comments on the application (section 5.1) but omitting the reference to ‘alternative intermediary stages’ that DOC was seeking. Intermediary stages would not involve any farm relocation.</w:t>
            </w:r>
          </w:p>
          <w:p w14:paraId="19E26A69" w14:textId="77777777" w:rsidR="00214ED7" w:rsidRDefault="00214ED7" w:rsidP="00A45400">
            <w:pPr>
              <w:pStyle w:val="NumberedList"/>
              <w:numPr>
                <w:ilvl w:val="0"/>
                <w:numId w:val="0"/>
              </w:numPr>
              <w:rPr>
                <w:lang w:val="en-US"/>
              </w:rPr>
            </w:pPr>
          </w:p>
          <w:p w14:paraId="1E18EF13" w14:textId="24BC68EB" w:rsidR="00214ED7" w:rsidRPr="009E1FC4" w:rsidRDefault="00214ED7" w:rsidP="00A45400">
            <w:pPr>
              <w:pStyle w:val="NumberedList"/>
              <w:numPr>
                <w:ilvl w:val="0"/>
                <w:numId w:val="0"/>
              </w:numPr>
              <w:rPr>
                <w:i/>
                <w:iCs/>
                <w:lang w:val="en-US"/>
              </w:rPr>
            </w:pPr>
            <w:r>
              <w:rPr>
                <w:lang w:val="en-US"/>
              </w:rPr>
              <w:t xml:space="preserve">Environment Southland response to Minute 5: </w:t>
            </w:r>
            <w:r w:rsidRPr="00F77786">
              <w:rPr>
                <w:lang w:val="en-US"/>
              </w:rPr>
              <w:t>ES is supportive of a draft BLMP and draft Seabed and Water Column EMMP being circulated prior to commencement of consent. The draft plans would provide more certainty as to the final form of the BLMP and Water Column EMMP as well as a further opportunity to provide feedback.</w:t>
            </w:r>
            <w:r w:rsidR="009E1FC4">
              <w:rPr>
                <w:lang w:val="en-US"/>
              </w:rPr>
              <w:t xml:space="preserve"> </w:t>
            </w:r>
            <w:r w:rsidR="00A05EEC" w:rsidRPr="00A05EEC">
              <w:rPr>
                <w:i/>
                <w:iCs/>
                <w:lang w:val="en-US"/>
              </w:rPr>
              <w:t>NTS response – NTS notes that certification of the draft EMMP provided on 22 May 2026 is not being sought prior to grant of consent. Certification of the final EMMP will be required after the commencement of the consent, and the submitted plan will be in general accordance with the draft provided to the Panel.</w:t>
            </w:r>
          </w:p>
          <w:p w14:paraId="3D9876D5" w14:textId="77777777" w:rsidR="00214ED7" w:rsidRDefault="00214ED7" w:rsidP="00A45400">
            <w:pPr>
              <w:pStyle w:val="NumberedList"/>
              <w:numPr>
                <w:ilvl w:val="0"/>
                <w:numId w:val="0"/>
              </w:numPr>
              <w:rPr>
                <w:lang w:val="en-US"/>
              </w:rPr>
            </w:pPr>
          </w:p>
          <w:p w14:paraId="1D13956F" w14:textId="0960BA83" w:rsidR="00214ED7" w:rsidRPr="009E1FC4" w:rsidRDefault="00214ED7" w:rsidP="009E1FC4">
            <w:pPr>
              <w:pStyle w:val="NumberedList"/>
              <w:numPr>
                <w:ilvl w:val="0"/>
                <w:numId w:val="0"/>
              </w:numPr>
              <w:ind w:left="-14"/>
              <w:rPr>
                <w:i/>
                <w:iCs/>
                <w:lang w:val="en-US"/>
              </w:rPr>
            </w:pPr>
            <w:r w:rsidRPr="009E1FC4">
              <w:rPr>
                <w:lang w:val="en-US"/>
              </w:rPr>
              <w:t xml:space="preserve">Response to Environment Southland comments on application (Dr N Keeley review): </w:t>
            </w:r>
            <w:r w:rsidRPr="009E1FC4">
              <w:t xml:space="preserve">With respect to the comment on the importance of </w:t>
            </w:r>
            <w:proofErr w:type="gramStart"/>
            <w:r w:rsidRPr="009E1FC4">
              <w:t>monitoring of</w:t>
            </w:r>
            <w:proofErr w:type="gramEnd"/>
            <w:r w:rsidRPr="009E1FC4">
              <w:t xml:space="preserve"> harmful algal blooms Dr Wilson’s evidence states that ‘</w:t>
            </w:r>
            <w:r w:rsidRPr="009E1FC4">
              <w:rPr>
                <w:lang w:val="en-US"/>
              </w:rPr>
              <w:t xml:space="preserve">The EMMP will make this clear, including the frequency, locations, and reporting requirements for phytoplankton monitoring’. </w:t>
            </w:r>
            <w:r w:rsidR="009E1FC4" w:rsidRPr="00A05EEC">
              <w:rPr>
                <w:lang w:val="en-US"/>
              </w:rPr>
              <w:t xml:space="preserve">Dr Keeley then further responded as part of Environment Southland’s response to Minute </w:t>
            </w:r>
            <w:proofErr w:type="gramStart"/>
            <w:r w:rsidR="009E1FC4" w:rsidRPr="00A05EEC">
              <w:rPr>
                <w:lang w:val="en-US"/>
              </w:rPr>
              <w:t>5: ‘</w:t>
            </w:r>
            <w:proofErr w:type="gramEnd"/>
            <w:r w:rsidR="009E1FC4" w:rsidRPr="00A05EEC">
              <w:t xml:space="preserve">I am satisfied that the identification of HAB's is covered in the early stages. </w:t>
            </w:r>
            <w:r w:rsidR="009E1FC4" w:rsidRPr="00A05EEC">
              <w:rPr>
                <w:lang w:val="en-US"/>
              </w:rPr>
              <w:t xml:space="preserve">I recommend </w:t>
            </w:r>
            <w:proofErr w:type="gramStart"/>
            <w:r w:rsidR="009E1FC4" w:rsidRPr="00A05EEC">
              <w:rPr>
                <w:lang w:val="en-US"/>
              </w:rPr>
              <w:t>giving consideration to</w:t>
            </w:r>
            <w:proofErr w:type="gramEnd"/>
            <w:r w:rsidR="009E1FC4" w:rsidRPr="00A05EEC">
              <w:rPr>
                <w:lang w:val="en-US"/>
              </w:rPr>
              <w:t xml:space="preserve"> targeted HAB monitoring in the longer-term (once the </w:t>
            </w:r>
            <w:proofErr w:type="spellStart"/>
            <w:r w:rsidR="009E1FC4" w:rsidRPr="00A05EEC">
              <w:rPr>
                <w:lang w:val="en-US"/>
              </w:rPr>
              <w:t>phyto</w:t>
            </w:r>
            <w:proofErr w:type="spellEnd"/>
            <w:r w:rsidR="009E1FC4" w:rsidRPr="00A05EEC">
              <w:rPr>
                <w:lang w:val="en-US"/>
              </w:rPr>
              <w:t xml:space="preserve"> assemblage has been repeatedly characterised). There are tools for effectively looking for toxins or target species that will be cheaper and less labour intensive than full taxonomy. Perhaps this may be considered for the monitoring plan</w:t>
            </w:r>
            <w:r w:rsidR="009E1FC4" w:rsidRPr="00A05EEC">
              <w:t xml:space="preserve">’. </w:t>
            </w:r>
            <w:r w:rsidR="009E1FC4" w:rsidRPr="00A05EEC">
              <w:rPr>
                <w:i/>
                <w:iCs/>
              </w:rPr>
              <w:t xml:space="preserve">NTS response – the matters raised by Dr Keeley have been considered in the draft EMMP provided to the Panel on 22 May 2026 </w:t>
            </w:r>
            <w:r w:rsidR="000D7C03">
              <w:rPr>
                <w:i/>
                <w:iCs/>
              </w:rPr>
              <w:t>and</w:t>
            </w:r>
            <w:r w:rsidR="009E1FC4" w:rsidRPr="00A05EEC">
              <w:rPr>
                <w:i/>
                <w:iCs/>
              </w:rPr>
              <w:t xml:space="preserve"> can </w:t>
            </w:r>
            <w:r w:rsidR="000D7C03">
              <w:rPr>
                <w:i/>
                <w:iCs/>
              </w:rPr>
              <w:t xml:space="preserve">continue to </w:t>
            </w:r>
            <w:r w:rsidR="009E1FC4" w:rsidRPr="00A05EEC">
              <w:rPr>
                <w:i/>
                <w:iCs/>
              </w:rPr>
              <w:t xml:space="preserve">be considered in </w:t>
            </w:r>
            <w:r w:rsidR="000D7C03">
              <w:rPr>
                <w:i/>
                <w:iCs/>
              </w:rPr>
              <w:t>subsequent</w:t>
            </w:r>
            <w:r w:rsidR="009E1FC4" w:rsidRPr="00A05EEC">
              <w:rPr>
                <w:i/>
                <w:iCs/>
              </w:rPr>
              <w:t xml:space="preserve"> version</w:t>
            </w:r>
            <w:r w:rsidR="000D7C03">
              <w:rPr>
                <w:i/>
                <w:iCs/>
              </w:rPr>
              <w:t>s</w:t>
            </w:r>
            <w:r w:rsidR="009E1FC4" w:rsidRPr="00A05EEC">
              <w:rPr>
                <w:i/>
                <w:iCs/>
              </w:rPr>
              <w:t xml:space="preserve"> of the EMMP provided to the Council for certification</w:t>
            </w:r>
            <w:r w:rsidR="000D7C03">
              <w:rPr>
                <w:i/>
                <w:iCs/>
              </w:rPr>
              <w:t>, recognising Dr Keeley’s statement about the long-term nature of his comment</w:t>
            </w:r>
            <w:r w:rsidR="009E1FC4" w:rsidRPr="00A05EEC">
              <w:rPr>
                <w:i/>
                <w:iCs/>
              </w:rPr>
              <w:t>.</w:t>
            </w:r>
          </w:p>
          <w:p w14:paraId="135884D1" w14:textId="77777777" w:rsidR="00214ED7" w:rsidRDefault="00214ED7" w:rsidP="00A45400">
            <w:pPr>
              <w:pStyle w:val="NumberedList"/>
              <w:numPr>
                <w:ilvl w:val="0"/>
                <w:numId w:val="0"/>
              </w:numPr>
              <w:rPr>
                <w:lang w:val="en-US"/>
              </w:rPr>
            </w:pPr>
          </w:p>
          <w:p w14:paraId="45EBEFF6" w14:textId="77777777" w:rsidR="00214ED7" w:rsidRDefault="00214ED7" w:rsidP="00A45400">
            <w:pPr>
              <w:pStyle w:val="NumberedList"/>
              <w:numPr>
                <w:ilvl w:val="0"/>
                <w:numId w:val="0"/>
              </w:numPr>
              <w:rPr>
                <w:lang w:val="en-US"/>
              </w:rPr>
            </w:pPr>
            <w:r>
              <w:rPr>
                <w:lang w:val="en-US"/>
              </w:rPr>
              <w:lastRenderedPageBreak/>
              <w:t xml:space="preserve">Response to Question 22 Minute 4: </w:t>
            </w:r>
            <w:r w:rsidRPr="0076775B">
              <w:rPr>
                <w:lang w:val="en-US"/>
              </w:rPr>
              <w:t>Depositional modelling to support any proposed relocation of marine farms is provided for by Condition 83(a)(iv) and NTS therefore does not consider that any amendment is needed to Condition 76(c).</w:t>
            </w:r>
          </w:p>
          <w:p w14:paraId="07618663" w14:textId="77777777" w:rsidR="00214ED7" w:rsidRDefault="00214ED7" w:rsidP="00A45400">
            <w:pPr>
              <w:pStyle w:val="NumberedList"/>
              <w:numPr>
                <w:ilvl w:val="0"/>
                <w:numId w:val="0"/>
              </w:numPr>
              <w:rPr>
                <w:lang w:val="en-US"/>
              </w:rPr>
            </w:pPr>
          </w:p>
          <w:p w14:paraId="436D4B85" w14:textId="7EDA3616" w:rsidR="00214ED7" w:rsidRDefault="00214ED7" w:rsidP="00A45400">
            <w:pPr>
              <w:pStyle w:val="NumberedList"/>
              <w:numPr>
                <w:ilvl w:val="0"/>
                <w:numId w:val="0"/>
              </w:numPr>
              <w:ind w:left="-14"/>
              <w:rPr>
                <w:lang w:val="en-US"/>
              </w:rPr>
            </w:pPr>
            <w:r>
              <w:rPr>
                <w:lang w:val="en-US"/>
              </w:rPr>
              <w:t>Environment Southland made no specific response to NTS’ suggestion that Condition 76</w:t>
            </w:r>
            <w:r w:rsidR="009E1FC4">
              <w:rPr>
                <w:lang w:val="en-US"/>
              </w:rPr>
              <w:t>(c) (now 76(d))</w:t>
            </w:r>
            <w:r>
              <w:rPr>
                <w:lang w:val="en-US"/>
              </w:rPr>
              <w:t xml:space="preserve"> did not need to be altered (</w:t>
            </w:r>
            <w:proofErr w:type="spellStart"/>
            <w:r>
              <w:rPr>
                <w:lang w:val="en-US"/>
              </w:rPr>
              <w:t>Envt</w:t>
            </w:r>
            <w:proofErr w:type="spellEnd"/>
            <w:r>
              <w:rPr>
                <w:lang w:val="en-US"/>
              </w:rPr>
              <w:t xml:space="preserve"> </w:t>
            </w:r>
            <w:proofErr w:type="spellStart"/>
            <w:r>
              <w:rPr>
                <w:lang w:val="en-US"/>
              </w:rPr>
              <w:t>Sthland</w:t>
            </w:r>
            <w:proofErr w:type="spellEnd"/>
            <w:r>
              <w:rPr>
                <w:lang w:val="en-US"/>
              </w:rPr>
              <w:t xml:space="preserve"> response to Minute 5)</w:t>
            </w:r>
          </w:p>
          <w:p w14:paraId="52F71910" w14:textId="77777777" w:rsidR="00214ED7" w:rsidRDefault="00214ED7" w:rsidP="00A45400">
            <w:pPr>
              <w:pStyle w:val="NumberedList"/>
              <w:numPr>
                <w:ilvl w:val="0"/>
                <w:numId w:val="0"/>
              </w:numPr>
              <w:ind w:left="-14"/>
              <w:rPr>
                <w:lang w:val="en-US"/>
              </w:rPr>
            </w:pPr>
          </w:p>
          <w:p w14:paraId="6C895C4B" w14:textId="77777777" w:rsidR="00214ED7" w:rsidRDefault="00214ED7" w:rsidP="00A45400">
            <w:pPr>
              <w:pStyle w:val="NumberedList"/>
              <w:numPr>
                <w:ilvl w:val="0"/>
                <w:numId w:val="0"/>
              </w:numPr>
              <w:rPr>
                <w:lang w:val="en-US"/>
              </w:rPr>
            </w:pPr>
            <w:r>
              <w:rPr>
                <w:lang w:val="en-US"/>
              </w:rPr>
              <w:t>The Department of Conservation made no comment in relation to this matter (DOC response to Minute 5)</w:t>
            </w:r>
          </w:p>
          <w:p w14:paraId="72470126" w14:textId="77777777" w:rsidR="00214ED7" w:rsidRDefault="00214ED7" w:rsidP="00A45400">
            <w:pPr>
              <w:pStyle w:val="NumberedList"/>
              <w:numPr>
                <w:ilvl w:val="0"/>
                <w:numId w:val="0"/>
              </w:numPr>
              <w:rPr>
                <w:lang w:val="en-US"/>
              </w:rPr>
            </w:pPr>
          </w:p>
          <w:p w14:paraId="6CA68F25" w14:textId="37C6DAE2" w:rsidR="0014619A" w:rsidRDefault="0014619A" w:rsidP="00A45400">
            <w:pPr>
              <w:pStyle w:val="NumberedList"/>
              <w:numPr>
                <w:ilvl w:val="0"/>
                <w:numId w:val="0"/>
              </w:numPr>
              <w:rPr>
                <w:lang w:val="en-US"/>
              </w:rPr>
            </w:pPr>
            <w:r>
              <w:rPr>
                <w:lang w:val="en-US"/>
              </w:rPr>
              <w:t>Condition 76(a)(ii) further updated in response to feedback from DOC on 22 May 2026 version of conditions.</w:t>
            </w:r>
          </w:p>
        </w:tc>
      </w:tr>
      <w:tr w:rsidR="009E1FC4" w:rsidRPr="004F3AA0" w14:paraId="21C9D45C" w14:textId="77777777" w:rsidTr="00A45400">
        <w:tc>
          <w:tcPr>
            <w:tcW w:w="1165" w:type="dxa"/>
          </w:tcPr>
          <w:p w14:paraId="1DF750B2" w14:textId="77777777" w:rsidR="009E1FC4" w:rsidRDefault="009E1FC4" w:rsidP="00A45400">
            <w:pPr>
              <w:pStyle w:val="NumberedList"/>
              <w:numPr>
                <w:ilvl w:val="0"/>
                <w:numId w:val="0"/>
              </w:numPr>
            </w:pPr>
            <w:r>
              <w:lastRenderedPageBreak/>
              <w:t>72</w:t>
            </w:r>
          </w:p>
        </w:tc>
        <w:tc>
          <w:tcPr>
            <w:tcW w:w="9810" w:type="dxa"/>
          </w:tcPr>
          <w:p w14:paraId="33DF6BA5" w14:textId="202E0096" w:rsidR="009E1FC4" w:rsidRDefault="009E1FC4" w:rsidP="00A45400">
            <w:pPr>
              <w:pStyle w:val="NumberedList"/>
              <w:numPr>
                <w:ilvl w:val="0"/>
                <w:numId w:val="0"/>
              </w:numPr>
            </w:pPr>
            <w:bookmarkStart w:id="324" w:name="_Ref212713694"/>
            <w:bookmarkStart w:id="325" w:name="_Hlk212567700"/>
            <w:ins w:id="326" w:author="Lojkine, Frances" w:date="2026-05-21T17:55:00Z" w16du:dateUtc="2026-05-21T05:55:00Z">
              <w:r>
                <w:t>Pre-development (baseline)</w:t>
              </w:r>
            </w:ins>
            <w:del w:id="327" w:author="Lojkine, Frances" w:date="2026-05-21T17:55:00Z" w16du:dateUtc="2026-05-21T05:55:00Z">
              <w:r w:rsidDel="009E1FC4">
                <w:delText>Baseline</w:delText>
              </w:r>
            </w:del>
            <w:r>
              <w:t xml:space="preserve"> monitoring under the </w:t>
            </w:r>
            <w:del w:id="328" w:author="Lojkine, Frances" w:date="2026-05-21T17:56:00Z" w16du:dateUtc="2026-05-21T05:56:00Z">
              <w:r w:rsidDel="00C53864">
                <w:delText xml:space="preserve">BLMP </w:delText>
              </w:r>
            </w:del>
            <w:ins w:id="329" w:author="Lojkine, Frances" w:date="2026-05-21T17:56:00Z" w16du:dateUtc="2026-05-21T05:56:00Z">
              <w:r w:rsidR="00C53864">
                <w:t xml:space="preserve">EMMP </w:t>
              </w:r>
            </w:ins>
            <w:r>
              <w:t>shall occur for the following minimum durations:</w:t>
            </w:r>
            <w:bookmarkEnd w:id="324"/>
          </w:p>
          <w:p w14:paraId="1D316E83" w14:textId="77777777" w:rsidR="009E1FC4" w:rsidRDefault="009E1FC4" w:rsidP="00A45400">
            <w:pPr>
              <w:pStyle w:val="NumberedList"/>
              <w:numPr>
                <w:ilvl w:val="0"/>
                <w:numId w:val="61"/>
              </w:numPr>
              <w:ind w:left="346"/>
            </w:pPr>
            <w:r>
              <w:t>24 months for seabed monitoring of biogenic habitats;</w:t>
            </w:r>
          </w:p>
          <w:p w14:paraId="0C695BB4" w14:textId="77777777" w:rsidR="009E1FC4" w:rsidRDefault="009E1FC4" w:rsidP="00A45400">
            <w:pPr>
              <w:pStyle w:val="NumberedList"/>
              <w:numPr>
                <w:ilvl w:val="0"/>
                <w:numId w:val="61"/>
              </w:numPr>
              <w:ind w:left="346"/>
            </w:pPr>
            <w:r>
              <w:t>12 months for seabed monitoring of sandy habitats;</w:t>
            </w:r>
          </w:p>
          <w:p w14:paraId="40EFC023" w14:textId="77777777" w:rsidR="009E1FC4" w:rsidRDefault="009E1FC4" w:rsidP="00A45400">
            <w:pPr>
              <w:pStyle w:val="NumberedList"/>
              <w:numPr>
                <w:ilvl w:val="0"/>
                <w:numId w:val="61"/>
              </w:numPr>
              <w:ind w:left="346"/>
            </w:pPr>
            <w:r w:rsidRPr="0007784F">
              <w:t>12 months for</w:t>
            </w:r>
            <w:r>
              <w:t xml:space="preserve"> water column monitoring.</w:t>
            </w:r>
          </w:p>
          <w:bookmarkEnd w:id="325"/>
          <w:p w14:paraId="48AADDF3" w14:textId="77777777" w:rsidR="009E1FC4" w:rsidDel="0009382A" w:rsidRDefault="009E1FC4" w:rsidP="00A45400">
            <w:pPr>
              <w:pStyle w:val="NumberedList"/>
              <w:numPr>
                <w:ilvl w:val="0"/>
                <w:numId w:val="0"/>
              </w:numPr>
              <w:ind w:left="-14"/>
            </w:pPr>
          </w:p>
        </w:tc>
        <w:tc>
          <w:tcPr>
            <w:tcW w:w="9946" w:type="dxa"/>
          </w:tcPr>
          <w:p w14:paraId="5E1187F2" w14:textId="77777777" w:rsidR="009E1FC4" w:rsidRDefault="009E1FC4" w:rsidP="00A45400">
            <w:pPr>
              <w:pStyle w:val="NumberedList"/>
              <w:numPr>
                <w:ilvl w:val="0"/>
                <w:numId w:val="0"/>
              </w:numPr>
              <w:rPr>
                <w:lang w:val="en-US"/>
              </w:rPr>
            </w:pPr>
            <w:r>
              <w:rPr>
                <w:lang w:val="en-US"/>
              </w:rPr>
              <w:t>NTS r</w:t>
            </w:r>
            <w:r w:rsidRPr="00A54245">
              <w:rPr>
                <w:lang w:val="en-US"/>
              </w:rPr>
              <w:t>esponse to Question 16 Minute 4</w:t>
            </w:r>
            <w:r>
              <w:rPr>
                <w:lang w:val="en-US"/>
              </w:rPr>
              <w:t xml:space="preserve"> re baseline (pre-development) monitoring for marine mammals and sharks</w:t>
            </w:r>
            <w:r w:rsidRPr="00A54245">
              <w:rPr>
                <w:lang w:val="en-US"/>
              </w:rPr>
              <w:t>: Pre-construction monitoring is proposed in the draft MMMP submitted as part of the application to benchmark the levels of presence for dolphins and whales in and around the HAP site. The consent conditions relevant to marine mammals do not explicitly state that pre-construction monitoring of marine mammals is required. However, the conditions, as now modified in response to Question</w:t>
            </w:r>
            <w:r>
              <w:rPr>
                <w:lang w:val="en-US"/>
              </w:rPr>
              <w:t>s</w:t>
            </w:r>
            <w:r w:rsidRPr="00A54245">
              <w:rPr>
                <w:lang w:val="en-US"/>
              </w:rPr>
              <w:t xml:space="preserve"> 9</w:t>
            </w:r>
            <w:r>
              <w:rPr>
                <w:lang w:val="en-US"/>
              </w:rPr>
              <w:t xml:space="preserve"> and 29</w:t>
            </w:r>
            <w:r w:rsidRPr="00A54245">
              <w:rPr>
                <w:lang w:val="en-US"/>
              </w:rPr>
              <w:t>, require the MMMP to be in general accordance with the draft MMMP submitted as part of the application. Pre-construction monitoring of other marine mammals (pinnipeds), seabirds and sharks is not proposed in the respective management plans nor as conditions of consent. The marine species’ experts that prepared the effects assessments and management plans submitted as part of the application have confirmed that the data on marine species within the HAP site and the wider Te Ara a Kiwa contained in the effects assessments provide adequate baseline (pre-construction) information. The authors of those plans do not consider that further pre-construction monitoring is necessary or useful for managing effects on marine fauna.</w:t>
            </w:r>
          </w:p>
          <w:p w14:paraId="6199327E" w14:textId="77777777" w:rsidR="009E1FC4" w:rsidRDefault="009E1FC4" w:rsidP="00A45400">
            <w:pPr>
              <w:pStyle w:val="NumberedList"/>
              <w:numPr>
                <w:ilvl w:val="0"/>
                <w:numId w:val="0"/>
              </w:numPr>
              <w:rPr>
                <w:lang w:val="en-US"/>
              </w:rPr>
            </w:pPr>
          </w:p>
          <w:p w14:paraId="4D32F4F9" w14:textId="77777777" w:rsidR="009E1FC4" w:rsidRDefault="009E1FC4" w:rsidP="00A45400">
            <w:pPr>
              <w:pStyle w:val="NumberedList"/>
              <w:numPr>
                <w:ilvl w:val="0"/>
                <w:numId w:val="0"/>
              </w:numPr>
              <w:rPr>
                <w:lang w:val="en-US"/>
              </w:rPr>
            </w:pPr>
            <w:r>
              <w:rPr>
                <w:lang w:val="en-US"/>
              </w:rPr>
              <w:t xml:space="preserve">Environment Southland response to Minute 5 re baseline monitoring of marine mammals and </w:t>
            </w:r>
            <w:proofErr w:type="gramStart"/>
            <w:r>
              <w:rPr>
                <w:lang w:val="en-US"/>
              </w:rPr>
              <w:t>sharks: ‘</w:t>
            </w:r>
            <w:proofErr w:type="gramEnd"/>
            <w:r w:rsidRPr="00A54245">
              <w:rPr>
                <w:lang w:val="en-US"/>
              </w:rPr>
              <w:t>ES does not have a current technical position on the necessity for such pre-construction monitoring and cannot obtain further external technical feedback in the time available</w:t>
            </w:r>
            <w:r>
              <w:rPr>
                <w:lang w:val="en-US"/>
              </w:rPr>
              <w:t>’</w:t>
            </w:r>
            <w:r w:rsidRPr="00A54245">
              <w:rPr>
                <w:lang w:val="en-US"/>
              </w:rPr>
              <w:t>.</w:t>
            </w:r>
          </w:p>
          <w:p w14:paraId="36ECCF32" w14:textId="77777777" w:rsidR="009E1FC4" w:rsidRDefault="009E1FC4" w:rsidP="00A45400">
            <w:pPr>
              <w:pStyle w:val="NumberedList"/>
              <w:numPr>
                <w:ilvl w:val="0"/>
                <w:numId w:val="0"/>
              </w:numPr>
              <w:rPr>
                <w:lang w:val="en-US"/>
              </w:rPr>
            </w:pPr>
          </w:p>
          <w:p w14:paraId="35D589BB" w14:textId="77777777" w:rsidR="009E1FC4" w:rsidRPr="00A54245" w:rsidRDefault="009E1FC4" w:rsidP="00A45400">
            <w:pPr>
              <w:pStyle w:val="NumberedList"/>
              <w:numPr>
                <w:ilvl w:val="0"/>
                <w:numId w:val="0"/>
              </w:numPr>
              <w:rPr>
                <w:lang w:val="en-US"/>
              </w:rPr>
            </w:pPr>
            <w:r>
              <w:rPr>
                <w:lang w:val="en-US"/>
              </w:rPr>
              <w:t xml:space="preserve">Department of Conservation response to Minute 5 re baseline monitoring of </w:t>
            </w:r>
            <w:proofErr w:type="gramStart"/>
            <w:r>
              <w:rPr>
                <w:lang w:val="en-US"/>
              </w:rPr>
              <w:t>pinnipeds: ‘</w:t>
            </w:r>
            <w:proofErr w:type="gramEnd"/>
            <w:r w:rsidRPr="00A54245">
              <w:rPr>
                <w:lang w:val="en-US"/>
              </w:rPr>
              <w:t xml:space="preserve">DOC does not seek any formal changes to the MMMP or consent conditions to address this activity. There are no further concerns or recommendations regarding baseline monitoring requirements for sharks or seabirds as these species are generally well understood in the Foveaux Strait </w:t>
            </w:r>
            <w:proofErr w:type="gramStart"/>
            <w:r w:rsidRPr="00A54245">
              <w:rPr>
                <w:lang w:val="en-US"/>
              </w:rPr>
              <w:t>area</w:t>
            </w:r>
            <w:r>
              <w:rPr>
                <w:lang w:val="en-US"/>
              </w:rPr>
              <w:t>’</w:t>
            </w:r>
            <w:r w:rsidRPr="00A54245">
              <w:rPr>
                <w:lang w:val="en-US"/>
              </w:rPr>
              <w:t>.</w:t>
            </w:r>
            <w:proofErr w:type="gramEnd"/>
          </w:p>
          <w:p w14:paraId="5C11993B" w14:textId="77777777" w:rsidR="009E1FC4" w:rsidRDefault="009E1FC4" w:rsidP="00A45400">
            <w:pPr>
              <w:pStyle w:val="NumberedList"/>
              <w:numPr>
                <w:ilvl w:val="0"/>
                <w:numId w:val="0"/>
              </w:numPr>
              <w:rPr>
                <w:lang w:val="en-US"/>
              </w:rPr>
            </w:pPr>
          </w:p>
          <w:p w14:paraId="2A306585" w14:textId="77777777" w:rsidR="009E1FC4" w:rsidRDefault="009E1FC4" w:rsidP="00A45400">
            <w:pPr>
              <w:pStyle w:val="NumberedList"/>
              <w:numPr>
                <w:ilvl w:val="0"/>
                <w:numId w:val="0"/>
              </w:numPr>
              <w:rPr>
                <w:lang w:val="en-US"/>
              </w:rPr>
            </w:pPr>
            <w:r>
              <w:rPr>
                <w:lang w:val="en-US"/>
              </w:rPr>
              <w:t>Note NTS’ response to Question 17 Minute 4, i</w:t>
            </w:r>
            <w:r w:rsidRPr="009571C2">
              <w:rPr>
                <w:lang w:val="en-US"/>
              </w:rPr>
              <w:t xml:space="preserve">f the Panel is minded </w:t>
            </w:r>
            <w:proofErr w:type="gramStart"/>
            <w:r w:rsidRPr="009571C2">
              <w:rPr>
                <w:lang w:val="en-US"/>
              </w:rPr>
              <w:t>to accept</w:t>
            </w:r>
            <w:proofErr w:type="gramEnd"/>
            <w:r w:rsidRPr="009571C2">
              <w:rPr>
                <w:lang w:val="en-US"/>
              </w:rPr>
              <w:t xml:space="preserve"> NTS’ proposal in answer to Questions 18 and 19 of Minute 4 Conditions 72 and 73 could be deleted</w:t>
            </w:r>
            <w:r>
              <w:rPr>
                <w:lang w:val="en-US"/>
              </w:rPr>
              <w:t>, has not been actioned in this version of the conditions</w:t>
            </w:r>
            <w:r w:rsidRPr="009571C2">
              <w:rPr>
                <w:lang w:val="en-US"/>
              </w:rPr>
              <w:t>.</w:t>
            </w:r>
          </w:p>
          <w:p w14:paraId="1DB3672D" w14:textId="77777777" w:rsidR="009E1FC4" w:rsidRDefault="009E1FC4" w:rsidP="00A45400">
            <w:pPr>
              <w:pStyle w:val="NumberedList"/>
              <w:numPr>
                <w:ilvl w:val="0"/>
                <w:numId w:val="0"/>
              </w:numPr>
              <w:rPr>
                <w:lang w:val="en-US"/>
              </w:rPr>
            </w:pPr>
          </w:p>
          <w:p w14:paraId="0689E43F" w14:textId="77777777" w:rsidR="009E1FC4" w:rsidRDefault="009E1FC4" w:rsidP="00A45400">
            <w:pPr>
              <w:pStyle w:val="NumberedList"/>
              <w:numPr>
                <w:ilvl w:val="0"/>
                <w:numId w:val="0"/>
              </w:numPr>
              <w:rPr>
                <w:lang w:val="en-US"/>
              </w:rPr>
            </w:pPr>
            <w:r>
              <w:rPr>
                <w:lang w:val="en-US"/>
              </w:rPr>
              <w:t xml:space="preserve">Environment Southland response to Minute 5: </w:t>
            </w:r>
            <w:r w:rsidRPr="009571C2">
              <w:rPr>
                <w:lang w:val="en-US"/>
              </w:rPr>
              <w:t>ES supports retaining Conditions 72 and 73 to require baseline monitoring and associated reporting to be retained as specified in these conditions.</w:t>
            </w:r>
          </w:p>
          <w:p w14:paraId="7305EF85" w14:textId="77777777" w:rsidR="009E1FC4" w:rsidRDefault="009E1FC4" w:rsidP="00A45400">
            <w:pPr>
              <w:pStyle w:val="NumberedList"/>
              <w:numPr>
                <w:ilvl w:val="0"/>
                <w:numId w:val="0"/>
              </w:numPr>
              <w:rPr>
                <w:lang w:val="en-US"/>
              </w:rPr>
            </w:pPr>
          </w:p>
          <w:p w14:paraId="45C2A8B8" w14:textId="77777777" w:rsidR="009E1FC4" w:rsidRDefault="009E1FC4" w:rsidP="00A45400">
            <w:pPr>
              <w:pStyle w:val="NumberedList"/>
              <w:numPr>
                <w:ilvl w:val="0"/>
                <w:numId w:val="0"/>
              </w:numPr>
              <w:rPr>
                <w:lang w:val="en-US"/>
              </w:rPr>
            </w:pPr>
            <w:r>
              <w:rPr>
                <w:lang w:val="en-US"/>
              </w:rPr>
              <w:t xml:space="preserve">DOC response to Minute 5: </w:t>
            </w:r>
            <w:r w:rsidRPr="009571C2">
              <w:rPr>
                <w:lang w:val="en-US"/>
              </w:rPr>
              <w:t xml:space="preserve">DOC’s s53 comments (para 3.3.25) specifically supported condition 73 (e), as this condition requires that draft EQZ and AMTs are tested against baseline monitoring data, and revised as needed. This verification and validation through monitoring is important given that the draft EQZ and AMTs are based on modelling. Given this, and </w:t>
            </w:r>
            <w:proofErr w:type="gramStart"/>
            <w:r w:rsidRPr="009571C2">
              <w:rPr>
                <w:lang w:val="en-US"/>
              </w:rPr>
              <w:t>taking into account</w:t>
            </w:r>
            <w:proofErr w:type="gramEnd"/>
            <w:r w:rsidRPr="009571C2">
              <w:rPr>
                <w:lang w:val="en-US"/>
              </w:rPr>
              <w:t xml:space="preserve"> Dr Bennett and Dr McGrath's comments, DOC supports the retention of existing conditions 72 and 73.</w:t>
            </w:r>
          </w:p>
          <w:p w14:paraId="57CF67CB" w14:textId="77777777" w:rsidR="009E1FC4" w:rsidRDefault="009E1FC4" w:rsidP="00A45400">
            <w:pPr>
              <w:pStyle w:val="NumberedList"/>
              <w:numPr>
                <w:ilvl w:val="0"/>
                <w:numId w:val="0"/>
              </w:numPr>
              <w:rPr>
                <w:lang w:val="en-US"/>
              </w:rPr>
            </w:pPr>
          </w:p>
          <w:p w14:paraId="0EEB567E" w14:textId="08F44356" w:rsidR="00C53864" w:rsidRPr="00C53864" w:rsidRDefault="009E1FC4" w:rsidP="00C53864">
            <w:pPr>
              <w:pStyle w:val="NumberedList"/>
              <w:numPr>
                <w:ilvl w:val="0"/>
                <w:numId w:val="0"/>
              </w:numPr>
              <w:ind w:left="-14"/>
              <w:rPr>
                <w:i/>
                <w:iCs/>
              </w:rPr>
            </w:pPr>
            <w:r>
              <w:rPr>
                <w:lang w:val="en-US"/>
              </w:rPr>
              <w:lastRenderedPageBreak/>
              <w:t>No amendment proposed in r</w:t>
            </w:r>
            <w:r w:rsidRPr="00C216E5">
              <w:rPr>
                <w:lang w:val="en-US"/>
              </w:rPr>
              <w:t>esponse to Environment Southland comments on application (Dr N Keeley review)</w:t>
            </w:r>
            <w:r>
              <w:rPr>
                <w:lang w:val="en-US"/>
              </w:rPr>
              <w:t xml:space="preserve"> relating to the timing of surveys. From the NTS response to comments:</w:t>
            </w:r>
            <w:r w:rsidRPr="00C216E5">
              <w:rPr>
                <w:lang w:val="en-US"/>
              </w:rPr>
              <w:t xml:space="preserve"> </w:t>
            </w:r>
            <w:r w:rsidRPr="003A299C">
              <w:t xml:space="preserve">With respect to the comment that the condition should be more explicit on the number of times that surveys are conducted, both experts recommend that this level of detail should be included in the draft EMMP which NTS has offered to provide to the Panel. </w:t>
            </w:r>
            <w:r w:rsidR="00C53864" w:rsidRPr="000D7C03">
              <w:t xml:space="preserve">Dr Keeley then replied (as part of Environment Southland’s response to Minute 5): ‘The clarification and specification are good and appropriate. One caveat would be that my understanding is that the largest perturbation to the benthos is likely to be from a major storm/ wave event, not necessarily linked to seasonal or annual cycles. It is conceivable that 2 years of monitoring does not capture such an event, and it then occurs during production. I don't think that this possible eventuality warrants requiring that pre-development monitoring is continued until this happens, but perhaps it is worth adding something into the monitoring plan, whereby a re-survey of select reference sites may be triggered in response to a suspected major sediment transportation event? (Monitoring wave data)’. </w:t>
            </w:r>
            <w:r w:rsidR="00C53864" w:rsidRPr="000D7C03">
              <w:rPr>
                <w:i/>
                <w:iCs/>
              </w:rPr>
              <w:t>NTS response – this matter has been addressed in the draft EMMP provided to the Panel on 22 May 2026.</w:t>
            </w:r>
          </w:p>
          <w:p w14:paraId="531E3815" w14:textId="77777777" w:rsidR="009E1FC4" w:rsidRDefault="009E1FC4" w:rsidP="00A45400">
            <w:pPr>
              <w:pStyle w:val="NumberedList"/>
              <w:numPr>
                <w:ilvl w:val="0"/>
                <w:numId w:val="0"/>
              </w:numPr>
              <w:rPr>
                <w:lang w:val="en-US"/>
              </w:rPr>
            </w:pPr>
          </w:p>
          <w:p w14:paraId="1B588B1C" w14:textId="6C67FF75" w:rsidR="009E1FC4" w:rsidRDefault="009E1FC4" w:rsidP="00A45400">
            <w:pPr>
              <w:pStyle w:val="NumberedList"/>
              <w:numPr>
                <w:ilvl w:val="0"/>
                <w:numId w:val="0"/>
              </w:numPr>
            </w:pPr>
            <w:r>
              <w:t>No amendment proposed in response to Environment Southland comments on application (Dr N Keeley review) in relation to harmful algal blooms. From the NTS response to comments: With respect to the comment on the importance of monitoring of harmful algal blooms Dr Wilson’s evidence states that ‘</w:t>
            </w:r>
            <w:r w:rsidRPr="00C216E5">
              <w:rPr>
                <w:lang w:val="en-US"/>
              </w:rPr>
              <w:t>The EMMP will make this clear, including the frequency, locations, and reporting requirements for phytoplankton monitoring</w:t>
            </w:r>
            <w:r>
              <w:rPr>
                <w:lang w:val="en-US"/>
              </w:rPr>
              <w:t>’</w:t>
            </w:r>
            <w:r w:rsidRPr="00C216E5">
              <w:rPr>
                <w:lang w:val="en-US"/>
              </w:rPr>
              <w:t>.</w:t>
            </w:r>
            <w:r w:rsidR="00C53864">
              <w:rPr>
                <w:lang w:val="en-US"/>
              </w:rPr>
              <w:t xml:space="preserve"> </w:t>
            </w:r>
            <w:r w:rsidR="00C53864" w:rsidRPr="000D7C03">
              <w:rPr>
                <w:lang w:val="en-US"/>
              </w:rPr>
              <w:t xml:space="preserve">Dr Keeley then further responded as part of Environment Southland’s response to Minute </w:t>
            </w:r>
            <w:proofErr w:type="gramStart"/>
            <w:r w:rsidR="00C53864" w:rsidRPr="000D7C03">
              <w:rPr>
                <w:lang w:val="en-US"/>
              </w:rPr>
              <w:t>5: ‘</w:t>
            </w:r>
            <w:proofErr w:type="gramEnd"/>
            <w:r w:rsidR="00C53864" w:rsidRPr="000D7C03">
              <w:t xml:space="preserve">I am satisfied that the identification of HAB's is covered in the early stages. </w:t>
            </w:r>
            <w:r w:rsidR="00C53864" w:rsidRPr="000D7C03">
              <w:rPr>
                <w:lang w:val="en-US"/>
              </w:rPr>
              <w:t xml:space="preserve">I recommend </w:t>
            </w:r>
            <w:proofErr w:type="gramStart"/>
            <w:r w:rsidR="00C53864" w:rsidRPr="000D7C03">
              <w:rPr>
                <w:lang w:val="en-US"/>
              </w:rPr>
              <w:t>giving consideration to</w:t>
            </w:r>
            <w:proofErr w:type="gramEnd"/>
            <w:r w:rsidR="00C53864" w:rsidRPr="000D7C03">
              <w:rPr>
                <w:lang w:val="en-US"/>
              </w:rPr>
              <w:t xml:space="preserve"> targeted HAB monitoring in the longer-term (once the </w:t>
            </w:r>
            <w:proofErr w:type="spellStart"/>
            <w:r w:rsidR="00C53864" w:rsidRPr="000D7C03">
              <w:rPr>
                <w:lang w:val="en-US"/>
              </w:rPr>
              <w:t>phyto</w:t>
            </w:r>
            <w:proofErr w:type="spellEnd"/>
            <w:r w:rsidR="00C53864" w:rsidRPr="000D7C03">
              <w:rPr>
                <w:lang w:val="en-US"/>
              </w:rPr>
              <w:t xml:space="preserve"> assemblage has been repeatedly </w:t>
            </w:r>
            <w:proofErr w:type="spellStart"/>
            <w:r w:rsidR="00C53864" w:rsidRPr="000D7C03">
              <w:rPr>
                <w:lang w:val="en-US"/>
              </w:rPr>
              <w:t>characterised</w:t>
            </w:r>
            <w:proofErr w:type="spellEnd"/>
            <w:r w:rsidR="00C53864" w:rsidRPr="000D7C03">
              <w:rPr>
                <w:lang w:val="en-US"/>
              </w:rPr>
              <w:t xml:space="preserve">). There are tools for effectively looking for toxins or target species that will be cheaper and less </w:t>
            </w:r>
            <w:proofErr w:type="spellStart"/>
            <w:r w:rsidR="00C53864" w:rsidRPr="000D7C03">
              <w:rPr>
                <w:lang w:val="en-US"/>
              </w:rPr>
              <w:t>labour</w:t>
            </w:r>
            <w:proofErr w:type="spellEnd"/>
            <w:r w:rsidR="00C53864" w:rsidRPr="000D7C03">
              <w:rPr>
                <w:lang w:val="en-US"/>
              </w:rPr>
              <w:t xml:space="preserve"> intensive than full taxonomy. Perhaps this may be considered for the monitoring plan</w:t>
            </w:r>
            <w:r w:rsidR="00C53864" w:rsidRPr="000D7C03">
              <w:t xml:space="preserve">’. </w:t>
            </w:r>
            <w:r w:rsidR="00C53864" w:rsidRPr="000D7C03">
              <w:rPr>
                <w:i/>
                <w:iCs/>
              </w:rPr>
              <w:t>NTS response – the matters raised by Dr Keeley have been considered in the draft EMMP provided to the Panel on 22 May 2026 or can be considered in the version of the EMMP provided to the Council for certification.</w:t>
            </w:r>
          </w:p>
          <w:p w14:paraId="15636942" w14:textId="77777777" w:rsidR="009E1FC4" w:rsidRDefault="009E1FC4" w:rsidP="00C53864">
            <w:pPr>
              <w:pStyle w:val="NumberedList"/>
              <w:numPr>
                <w:ilvl w:val="0"/>
                <w:numId w:val="0"/>
              </w:numPr>
              <w:rPr>
                <w:lang w:val="en-US"/>
              </w:rPr>
            </w:pPr>
          </w:p>
        </w:tc>
      </w:tr>
      <w:tr w:rsidR="00157863" w:rsidRPr="004F3AA0" w14:paraId="5C031DA4" w14:textId="77777777" w:rsidTr="00A45400">
        <w:tc>
          <w:tcPr>
            <w:tcW w:w="1165" w:type="dxa"/>
          </w:tcPr>
          <w:p w14:paraId="34450800" w14:textId="77777777" w:rsidR="00157863" w:rsidRDefault="00157863" w:rsidP="00A45400">
            <w:pPr>
              <w:pStyle w:val="NumberedList"/>
              <w:numPr>
                <w:ilvl w:val="0"/>
                <w:numId w:val="0"/>
              </w:numPr>
            </w:pPr>
            <w:r>
              <w:lastRenderedPageBreak/>
              <w:t>73</w:t>
            </w:r>
          </w:p>
        </w:tc>
        <w:tc>
          <w:tcPr>
            <w:tcW w:w="9810" w:type="dxa"/>
          </w:tcPr>
          <w:p w14:paraId="5750A8D0" w14:textId="1DBD36BF" w:rsidR="00157863" w:rsidRPr="00740653" w:rsidRDefault="00157863" w:rsidP="00A45400">
            <w:pPr>
              <w:pStyle w:val="NumberedList"/>
              <w:numPr>
                <w:ilvl w:val="0"/>
                <w:numId w:val="0"/>
              </w:numPr>
              <w:rPr>
                <w:lang w:val="en-US"/>
              </w:rPr>
            </w:pPr>
            <w:bookmarkStart w:id="330" w:name="_Hlk212567848"/>
            <w:r>
              <w:t xml:space="preserve">Prior to the introduction of fish to the marine farms, the Consent Holder shall provide a </w:t>
            </w:r>
            <w:ins w:id="331" w:author="Lojkine, Frances" w:date="2026-05-21T18:01:00Z" w16du:dateUtc="2026-05-21T06:01:00Z">
              <w:r>
                <w:t>Pre-Development (</w:t>
              </w:r>
            </w:ins>
            <w:r>
              <w:t>Baseline</w:t>
            </w:r>
            <w:ins w:id="332" w:author="Lojkine, Frances" w:date="2026-05-21T18:01:00Z" w16du:dateUtc="2026-05-21T06:01:00Z">
              <w:r>
                <w:t>)</w:t>
              </w:r>
            </w:ins>
            <w:r>
              <w:t xml:space="preserve"> Monitoring Report which analyses the results of the </w:t>
            </w:r>
            <w:del w:id="333" w:author="Lojkine, Frances" w:date="2026-05-21T18:01:00Z" w16du:dateUtc="2026-05-21T06:01:00Z">
              <w:r w:rsidDel="00157863">
                <w:delText xml:space="preserve">baseline </w:delText>
              </w:r>
            </w:del>
            <w:ins w:id="334" w:author="Lojkine, Frances" w:date="2026-05-21T18:01:00Z" w16du:dateUtc="2026-05-21T06:01:00Z">
              <w:r>
                <w:t xml:space="preserve">pre-development </w:t>
              </w:r>
            </w:ins>
            <w:r>
              <w:t xml:space="preserve">monitoring, and is prepared by a SQEP, to the Consent </w:t>
            </w:r>
            <w:r w:rsidRPr="008E1C48">
              <w:t>Authority.</w:t>
            </w:r>
            <w:bookmarkEnd w:id="330"/>
            <w:r w:rsidRPr="008E1C48">
              <w:t xml:space="preserve"> </w:t>
            </w:r>
            <w:r w:rsidRPr="00740653">
              <w:rPr>
                <w:lang w:val="en-US"/>
              </w:rPr>
              <w:t xml:space="preserve">The </w:t>
            </w:r>
            <w:del w:id="335" w:author="Lojkine, Frances" w:date="2026-05-21T18:01:00Z" w16du:dateUtc="2026-05-21T06:01:00Z">
              <w:r w:rsidDel="00157863">
                <w:rPr>
                  <w:lang w:val="en-US"/>
                </w:rPr>
                <w:delText xml:space="preserve">Baseline Monitoring </w:delText>
              </w:r>
              <w:r w:rsidRPr="00740653" w:rsidDel="00157863">
                <w:rPr>
                  <w:lang w:val="en-US"/>
                </w:rPr>
                <w:delText>Report</w:delText>
              </w:r>
            </w:del>
            <w:ins w:id="336" w:author="Lojkine, Frances" w:date="2026-05-21T18:01:00Z" w16du:dateUtc="2026-05-21T06:01:00Z">
              <w:r>
                <w:rPr>
                  <w:lang w:val="en-US"/>
                </w:rPr>
                <w:t>report</w:t>
              </w:r>
            </w:ins>
            <w:r w:rsidRPr="00740653">
              <w:rPr>
                <w:lang w:val="en-US"/>
              </w:rPr>
              <w:t xml:space="preserve"> </w:t>
            </w:r>
            <w:proofErr w:type="gramStart"/>
            <w:r w:rsidRPr="00740653">
              <w:rPr>
                <w:lang w:val="en-US"/>
              </w:rPr>
              <w:t>shall</w:t>
            </w:r>
            <w:proofErr w:type="gramEnd"/>
            <w:r w:rsidRPr="00740653">
              <w:rPr>
                <w:lang w:val="en-US"/>
              </w:rPr>
              <w:t xml:space="preserve"> include: </w:t>
            </w:r>
          </w:p>
          <w:p w14:paraId="4C6911F9" w14:textId="77777777" w:rsidR="00157863" w:rsidRPr="00740653" w:rsidRDefault="00157863" w:rsidP="00A45400">
            <w:pPr>
              <w:pStyle w:val="NumberedList"/>
              <w:numPr>
                <w:ilvl w:val="0"/>
                <w:numId w:val="62"/>
              </w:numPr>
              <w:ind w:left="346"/>
              <w:rPr>
                <w:lang w:val="en-US"/>
              </w:rPr>
            </w:pPr>
            <w:r w:rsidRPr="00740653">
              <w:rPr>
                <w:lang w:val="en-US"/>
              </w:rPr>
              <w:t xml:space="preserve">A description of the monitoring undertaken; </w:t>
            </w:r>
          </w:p>
          <w:p w14:paraId="75E35233" w14:textId="0D99E96A" w:rsidR="00157863" w:rsidRPr="00740653" w:rsidRDefault="00157863" w:rsidP="00A45400">
            <w:pPr>
              <w:pStyle w:val="NumberedList"/>
              <w:numPr>
                <w:ilvl w:val="0"/>
                <w:numId w:val="62"/>
              </w:numPr>
              <w:ind w:left="346"/>
              <w:rPr>
                <w:lang w:val="en-US"/>
              </w:rPr>
            </w:pPr>
            <w:r w:rsidRPr="00740653">
              <w:rPr>
                <w:lang w:val="en-US"/>
              </w:rPr>
              <w:t xml:space="preserve">An assessment of the results of </w:t>
            </w:r>
            <w:del w:id="337" w:author="Lojkine, Frances" w:date="2026-05-21T18:02:00Z" w16du:dateUtc="2026-05-21T06:02:00Z">
              <w:r w:rsidRPr="00740653" w:rsidDel="00157863">
                <w:rPr>
                  <w:lang w:val="en-US"/>
                </w:rPr>
                <w:delText xml:space="preserve">baseline </w:delText>
              </w:r>
            </w:del>
            <w:ins w:id="338" w:author="Lojkine, Frances" w:date="2026-05-21T18:02:00Z" w16du:dateUtc="2026-05-21T06:02:00Z">
              <w:r>
                <w:rPr>
                  <w:lang w:val="en-US"/>
                </w:rPr>
                <w:t>the</w:t>
              </w:r>
              <w:r w:rsidRPr="00740653">
                <w:rPr>
                  <w:lang w:val="en-US"/>
                </w:rPr>
                <w:t xml:space="preserve"> </w:t>
              </w:r>
            </w:ins>
            <w:r w:rsidRPr="00740653">
              <w:rPr>
                <w:lang w:val="en-US"/>
              </w:rPr>
              <w:t xml:space="preserve">monitoring; </w:t>
            </w:r>
          </w:p>
          <w:p w14:paraId="2CD55914" w14:textId="77777777" w:rsidR="00157863" w:rsidRPr="00740653" w:rsidRDefault="00157863" w:rsidP="00A45400">
            <w:pPr>
              <w:pStyle w:val="NumberedList"/>
              <w:numPr>
                <w:ilvl w:val="0"/>
                <w:numId w:val="62"/>
              </w:numPr>
              <w:ind w:left="346"/>
              <w:rPr>
                <w:lang w:val="en-US"/>
              </w:rPr>
            </w:pPr>
            <w:r w:rsidRPr="00740653">
              <w:rPr>
                <w:lang w:val="en-US"/>
              </w:rPr>
              <w:t xml:space="preserve">Details of the existing environment (environmental parameters, benthic habitats) at the time of monitoring based on the monitoring results; </w:t>
            </w:r>
          </w:p>
          <w:p w14:paraId="0FC71322" w14:textId="08B5D38E" w:rsidR="00157863" w:rsidRPr="0007784F" w:rsidRDefault="00157863" w:rsidP="00A45400">
            <w:pPr>
              <w:pStyle w:val="NumberedList"/>
              <w:numPr>
                <w:ilvl w:val="0"/>
                <w:numId w:val="62"/>
              </w:numPr>
              <w:ind w:left="346"/>
              <w:rPr>
                <w:lang w:val="en-US"/>
              </w:rPr>
            </w:pPr>
            <w:r w:rsidRPr="0007784F">
              <w:rPr>
                <w:lang w:val="en-US"/>
              </w:rPr>
              <w:t xml:space="preserve">Recommendations for </w:t>
            </w:r>
            <w:ins w:id="339" w:author="Lojkine, Frances" w:date="2026-05-14T14:15:00Z" w16du:dateUtc="2026-05-14T02:15:00Z">
              <w:r>
                <w:rPr>
                  <w:lang w:val="en-US"/>
                </w:rPr>
                <w:t xml:space="preserve">any updates to </w:t>
              </w:r>
            </w:ins>
            <w:r w:rsidRPr="0007784F">
              <w:rPr>
                <w:lang w:val="en-US"/>
              </w:rPr>
              <w:t xml:space="preserve">the monitoring section of the </w:t>
            </w:r>
            <w:del w:id="340" w:author="Lojkine, Frances" w:date="2026-05-21T18:02:00Z" w16du:dateUtc="2026-05-21T06:02:00Z">
              <w:r w:rsidRPr="0007784F" w:rsidDel="00157863">
                <w:rPr>
                  <w:rFonts w:eastAsia="Aptos"/>
                </w:rPr>
                <w:delText>Environmental (Water Column and Seabed) Monitoring and Management Plan (</w:delText>
              </w:r>
            </w:del>
            <w:r w:rsidRPr="0007784F">
              <w:rPr>
                <w:rFonts w:eastAsia="Aptos"/>
              </w:rPr>
              <w:t>EMMP</w:t>
            </w:r>
            <w:del w:id="341" w:author="Lojkine, Frances" w:date="2026-05-21T18:02:00Z" w16du:dateUtc="2026-05-21T06:02:00Z">
              <w:r w:rsidRPr="0007784F" w:rsidDel="00157863">
                <w:rPr>
                  <w:rFonts w:eastAsia="Aptos"/>
                </w:rPr>
                <w:delText>)</w:delText>
              </w:r>
            </w:del>
            <w:r w:rsidRPr="0007784F">
              <w:rPr>
                <w:lang w:val="en-US"/>
              </w:rPr>
              <w:t xml:space="preserve">; </w:t>
            </w:r>
          </w:p>
          <w:p w14:paraId="6335C209" w14:textId="0ABE7DCC" w:rsidR="00157863" w:rsidRPr="007C6A65" w:rsidRDefault="00157863" w:rsidP="00A45400">
            <w:pPr>
              <w:pStyle w:val="NumberedList"/>
              <w:numPr>
                <w:ilvl w:val="0"/>
                <w:numId w:val="62"/>
              </w:numPr>
              <w:ind w:left="346"/>
              <w:rPr>
                <w:lang w:val="en-US"/>
              </w:rPr>
            </w:pPr>
            <w:del w:id="342" w:author="Lojkine, Frances" w:date="2026-05-21T18:02:00Z" w16du:dateUtc="2026-05-21T06:02:00Z">
              <w:r w:rsidRPr="00740653" w:rsidDel="00157863">
                <w:rPr>
                  <w:lang w:val="en-US"/>
                </w:rPr>
                <w:delText xml:space="preserve">An assessment of the suitability of the </w:delText>
              </w:r>
            </w:del>
            <w:del w:id="343" w:author="Lojkine, Frances" w:date="2026-05-19T09:51:00Z" w16du:dateUtc="2026-05-18T21:51:00Z">
              <w:r w:rsidRPr="00740653" w:rsidDel="009571C2">
                <w:rPr>
                  <w:lang w:val="en-US"/>
                </w:rPr>
                <w:delText xml:space="preserve">draft </w:delText>
              </w:r>
            </w:del>
            <w:del w:id="344" w:author="Lojkine, Frances" w:date="2026-05-21T18:02:00Z" w16du:dateUtc="2026-05-21T06:02:00Z">
              <w:r w:rsidDel="00157863">
                <w:delText xml:space="preserve">Environmental Quality Zones (EQZ) and </w:delText>
              </w:r>
              <w:r w:rsidRPr="007C6A65" w:rsidDel="00157863">
                <w:delText xml:space="preserve">Adaptive Management Triggers (AMT) contained in Appendix C to this consent </w:delText>
              </w:r>
              <w:r w:rsidRPr="007C6A65" w:rsidDel="00157863">
                <w:rPr>
                  <w:lang w:val="en-US"/>
                </w:rPr>
                <w:delText xml:space="preserve">and recommendations for </w:delText>
              </w:r>
              <w:r w:rsidRPr="007C6A65" w:rsidDel="00157863">
                <w:delText xml:space="preserve">EQZ and AMT </w:delText>
              </w:r>
              <w:r w:rsidRPr="007C6A65" w:rsidDel="00157863">
                <w:rPr>
                  <w:lang w:val="en-US"/>
                </w:rPr>
                <w:delText xml:space="preserve">to be confirmed within the EMMP. </w:delText>
              </w:r>
            </w:del>
            <w:ins w:id="345" w:author="Lojkine, Frances" w:date="2026-05-21T18:02:00Z" w16du:dateUtc="2026-05-21T06:02:00Z">
              <w:r>
                <w:rPr>
                  <w:lang w:val="en-US"/>
                </w:rPr>
                <w:t xml:space="preserve">Recommendations for any updates to the AMT required to address monitoring recommendations under Condition 73(d). </w:t>
              </w:r>
              <w:r>
                <w:rPr>
                  <w:i/>
                  <w:iCs/>
                  <w:lang w:val="en-US"/>
                </w:rPr>
                <w:t xml:space="preserve">Note: any such updates will </w:t>
              </w:r>
            </w:ins>
            <w:ins w:id="346" w:author="Lojkine, Frances" w:date="2026-05-21T18:03:00Z" w16du:dateUtc="2026-05-21T06:03:00Z">
              <w:r>
                <w:rPr>
                  <w:i/>
                  <w:iCs/>
                  <w:lang w:val="en-US"/>
                </w:rPr>
                <w:t>be subject to the process outlined in Conditions X – Y.</w:t>
              </w:r>
            </w:ins>
          </w:p>
          <w:p w14:paraId="2061C670" w14:textId="77777777" w:rsidR="00157863" w:rsidRPr="009571C2" w:rsidRDefault="00157863" w:rsidP="00A45400">
            <w:pPr>
              <w:pStyle w:val="NumberedList"/>
              <w:numPr>
                <w:ilvl w:val="0"/>
                <w:numId w:val="0"/>
              </w:numPr>
              <w:rPr>
                <w:lang w:val="en-US"/>
              </w:rPr>
            </w:pPr>
          </w:p>
        </w:tc>
        <w:tc>
          <w:tcPr>
            <w:tcW w:w="9946" w:type="dxa"/>
          </w:tcPr>
          <w:p w14:paraId="62067121" w14:textId="77777777" w:rsidR="00157863" w:rsidRDefault="00157863" w:rsidP="00A45400">
            <w:pPr>
              <w:pStyle w:val="NumberedList"/>
              <w:numPr>
                <w:ilvl w:val="0"/>
                <w:numId w:val="0"/>
              </w:numPr>
              <w:rPr>
                <w:lang w:val="en-US"/>
              </w:rPr>
            </w:pPr>
            <w:r>
              <w:rPr>
                <w:lang w:val="en-US"/>
              </w:rPr>
              <w:t>Note NTS’ response to Question 17 Minute 4, i</w:t>
            </w:r>
            <w:r w:rsidRPr="009571C2">
              <w:rPr>
                <w:lang w:val="en-US"/>
              </w:rPr>
              <w:t xml:space="preserve">f the Panel is minded </w:t>
            </w:r>
            <w:proofErr w:type="gramStart"/>
            <w:r w:rsidRPr="009571C2">
              <w:rPr>
                <w:lang w:val="en-US"/>
              </w:rPr>
              <w:t>to accept</w:t>
            </w:r>
            <w:proofErr w:type="gramEnd"/>
            <w:r w:rsidRPr="009571C2">
              <w:rPr>
                <w:lang w:val="en-US"/>
              </w:rPr>
              <w:t xml:space="preserve"> NTS’ proposal in answer to Questions 18 and 19 of Minute 4 Conditions 72 and 73 could be deleted</w:t>
            </w:r>
            <w:r>
              <w:rPr>
                <w:lang w:val="en-US"/>
              </w:rPr>
              <w:t>, has not been actioned in this version of the conditions</w:t>
            </w:r>
            <w:r w:rsidRPr="009571C2">
              <w:rPr>
                <w:lang w:val="en-US"/>
              </w:rPr>
              <w:t>.</w:t>
            </w:r>
          </w:p>
          <w:p w14:paraId="2C2EF2E7" w14:textId="77777777" w:rsidR="00157863" w:rsidRDefault="00157863" w:rsidP="00A45400">
            <w:pPr>
              <w:pStyle w:val="NumberedList"/>
              <w:numPr>
                <w:ilvl w:val="0"/>
                <w:numId w:val="0"/>
              </w:numPr>
              <w:rPr>
                <w:lang w:val="en-US"/>
              </w:rPr>
            </w:pPr>
          </w:p>
          <w:p w14:paraId="202961AF" w14:textId="77777777" w:rsidR="00157863" w:rsidRDefault="00157863" w:rsidP="00A45400">
            <w:pPr>
              <w:pStyle w:val="NumberedList"/>
              <w:numPr>
                <w:ilvl w:val="0"/>
                <w:numId w:val="0"/>
              </w:numPr>
              <w:rPr>
                <w:lang w:val="en-US"/>
              </w:rPr>
            </w:pPr>
            <w:r>
              <w:rPr>
                <w:lang w:val="en-US"/>
              </w:rPr>
              <w:t xml:space="preserve">Environment Southland response to Minute 5: </w:t>
            </w:r>
            <w:r w:rsidRPr="009571C2">
              <w:rPr>
                <w:lang w:val="en-US"/>
              </w:rPr>
              <w:t>ES supports retaining Conditions 72 and 73 to require baseline monitoring and associated reporting to be retained as specified in these conditions.</w:t>
            </w:r>
          </w:p>
          <w:p w14:paraId="6E954146" w14:textId="77777777" w:rsidR="00157863" w:rsidRDefault="00157863" w:rsidP="00A45400">
            <w:pPr>
              <w:pStyle w:val="NumberedList"/>
              <w:numPr>
                <w:ilvl w:val="0"/>
                <w:numId w:val="0"/>
              </w:numPr>
              <w:rPr>
                <w:lang w:val="en-US"/>
              </w:rPr>
            </w:pPr>
          </w:p>
          <w:p w14:paraId="6EF61E4D" w14:textId="77777777" w:rsidR="00157863" w:rsidRDefault="00157863" w:rsidP="00A45400">
            <w:pPr>
              <w:pStyle w:val="NumberedList"/>
              <w:numPr>
                <w:ilvl w:val="0"/>
                <w:numId w:val="0"/>
              </w:numPr>
              <w:rPr>
                <w:lang w:val="en-US"/>
              </w:rPr>
            </w:pPr>
            <w:r>
              <w:rPr>
                <w:lang w:val="en-US"/>
              </w:rPr>
              <w:t xml:space="preserve">DOC response to Minute 5: </w:t>
            </w:r>
            <w:r w:rsidRPr="009571C2">
              <w:rPr>
                <w:lang w:val="en-US"/>
              </w:rPr>
              <w:t xml:space="preserve">DOC’s s53 comments (para 3.3.25) specifically supported condition 73 (e), as this condition requires that draft EQZ and AMTs are tested against baseline monitoring data, and revised as needed. This verification and validation through monitoring is important given that the draft EQZ and AMTs are based on modelling. Given this, and </w:t>
            </w:r>
            <w:proofErr w:type="gramStart"/>
            <w:r w:rsidRPr="009571C2">
              <w:rPr>
                <w:lang w:val="en-US"/>
              </w:rPr>
              <w:t>taking into account</w:t>
            </w:r>
            <w:proofErr w:type="gramEnd"/>
            <w:r w:rsidRPr="009571C2">
              <w:rPr>
                <w:lang w:val="en-US"/>
              </w:rPr>
              <w:t xml:space="preserve"> Dr Bennett and Dr McGrath's comments, DOC supports the retention of existing conditions 72 and 73.</w:t>
            </w:r>
          </w:p>
          <w:p w14:paraId="72F5642F" w14:textId="77777777" w:rsidR="00157863" w:rsidRDefault="00157863" w:rsidP="00A45400">
            <w:pPr>
              <w:pStyle w:val="NumberedList"/>
              <w:numPr>
                <w:ilvl w:val="0"/>
                <w:numId w:val="0"/>
              </w:numPr>
              <w:rPr>
                <w:lang w:val="en-US"/>
              </w:rPr>
            </w:pPr>
          </w:p>
          <w:p w14:paraId="4B1154C9" w14:textId="77777777" w:rsidR="00157863" w:rsidRDefault="00157863" w:rsidP="00A45400">
            <w:pPr>
              <w:pStyle w:val="NumberedList"/>
              <w:numPr>
                <w:ilvl w:val="0"/>
                <w:numId w:val="0"/>
              </w:numPr>
              <w:rPr>
                <w:lang w:val="en-US"/>
              </w:rPr>
            </w:pPr>
            <w:r>
              <w:rPr>
                <w:lang w:val="en-US"/>
              </w:rPr>
              <w:t>Amendment to Condition 73(d) proposed in response to Questions 17, 18 and 19 Minute 4, on the basis that draft EMMP has now been provided to the Panel.</w:t>
            </w:r>
          </w:p>
          <w:p w14:paraId="72EE8AA4" w14:textId="77777777" w:rsidR="00157863" w:rsidRDefault="00157863" w:rsidP="00A45400">
            <w:pPr>
              <w:pStyle w:val="NumberedList"/>
              <w:numPr>
                <w:ilvl w:val="0"/>
                <w:numId w:val="0"/>
              </w:numPr>
              <w:rPr>
                <w:lang w:val="en-US"/>
              </w:rPr>
            </w:pPr>
          </w:p>
          <w:p w14:paraId="4449BDCC" w14:textId="77777777" w:rsidR="00157863" w:rsidRDefault="00157863" w:rsidP="00A45400">
            <w:pPr>
              <w:pStyle w:val="NumberedList"/>
              <w:numPr>
                <w:ilvl w:val="0"/>
                <w:numId w:val="0"/>
              </w:numPr>
              <w:rPr>
                <w:lang w:val="en-US"/>
              </w:rPr>
            </w:pPr>
            <w:r>
              <w:rPr>
                <w:lang w:val="en-US"/>
              </w:rPr>
              <w:t xml:space="preserve">Amendment to Condition 73(e) proposed in response to Question </w:t>
            </w:r>
            <w:r w:rsidRPr="0004793A">
              <w:rPr>
                <w:lang w:val="en-US"/>
              </w:rPr>
              <w:t>20</w:t>
            </w:r>
            <w:r>
              <w:rPr>
                <w:lang w:val="en-US"/>
              </w:rPr>
              <w:t xml:space="preserve"> Minute 4 and the amendments proposed to Conditions 67 and 68 above.</w:t>
            </w:r>
          </w:p>
        </w:tc>
      </w:tr>
      <w:tr w:rsidR="00157863" w:rsidRPr="004F3AA0" w14:paraId="31EE6990" w14:textId="77777777" w:rsidTr="00A45400">
        <w:tc>
          <w:tcPr>
            <w:tcW w:w="1165" w:type="dxa"/>
          </w:tcPr>
          <w:p w14:paraId="140C4B11" w14:textId="77777777" w:rsidR="00157863" w:rsidRDefault="00157863" w:rsidP="00A45400">
            <w:pPr>
              <w:pStyle w:val="NumberedList"/>
              <w:numPr>
                <w:ilvl w:val="0"/>
                <w:numId w:val="0"/>
              </w:numPr>
            </w:pPr>
            <w:r>
              <w:t>78</w:t>
            </w:r>
          </w:p>
        </w:tc>
        <w:tc>
          <w:tcPr>
            <w:tcW w:w="9810" w:type="dxa"/>
          </w:tcPr>
          <w:p w14:paraId="36A883BF" w14:textId="5EDFF813" w:rsidR="00157863" w:rsidRDefault="00157863" w:rsidP="00A45400">
            <w:pPr>
              <w:pStyle w:val="NumberedList"/>
              <w:numPr>
                <w:ilvl w:val="0"/>
                <w:numId w:val="0"/>
              </w:numPr>
            </w:pPr>
            <w:bookmarkStart w:id="347" w:name="_Ref212638568"/>
            <w:r>
              <w:t xml:space="preserve">The Consent Holder may initiate a review of the EMMP, to be undertaken by a SQEP, </w:t>
            </w:r>
            <w:ins w:id="348" w:author="Lojkine, Frances" w:date="2026-05-21T18:04:00Z" w16du:dateUtc="2026-05-21T06:04:00Z">
              <w:r>
                <w:t xml:space="preserve">during or at the conclusion of pre-development (baseline) monitoring to update content including methodologies, adjust sampling intensity, or expand or decrease monitoring scope </w:t>
              </w:r>
              <w:r w:rsidRPr="007C6A65">
                <w:t>where monitoring results indicate this is appropriate.</w:t>
              </w:r>
              <w:r>
                <w:t xml:space="preserve"> </w:t>
              </w:r>
            </w:ins>
            <w:del w:id="349" w:author="Lojkine, Frances" w:date="2026-05-21T18:04:00Z" w16du:dateUtc="2026-05-21T06:04:00Z">
              <w:r w:rsidDel="00157863">
                <w:delText xml:space="preserve">at any other time to update content including methodologies, adjust sampling intensity, or expand monitoring scope </w:delText>
              </w:r>
              <w:r w:rsidRPr="007C6A65" w:rsidDel="00157863">
                <w:delText>where monitoring results indicate this is appropriate.</w:delText>
              </w:r>
            </w:del>
            <w:bookmarkEnd w:id="347"/>
          </w:p>
        </w:tc>
        <w:tc>
          <w:tcPr>
            <w:tcW w:w="9946" w:type="dxa"/>
          </w:tcPr>
          <w:p w14:paraId="79D3158B" w14:textId="05B9482F" w:rsidR="00157863" w:rsidRDefault="00F52444" w:rsidP="00A45400">
            <w:pPr>
              <w:pStyle w:val="NumberedList"/>
              <w:numPr>
                <w:ilvl w:val="0"/>
                <w:numId w:val="0"/>
              </w:numPr>
              <w:rPr>
                <w:lang w:val="en-US"/>
              </w:rPr>
            </w:pPr>
            <w:r>
              <w:rPr>
                <w:lang w:val="en-US"/>
              </w:rPr>
              <w:t>Consequential amendment proposed in response to Questions 17, 18 and 19 Minute 4 (with the rolling into the EMMP of the baseline monitoring requirements) to provide for amendment of the EMMP as a result of pre-development monitoring.</w:t>
            </w:r>
          </w:p>
        </w:tc>
      </w:tr>
      <w:tr w:rsidR="00F52444" w:rsidRPr="004F3AA0" w14:paraId="01FD088F" w14:textId="77777777" w:rsidTr="00A45400">
        <w:tc>
          <w:tcPr>
            <w:tcW w:w="1165" w:type="dxa"/>
          </w:tcPr>
          <w:p w14:paraId="1BE1BA13" w14:textId="77777777" w:rsidR="00F52444" w:rsidRDefault="00F52444" w:rsidP="00A45400">
            <w:pPr>
              <w:pStyle w:val="NumberedList"/>
              <w:numPr>
                <w:ilvl w:val="0"/>
                <w:numId w:val="0"/>
              </w:numPr>
            </w:pPr>
            <w:r>
              <w:lastRenderedPageBreak/>
              <w:t>84</w:t>
            </w:r>
          </w:p>
        </w:tc>
        <w:tc>
          <w:tcPr>
            <w:tcW w:w="9810" w:type="dxa"/>
          </w:tcPr>
          <w:p w14:paraId="3DAC1F21" w14:textId="77777777" w:rsidR="00F52444" w:rsidRDefault="00F52444" w:rsidP="00A45400">
            <w:pPr>
              <w:pStyle w:val="NumberedList"/>
              <w:numPr>
                <w:ilvl w:val="0"/>
                <w:numId w:val="0"/>
              </w:numPr>
            </w:pPr>
            <w:bookmarkStart w:id="350" w:name="_Ref211955914"/>
            <w:bookmarkStart w:id="351" w:name="_Ref212105940"/>
            <w:r w:rsidRPr="007C6A65">
              <w:t>The consent holder shall produce an Annual Report</w:t>
            </w:r>
            <w:bookmarkEnd w:id="350"/>
            <w:r w:rsidRPr="007C6A65">
              <w:t xml:space="preserve"> and shall provide it to the Consent Authority within three</w:t>
            </w:r>
            <w:r>
              <w:t xml:space="preserve"> months of the anniversary of the commencement of the consent</w:t>
            </w:r>
            <w:ins w:id="352" w:author="Lojkine, Frances" w:date="2026-05-19T11:34:00Z" w16du:dateUtc="2026-05-18T23:34:00Z">
              <w:r>
                <w:t>, and then annually from that date, throughout t</w:t>
              </w:r>
            </w:ins>
            <w:ins w:id="353" w:author="Lojkine, Frances" w:date="2026-05-19T11:35:00Z" w16du:dateUtc="2026-05-18T23:35:00Z">
              <w:r>
                <w:t>he life of the project</w:t>
              </w:r>
            </w:ins>
            <w:r>
              <w:t>.  The Annual Report shall include:</w:t>
            </w:r>
            <w:bookmarkEnd w:id="351"/>
          </w:p>
          <w:p w14:paraId="0F32FF9F" w14:textId="77777777" w:rsidR="00F52444" w:rsidRDefault="00F52444" w:rsidP="00A45400">
            <w:pPr>
              <w:pStyle w:val="NumberedList"/>
              <w:numPr>
                <w:ilvl w:val="0"/>
                <w:numId w:val="73"/>
              </w:numPr>
              <w:ind w:left="346"/>
            </w:pPr>
            <w:r>
              <w:t>Details of all monitoring undertaken in accordance with the conditions of this consent;</w:t>
            </w:r>
          </w:p>
          <w:p w14:paraId="328526F1" w14:textId="77777777" w:rsidR="00F52444" w:rsidRPr="0081010D" w:rsidRDefault="00F52444" w:rsidP="00A45400">
            <w:pPr>
              <w:pStyle w:val="NumberedList"/>
              <w:numPr>
                <w:ilvl w:val="0"/>
                <w:numId w:val="73"/>
              </w:numPr>
              <w:ind w:left="346"/>
            </w:pPr>
            <w:r>
              <w:rPr>
                <w:lang w:val="en-US"/>
              </w:rPr>
              <w:t xml:space="preserve">Actual Annual Feed discharged during the year covered by the Annual Report; </w:t>
            </w:r>
          </w:p>
          <w:p w14:paraId="3933BD86" w14:textId="77777777" w:rsidR="00F52444" w:rsidRDefault="00F52444" w:rsidP="00A45400">
            <w:pPr>
              <w:pStyle w:val="NumberedList"/>
              <w:numPr>
                <w:ilvl w:val="0"/>
                <w:numId w:val="73"/>
              </w:numPr>
              <w:ind w:left="346"/>
            </w:pPr>
            <w:r>
              <w:rPr>
                <w:lang w:val="en-US"/>
              </w:rPr>
              <w:t>A record of harvestable number of salmon;</w:t>
            </w:r>
          </w:p>
          <w:p w14:paraId="2960FFFE" w14:textId="77777777" w:rsidR="0014619A" w:rsidRDefault="00F52444" w:rsidP="00A45400">
            <w:pPr>
              <w:pStyle w:val="NumberedList"/>
              <w:numPr>
                <w:ilvl w:val="0"/>
                <w:numId w:val="73"/>
              </w:numPr>
              <w:ind w:left="346"/>
              <w:rPr>
                <w:ins w:id="354" w:author="Lojkine, Frances" w:date="2026-06-08T09:03:00Z" w16du:dateUtc="2026-06-07T21:03:00Z"/>
              </w:rPr>
            </w:pPr>
            <w:r>
              <w:t>Comparison</w:t>
            </w:r>
            <w:r w:rsidRPr="00B27221">
              <w:t xml:space="preserve"> of the annual monitoring data with the </w:t>
            </w:r>
            <w:r>
              <w:t xml:space="preserve">compliance limits in condition </w:t>
            </w:r>
            <w:r>
              <w:fldChar w:fldCharType="begin"/>
            </w:r>
            <w:r>
              <w:instrText xml:space="preserve"> REF _Ref211955760 \w \h </w:instrText>
            </w:r>
            <w:r>
              <w:fldChar w:fldCharType="separate"/>
            </w:r>
            <w:r>
              <w:t>66</w:t>
            </w:r>
            <w:r>
              <w:fldChar w:fldCharType="end"/>
            </w:r>
            <w:r>
              <w:t xml:space="preserve">, AMT in </w:t>
            </w:r>
            <w:r w:rsidRPr="00F35155">
              <w:t>the EMMP</w:t>
            </w:r>
            <w:r>
              <w:t xml:space="preserve"> and requirements in conditions </w:t>
            </w:r>
            <w:r>
              <w:fldChar w:fldCharType="begin"/>
            </w:r>
            <w:r>
              <w:instrText xml:space="preserve"> REF _Ref212025615 \w \h </w:instrText>
            </w:r>
            <w:r>
              <w:fldChar w:fldCharType="separate"/>
            </w:r>
            <w:r>
              <w:t>31</w:t>
            </w:r>
            <w:r>
              <w:fldChar w:fldCharType="end"/>
            </w:r>
            <w:r>
              <w:t xml:space="preserve"> (Marine Mammals), </w:t>
            </w:r>
            <w:r>
              <w:fldChar w:fldCharType="begin"/>
            </w:r>
            <w:r>
              <w:instrText xml:space="preserve"> REF _Ref212025701 \w \h </w:instrText>
            </w:r>
            <w:r>
              <w:fldChar w:fldCharType="separate"/>
            </w:r>
            <w:r>
              <w:t>38</w:t>
            </w:r>
            <w:r>
              <w:fldChar w:fldCharType="end"/>
            </w:r>
            <w:r>
              <w:t xml:space="preserve"> (Seabirds), </w:t>
            </w:r>
            <w:r>
              <w:fldChar w:fldCharType="begin"/>
            </w:r>
            <w:r>
              <w:instrText xml:space="preserve"> REF _Ref212025725 \w \h </w:instrText>
            </w:r>
            <w:r>
              <w:fldChar w:fldCharType="separate"/>
            </w:r>
            <w:r>
              <w:t>45</w:t>
            </w:r>
            <w:r>
              <w:fldChar w:fldCharType="end"/>
            </w:r>
            <w:r>
              <w:t xml:space="preserve"> (Sharks) and </w:t>
            </w:r>
            <w:r>
              <w:fldChar w:fldCharType="begin"/>
            </w:r>
            <w:r>
              <w:instrText xml:space="preserve"> REF _Ref212025762 \w \h </w:instrText>
            </w:r>
            <w:r>
              <w:fldChar w:fldCharType="separate"/>
            </w:r>
            <w:r>
              <w:t>52</w:t>
            </w:r>
            <w:r>
              <w:fldChar w:fldCharType="end"/>
            </w:r>
            <w:r>
              <w:t xml:space="preserve"> (Biosecurity);</w:t>
            </w:r>
          </w:p>
          <w:p w14:paraId="10FA8C95" w14:textId="7302629D" w:rsidR="00F52444" w:rsidRDefault="0014619A" w:rsidP="00A45400">
            <w:pPr>
              <w:pStyle w:val="NumberedList"/>
              <w:numPr>
                <w:ilvl w:val="0"/>
                <w:numId w:val="73"/>
              </w:numPr>
              <w:ind w:left="346"/>
            </w:pPr>
            <w:ins w:id="355" w:author="Lojkine, Frances" w:date="2026-06-08T09:03:00Z" w16du:dateUtc="2026-06-07T21:03:00Z">
              <w:r w:rsidRPr="0014619A">
                <w:rPr>
                  <w:highlight w:val="cyan"/>
                </w:rPr>
                <w:t>A summary of any seabi</w:t>
              </w:r>
            </w:ins>
            <w:ins w:id="356" w:author="Lojkine, Frances" w:date="2026-06-08T09:04:00Z" w16du:dateUtc="2026-06-07T21:04:00Z">
              <w:r w:rsidRPr="0014619A">
                <w:rPr>
                  <w:highlight w:val="cyan"/>
                </w:rPr>
                <w:t>rd, marine mammal and/or shark mortality events caused by the consent holder’s activities;</w:t>
              </w:r>
            </w:ins>
          </w:p>
          <w:p w14:paraId="76EFEDDE" w14:textId="77777777" w:rsidR="00F52444" w:rsidRDefault="00F52444" w:rsidP="00A45400">
            <w:pPr>
              <w:pStyle w:val="NumberedList"/>
              <w:numPr>
                <w:ilvl w:val="0"/>
                <w:numId w:val="73"/>
              </w:numPr>
              <w:ind w:left="346"/>
            </w:pPr>
            <w:r>
              <w:t>A description of actions that have been or will be implemented where monitoring data or incident records indicate non-compliance with consent conditions or a Management Plan or other document certified under this consent; and</w:t>
            </w:r>
          </w:p>
          <w:p w14:paraId="6D855143" w14:textId="77777777" w:rsidR="00F52444" w:rsidRPr="00EB34EF" w:rsidRDefault="00F52444" w:rsidP="00A45400">
            <w:pPr>
              <w:pStyle w:val="NumberedList"/>
              <w:numPr>
                <w:ilvl w:val="0"/>
                <w:numId w:val="73"/>
              </w:numPr>
              <w:ind w:left="346"/>
            </w:pPr>
            <w:r>
              <w:t xml:space="preserve">All other information required to be included in the Annual Report under a condition of this consent and Management Plan or other document certified under this consent. </w:t>
            </w:r>
          </w:p>
          <w:p w14:paraId="2E8B5BAC" w14:textId="5120019A" w:rsidR="00F52444" w:rsidRPr="0014619A" w:rsidRDefault="0014619A" w:rsidP="00A45400">
            <w:pPr>
              <w:pStyle w:val="NumberedList"/>
              <w:numPr>
                <w:ilvl w:val="0"/>
                <w:numId w:val="0"/>
              </w:numPr>
              <w:rPr>
                <w:i/>
                <w:iCs/>
              </w:rPr>
            </w:pPr>
            <w:ins w:id="357" w:author="Lojkine, Frances" w:date="2026-06-08T09:04:00Z" w16du:dateUtc="2026-06-07T21:04:00Z">
              <w:r w:rsidRPr="00D0477A">
                <w:rPr>
                  <w:b/>
                  <w:bCs/>
                  <w:i/>
                  <w:iCs/>
                  <w:highlight w:val="cyan"/>
                </w:rPr>
                <w:t>Advice Note:</w:t>
              </w:r>
              <w:r w:rsidRPr="00D0477A">
                <w:rPr>
                  <w:i/>
                  <w:iCs/>
                  <w:highlight w:val="cyan"/>
                </w:rPr>
                <w:t xml:space="preserve"> The Annual </w:t>
              </w:r>
            </w:ins>
            <w:ins w:id="358" w:author="Lojkine, Frances" w:date="2026-06-08T09:05:00Z" w16du:dateUtc="2026-06-07T21:05:00Z">
              <w:r w:rsidRPr="00D0477A">
                <w:rPr>
                  <w:i/>
                  <w:iCs/>
                  <w:highlight w:val="cyan"/>
                </w:rPr>
                <w:t xml:space="preserve">Report shall be prepared recognising that it can be made publicly available by the consent </w:t>
              </w:r>
              <w:proofErr w:type="gramStart"/>
              <w:r w:rsidRPr="00D0477A">
                <w:rPr>
                  <w:i/>
                  <w:iCs/>
                  <w:highlight w:val="cyan"/>
                </w:rPr>
                <w:t>authority, and</w:t>
              </w:r>
              <w:proofErr w:type="gramEnd"/>
              <w:r w:rsidRPr="00D0477A">
                <w:rPr>
                  <w:i/>
                  <w:iCs/>
                  <w:highlight w:val="cyan"/>
                </w:rPr>
                <w:t xml:space="preserve"> will be disclosable by the consent authority on receipt of a request under the Local </w:t>
              </w:r>
            </w:ins>
            <w:ins w:id="359" w:author="Lojkine, Frances" w:date="2026-06-08T09:11:00Z" w16du:dateUtc="2026-06-07T21:11:00Z">
              <w:r w:rsidR="00D0477A" w:rsidRPr="00D0477A">
                <w:rPr>
                  <w:i/>
                  <w:iCs/>
                  <w:highlight w:val="cyan"/>
                </w:rPr>
                <w:t>Government Official Information and Meetings Act 1987.</w:t>
              </w:r>
            </w:ins>
          </w:p>
        </w:tc>
        <w:tc>
          <w:tcPr>
            <w:tcW w:w="9946" w:type="dxa"/>
          </w:tcPr>
          <w:p w14:paraId="0565F60D" w14:textId="77777777" w:rsidR="00F52444" w:rsidRDefault="00F52444" w:rsidP="00A45400">
            <w:pPr>
              <w:pStyle w:val="NumberedList"/>
              <w:numPr>
                <w:ilvl w:val="0"/>
                <w:numId w:val="0"/>
              </w:numPr>
              <w:rPr>
                <w:lang w:val="en-US"/>
              </w:rPr>
            </w:pPr>
            <w:r>
              <w:rPr>
                <w:lang w:val="en-US"/>
              </w:rPr>
              <w:t>Amendment proposed in response to DOC comments on application (see section 5.1)</w:t>
            </w:r>
          </w:p>
          <w:p w14:paraId="2BB6932E" w14:textId="77777777" w:rsidR="00D0477A" w:rsidRDefault="00D0477A" w:rsidP="00A45400">
            <w:pPr>
              <w:pStyle w:val="NumberedList"/>
              <w:numPr>
                <w:ilvl w:val="0"/>
                <w:numId w:val="0"/>
              </w:numPr>
              <w:rPr>
                <w:lang w:val="en-US"/>
              </w:rPr>
            </w:pPr>
          </w:p>
          <w:p w14:paraId="3348915A" w14:textId="0321686F" w:rsidR="00D0477A" w:rsidRDefault="00D0477A" w:rsidP="00A45400">
            <w:pPr>
              <w:pStyle w:val="NumberedList"/>
              <w:numPr>
                <w:ilvl w:val="0"/>
                <w:numId w:val="0"/>
              </w:numPr>
              <w:rPr>
                <w:lang w:val="en-US"/>
              </w:rPr>
            </w:pPr>
            <w:r>
              <w:rPr>
                <w:lang w:val="en-US"/>
              </w:rPr>
              <w:t>Addition of Condition 84(e) and Advice Note in response to feedback from Environment Southland on 22 May 2026 version of conditions.</w:t>
            </w:r>
          </w:p>
        </w:tc>
      </w:tr>
      <w:tr w:rsidR="00F52444" w:rsidRPr="004F3AA0" w14:paraId="37ECEECB" w14:textId="77777777" w:rsidTr="00A45400">
        <w:tc>
          <w:tcPr>
            <w:tcW w:w="1165" w:type="dxa"/>
          </w:tcPr>
          <w:p w14:paraId="7790F15F" w14:textId="77777777" w:rsidR="00F52444" w:rsidRDefault="00F52444" w:rsidP="00A45400">
            <w:pPr>
              <w:pStyle w:val="NumberedList"/>
              <w:numPr>
                <w:ilvl w:val="0"/>
                <w:numId w:val="0"/>
              </w:numPr>
            </w:pPr>
            <w:r>
              <w:t>77</w:t>
            </w:r>
          </w:p>
        </w:tc>
        <w:tc>
          <w:tcPr>
            <w:tcW w:w="9810" w:type="dxa"/>
          </w:tcPr>
          <w:p w14:paraId="0E88BDA7" w14:textId="77777777" w:rsidR="00F52444" w:rsidRDefault="00F52444" w:rsidP="00A45400">
            <w:pPr>
              <w:pStyle w:val="NumberedList"/>
              <w:numPr>
                <w:ilvl w:val="0"/>
                <w:numId w:val="0"/>
              </w:numPr>
            </w:pPr>
            <w:bookmarkStart w:id="360" w:name="_Ref211958460"/>
            <w:r>
              <w:t xml:space="preserve">The EMMP </w:t>
            </w:r>
            <w:bookmarkStart w:id="361" w:name="_Hlk212568635"/>
            <w:r>
              <w:t>shall be subject to review</w:t>
            </w:r>
            <w:bookmarkEnd w:id="361"/>
            <w:r>
              <w:t>, by a SQEP:</w:t>
            </w:r>
            <w:bookmarkEnd w:id="360"/>
          </w:p>
          <w:p w14:paraId="2EE07820" w14:textId="77777777" w:rsidR="00F52444" w:rsidRDefault="00F52444" w:rsidP="00A45400">
            <w:pPr>
              <w:pStyle w:val="NumberedList"/>
              <w:numPr>
                <w:ilvl w:val="0"/>
                <w:numId w:val="66"/>
              </w:numPr>
              <w:ind w:left="346"/>
              <w:rPr>
                <w:ins w:id="362" w:author="Lojkine, Frances" w:date="2026-05-14T14:25:00Z" w16du:dateUtc="2026-05-14T02:25:00Z"/>
              </w:rPr>
            </w:pPr>
            <w:r>
              <w:t xml:space="preserve">As part of any </w:t>
            </w:r>
            <w:r>
              <w:rPr>
                <w:rFonts w:eastAsia="Aptos"/>
              </w:rPr>
              <w:t xml:space="preserve">Stage Progression Report </w:t>
            </w:r>
            <w:r>
              <w:t xml:space="preserve">prepared in accordance with </w:t>
            </w:r>
            <w:r w:rsidRPr="000673CE">
              <w:t>condition</w:t>
            </w:r>
            <w:r w:rsidRPr="00F35155">
              <w:t xml:space="preserve"> </w:t>
            </w:r>
            <w:r w:rsidRPr="00F35155">
              <w:rPr>
                <w:highlight w:val="yellow"/>
              </w:rPr>
              <w:fldChar w:fldCharType="begin"/>
            </w:r>
            <w:r w:rsidRPr="00F35155">
              <w:instrText xml:space="preserve"> REF _Ref212030475 \w \h </w:instrText>
            </w:r>
            <w:r w:rsidRPr="00F35155">
              <w:rPr>
                <w:highlight w:val="yellow"/>
              </w:rPr>
              <w:instrText xml:space="preserve"> \* MERGEFORMAT </w:instrText>
            </w:r>
            <w:r w:rsidRPr="00F35155">
              <w:rPr>
                <w:highlight w:val="yellow"/>
              </w:rPr>
            </w:r>
            <w:r w:rsidRPr="00F35155">
              <w:rPr>
                <w:highlight w:val="yellow"/>
              </w:rPr>
              <w:fldChar w:fldCharType="separate"/>
            </w:r>
            <w:r w:rsidRPr="00F35155">
              <w:t>80.c</w:t>
            </w:r>
            <w:r w:rsidRPr="00F35155">
              <w:rPr>
                <w:highlight w:val="yellow"/>
              </w:rPr>
              <w:fldChar w:fldCharType="end"/>
            </w:r>
            <w:r>
              <w:t xml:space="preserve">; </w:t>
            </w:r>
            <w:del w:id="363" w:author="Lojkine, Frances" w:date="2026-05-14T14:25:00Z" w16du:dateUtc="2026-05-14T02:25:00Z">
              <w:r w:rsidDel="009104B6">
                <w:delText>and</w:delText>
              </w:r>
            </w:del>
          </w:p>
          <w:p w14:paraId="746D2FE6" w14:textId="77777777" w:rsidR="00F52444" w:rsidRDefault="00F52444" w:rsidP="00A45400">
            <w:pPr>
              <w:pStyle w:val="NumberedList"/>
              <w:numPr>
                <w:ilvl w:val="0"/>
                <w:numId w:val="66"/>
              </w:numPr>
              <w:ind w:left="346"/>
            </w:pPr>
            <w:ins w:id="364" w:author="Lojkine, Frances" w:date="2026-05-14T14:26:00Z" w16du:dateUtc="2026-05-14T02:26:00Z">
              <w:r>
                <w:t>As part of any marine farm relocation undertaken pursuant to Condition 83; and</w:t>
              </w:r>
            </w:ins>
          </w:p>
          <w:p w14:paraId="1BD38750" w14:textId="77777777" w:rsidR="00F52444" w:rsidRDefault="00F52444" w:rsidP="00A45400">
            <w:pPr>
              <w:pStyle w:val="NumberedList"/>
              <w:numPr>
                <w:ilvl w:val="0"/>
                <w:numId w:val="66"/>
              </w:numPr>
              <w:ind w:left="346"/>
            </w:pPr>
            <w:r w:rsidRPr="004E6638">
              <w:t>Not</w:t>
            </w:r>
            <w:r w:rsidRPr="004E6638">
              <w:rPr>
                <w:spacing w:val="-2"/>
              </w:rPr>
              <w:t xml:space="preserve"> </w:t>
            </w:r>
            <w:r w:rsidRPr="004E6638">
              <w:t>more</w:t>
            </w:r>
            <w:r w:rsidRPr="004E6638">
              <w:rPr>
                <w:spacing w:val="-2"/>
              </w:rPr>
              <w:t xml:space="preserve"> </w:t>
            </w:r>
            <w:r w:rsidRPr="004E6638">
              <w:t>than</w:t>
            </w:r>
            <w:r w:rsidRPr="004E6638">
              <w:rPr>
                <w:spacing w:val="-1"/>
              </w:rPr>
              <w:t xml:space="preserve"> </w:t>
            </w:r>
            <w:r w:rsidRPr="004E6638">
              <w:t>5</w:t>
            </w:r>
            <w:r w:rsidRPr="004E6638">
              <w:rPr>
                <w:spacing w:val="-4"/>
              </w:rPr>
              <w:t xml:space="preserve"> </w:t>
            </w:r>
            <w:r w:rsidRPr="004E6638">
              <w:t>yearly</w:t>
            </w:r>
            <w:r>
              <w:t xml:space="preserve"> thereafter.</w:t>
            </w:r>
          </w:p>
          <w:p w14:paraId="1CFACC2D" w14:textId="77777777" w:rsidR="00F52444" w:rsidRDefault="00F52444" w:rsidP="00A45400">
            <w:pPr>
              <w:pStyle w:val="NumberedList"/>
              <w:numPr>
                <w:ilvl w:val="0"/>
                <w:numId w:val="0"/>
              </w:numPr>
            </w:pPr>
          </w:p>
        </w:tc>
        <w:tc>
          <w:tcPr>
            <w:tcW w:w="9946" w:type="dxa"/>
          </w:tcPr>
          <w:p w14:paraId="5C779218" w14:textId="77777777" w:rsidR="00F52444" w:rsidRDefault="00F52444" w:rsidP="00A45400">
            <w:pPr>
              <w:pStyle w:val="NumberedList"/>
              <w:numPr>
                <w:ilvl w:val="0"/>
                <w:numId w:val="0"/>
              </w:numPr>
              <w:rPr>
                <w:lang w:val="en-US"/>
              </w:rPr>
            </w:pPr>
            <w:r>
              <w:rPr>
                <w:lang w:val="en-US"/>
              </w:rPr>
              <w:t>Amendment proposed in response to Question 22 Minute 4</w:t>
            </w:r>
          </w:p>
          <w:p w14:paraId="722C81F3" w14:textId="77777777" w:rsidR="00F52444" w:rsidRDefault="00F52444" w:rsidP="00A45400">
            <w:pPr>
              <w:pStyle w:val="NumberedList"/>
              <w:numPr>
                <w:ilvl w:val="0"/>
                <w:numId w:val="0"/>
              </w:numPr>
              <w:rPr>
                <w:lang w:val="en-US"/>
              </w:rPr>
            </w:pPr>
          </w:p>
          <w:p w14:paraId="30824250" w14:textId="77777777" w:rsidR="00F52444" w:rsidRDefault="00F52444" w:rsidP="00A45400">
            <w:pPr>
              <w:pStyle w:val="NumberedList"/>
              <w:numPr>
                <w:ilvl w:val="0"/>
                <w:numId w:val="0"/>
              </w:numPr>
              <w:rPr>
                <w:lang w:val="en-US"/>
              </w:rPr>
            </w:pPr>
            <w:r>
              <w:rPr>
                <w:lang w:val="en-US"/>
              </w:rPr>
              <w:t>Environment Southland response to Minute 5: ‘</w:t>
            </w:r>
            <w:r w:rsidRPr="0076775B">
              <w:rPr>
                <w:lang w:val="en-US"/>
              </w:rPr>
              <w:t>ES supports the applicant’s proposed amendments to Condition 77</w:t>
            </w:r>
            <w:r>
              <w:rPr>
                <w:lang w:val="en-US"/>
              </w:rPr>
              <w:t>’</w:t>
            </w:r>
            <w:r w:rsidRPr="0076775B">
              <w:rPr>
                <w:lang w:val="en-US"/>
              </w:rPr>
              <w:t>.</w:t>
            </w:r>
          </w:p>
          <w:p w14:paraId="1036B46F" w14:textId="77777777" w:rsidR="00F52444" w:rsidRDefault="00F52444" w:rsidP="00A45400">
            <w:pPr>
              <w:pStyle w:val="NumberedList"/>
              <w:numPr>
                <w:ilvl w:val="0"/>
                <w:numId w:val="0"/>
              </w:numPr>
              <w:rPr>
                <w:lang w:val="en-US"/>
              </w:rPr>
            </w:pPr>
          </w:p>
          <w:p w14:paraId="1DB4B0BC" w14:textId="77777777" w:rsidR="00F52444" w:rsidRDefault="00F52444" w:rsidP="00A45400">
            <w:pPr>
              <w:pStyle w:val="NumberedList"/>
              <w:numPr>
                <w:ilvl w:val="0"/>
                <w:numId w:val="0"/>
              </w:numPr>
              <w:rPr>
                <w:lang w:val="en-US"/>
              </w:rPr>
            </w:pPr>
            <w:r>
              <w:rPr>
                <w:lang w:val="en-US"/>
              </w:rPr>
              <w:t>The Department of Conservation made no comment in relation to this matter (DOC response to Minute 5)</w:t>
            </w:r>
          </w:p>
        </w:tc>
      </w:tr>
      <w:tr w:rsidR="00F52444" w:rsidRPr="004F3AA0" w14:paraId="073D2F1C" w14:textId="77777777" w:rsidTr="00A45400">
        <w:tc>
          <w:tcPr>
            <w:tcW w:w="1165" w:type="dxa"/>
          </w:tcPr>
          <w:p w14:paraId="75AD51E4" w14:textId="77777777" w:rsidR="00F52444" w:rsidRDefault="00F52444" w:rsidP="00A45400">
            <w:pPr>
              <w:pStyle w:val="NumberedList"/>
              <w:numPr>
                <w:ilvl w:val="0"/>
                <w:numId w:val="0"/>
              </w:numPr>
            </w:pPr>
            <w:r>
              <w:t>79</w:t>
            </w:r>
          </w:p>
        </w:tc>
        <w:tc>
          <w:tcPr>
            <w:tcW w:w="9810" w:type="dxa"/>
          </w:tcPr>
          <w:p w14:paraId="152B9137" w14:textId="2A6FFF01" w:rsidR="00F52444" w:rsidRDefault="00F52444" w:rsidP="00A45400">
            <w:pPr>
              <w:pStyle w:val="NumberedList"/>
              <w:numPr>
                <w:ilvl w:val="0"/>
                <w:numId w:val="0"/>
              </w:numPr>
            </w:pPr>
            <w:r w:rsidRPr="007C6A65">
              <w:t xml:space="preserve">Any amendment to the EMMP arising from the reviews set out in conditions </w:t>
            </w:r>
            <w:r w:rsidRPr="007C6A65">
              <w:fldChar w:fldCharType="begin"/>
            </w:r>
            <w:r w:rsidRPr="007C6A65">
              <w:instrText xml:space="preserve"> REF _Ref211958460 \w \h </w:instrText>
            </w:r>
            <w:r>
              <w:instrText xml:space="preserve"> \* MERGEFORMAT </w:instrText>
            </w:r>
            <w:r w:rsidRPr="007C6A65">
              <w:fldChar w:fldCharType="separate"/>
            </w:r>
            <w:r>
              <w:t>77</w:t>
            </w:r>
            <w:r w:rsidRPr="007C6A65">
              <w:fldChar w:fldCharType="end"/>
            </w:r>
            <w:r w:rsidRPr="007C6A65">
              <w:t xml:space="preserve"> and </w:t>
            </w:r>
            <w:r w:rsidRPr="007C6A65">
              <w:fldChar w:fldCharType="begin"/>
            </w:r>
            <w:r w:rsidRPr="007C6A65">
              <w:instrText xml:space="preserve"> REF _Ref212638568 \w \h </w:instrText>
            </w:r>
            <w:r>
              <w:instrText xml:space="preserve"> \* MERGEFORMAT </w:instrText>
            </w:r>
            <w:r w:rsidRPr="007C6A65">
              <w:fldChar w:fldCharType="separate"/>
            </w:r>
            <w:r>
              <w:t>78</w:t>
            </w:r>
            <w:r w:rsidRPr="007C6A65">
              <w:fldChar w:fldCharType="end"/>
            </w:r>
            <w:r w:rsidRPr="007C6A65">
              <w:t xml:space="preserve"> shall be submitted to Manager Resource Management, Environment Southland for certification</w:t>
            </w:r>
            <w:ins w:id="365" w:author="Lojkine, Frances" w:date="2026-05-21T18:12:00Z" w16du:dateUtc="2026-05-21T06:12:00Z">
              <w:r>
                <w:t xml:space="preserve"> in accordance with Condition 2</w:t>
              </w:r>
            </w:ins>
            <w:r w:rsidRPr="007C6A65">
              <w:t>.</w:t>
            </w:r>
          </w:p>
        </w:tc>
        <w:tc>
          <w:tcPr>
            <w:tcW w:w="9946" w:type="dxa"/>
          </w:tcPr>
          <w:p w14:paraId="436EA859" w14:textId="77777777" w:rsidR="00F52444" w:rsidRDefault="00F52444" w:rsidP="00A45400">
            <w:pPr>
              <w:pStyle w:val="NumberedList"/>
              <w:numPr>
                <w:ilvl w:val="0"/>
                <w:numId w:val="0"/>
              </w:numPr>
              <w:rPr>
                <w:lang w:val="en-US"/>
              </w:rPr>
            </w:pPr>
          </w:p>
        </w:tc>
      </w:tr>
      <w:tr w:rsidR="00F52444" w:rsidRPr="004F3AA0" w14:paraId="1DB9C2D5" w14:textId="77777777" w:rsidTr="000D7C03">
        <w:tc>
          <w:tcPr>
            <w:tcW w:w="1165" w:type="dxa"/>
          </w:tcPr>
          <w:p w14:paraId="7A7F8C82" w14:textId="4B73D78B" w:rsidR="00F52444" w:rsidRDefault="00F52444" w:rsidP="006933E7">
            <w:pPr>
              <w:pStyle w:val="NumberedList"/>
              <w:numPr>
                <w:ilvl w:val="0"/>
                <w:numId w:val="0"/>
              </w:numPr>
            </w:pPr>
            <w:ins w:id="366" w:author="Lojkine, Frances" w:date="2026-05-21T18:14:00Z" w16du:dateUtc="2026-05-21T06:14:00Z">
              <w:r>
                <w:t>New</w:t>
              </w:r>
            </w:ins>
          </w:p>
        </w:tc>
        <w:tc>
          <w:tcPr>
            <w:tcW w:w="9810" w:type="dxa"/>
          </w:tcPr>
          <w:p w14:paraId="0A3E3E2F" w14:textId="7AD8052F" w:rsidR="00F52444" w:rsidRPr="008D3832" w:rsidRDefault="00F52444" w:rsidP="003E49B4">
            <w:pPr>
              <w:pStyle w:val="BodyText"/>
              <w:spacing w:before="80"/>
              <w:ind w:left="-14"/>
              <w:rPr>
                <w:u w:val="single"/>
              </w:rPr>
            </w:pPr>
            <w:ins w:id="367" w:author="Lojkine, Frances" w:date="2026-05-21T18:14:00Z" w16du:dateUtc="2026-05-21T06:14:00Z">
              <w:r>
                <w:rPr>
                  <w:u w:val="single"/>
                </w:rPr>
                <w:t xml:space="preserve">In preparing the EMMP under Condition </w:t>
              </w:r>
            </w:ins>
            <w:ins w:id="368" w:author="Lojkine, Frances" w:date="2026-05-21T18:15:00Z" w16du:dateUtc="2026-05-21T06:15:00Z">
              <w:r>
                <w:rPr>
                  <w:u w:val="single"/>
                </w:rPr>
                <w:t xml:space="preserve">76, and undertaking any reviews under Conditions 77 or 78, the consent holder shall seek feedback from a representative or representatives of </w:t>
              </w:r>
            </w:ins>
            <w:ins w:id="369" w:author="Lojkine, Frances" w:date="2026-05-21T18:16:00Z" w16du:dateUtc="2026-05-21T06:16:00Z">
              <w:r w:rsidRPr="00B8485E">
                <w:t>Ngā Rūnanga ki Murihiku</w:t>
              </w:r>
              <w:r w:rsidR="00881373">
                <w:t xml:space="preserve">. That feedback, along with an explanation of the consent holder’s response to the feedback shall </w:t>
              </w:r>
            </w:ins>
            <w:ins w:id="370" w:author="Lojkine, Frances" w:date="2026-05-21T18:17:00Z" w16du:dateUtc="2026-05-21T06:17:00Z">
              <w:r w:rsidR="00881373">
                <w:t>be provided to the Manager, Resource Management, Environment Southland as part of material submitted for certification.</w:t>
              </w:r>
            </w:ins>
          </w:p>
        </w:tc>
        <w:tc>
          <w:tcPr>
            <w:tcW w:w="9946" w:type="dxa"/>
          </w:tcPr>
          <w:p w14:paraId="10E4345E" w14:textId="04D54E2E" w:rsidR="00F52444" w:rsidRDefault="00881373" w:rsidP="003E49B4">
            <w:pPr>
              <w:pStyle w:val="NumberedList"/>
              <w:numPr>
                <w:ilvl w:val="0"/>
                <w:numId w:val="0"/>
              </w:numPr>
              <w:rPr>
                <w:lang w:val="en-US"/>
              </w:rPr>
            </w:pPr>
            <w:r>
              <w:rPr>
                <w:lang w:val="en-US"/>
              </w:rPr>
              <w:t>In preparing these updated consent conditions NTS has realised that it omitted to include liaison with mana whenua in relation to the EMMP and would like to take the opportunity to rectify this.</w:t>
            </w:r>
          </w:p>
        </w:tc>
      </w:tr>
      <w:tr w:rsidR="00346BA4" w:rsidRPr="004F3AA0" w14:paraId="5A97ADD5" w14:textId="77777777" w:rsidTr="000542BE">
        <w:tc>
          <w:tcPr>
            <w:tcW w:w="1165" w:type="dxa"/>
          </w:tcPr>
          <w:p w14:paraId="02FB4EB8" w14:textId="0078CC65" w:rsidR="00346BA4" w:rsidRDefault="00881373" w:rsidP="006933E7">
            <w:pPr>
              <w:pStyle w:val="NumberedList"/>
              <w:numPr>
                <w:ilvl w:val="0"/>
                <w:numId w:val="0"/>
              </w:numPr>
            </w:pPr>
            <w:r>
              <w:t>X</w:t>
            </w:r>
          </w:p>
        </w:tc>
        <w:tc>
          <w:tcPr>
            <w:tcW w:w="9810" w:type="dxa"/>
          </w:tcPr>
          <w:p w14:paraId="6522FAA0" w14:textId="31EF1C57" w:rsidR="003E49B4" w:rsidRPr="00881373" w:rsidRDefault="003E49B4" w:rsidP="003E49B4">
            <w:pPr>
              <w:pStyle w:val="BodyText"/>
              <w:spacing w:before="80"/>
              <w:ind w:left="-14"/>
              <w:rPr>
                <w:ins w:id="371" w:author="Lojkine, Frances" w:date="2026-05-14T13:12:00Z" w16du:dateUtc="2026-05-14T01:12:00Z"/>
              </w:rPr>
            </w:pPr>
            <w:ins w:id="372" w:author="Lojkine, Frances" w:date="2026-05-14T13:12:00Z" w16du:dateUtc="2026-05-14T01:12:00Z">
              <w:r w:rsidRPr="00881373">
                <w:t>Notwithstanding</w:t>
              </w:r>
            </w:ins>
            <w:ins w:id="373" w:author="Lojkine, Frances" w:date="2026-05-21T18:18:00Z" w16du:dateUtc="2026-05-21T06:18:00Z">
              <w:r w:rsidR="00881373" w:rsidRPr="00881373">
                <w:t xml:space="preserve"> Condition 67 and</w:t>
              </w:r>
            </w:ins>
            <w:ins w:id="374" w:author="Lojkine, Frances" w:date="2026-05-14T13:12:00Z" w16du:dateUtc="2026-05-14T01:12:00Z">
              <w:r w:rsidRPr="00881373">
                <w:t xml:space="preserve"> Figure 1 in Appendix C, the size and shape of the Seabed Environmental Quality Zones may be reviewed </w:t>
              </w:r>
            </w:ins>
            <w:ins w:id="375" w:author="Lojkine, Frances" w:date="2026-05-21T18:22:00Z" w16du:dateUtc="2026-05-21T06:22:00Z">
              <w:r w:rsidR="00881373">
                <w:t>and amen</w:t>
              </w:r>
            </w:ins>
            <w:ins w:id="376" w:author="Lojkine, Frances" w:date="2026-05-21T18:23:00Z" w16du:dateUtc="2026-05-21T06:23:00Z">
              <w:r w:rsidR="00881373">
                <w:t xml:space="preserve">ded by the consent holder </w:t>
              </w:r>
              <w:r w:rsidR="00881373" w:rsidRPr="00632C6D">
                <w:rPr>
                  <w:highlight w:val="yellow"/>
                </w:rPr>
                <w:t>once fish have been introduced to the marine farms</w:t>
              </w:r>
            </w:ins>
            <w:ins w:id="377" w:author="Lojkine, Frances" w:date="2026-05-21T18:24:00Z" w16du:dateUtc="2026-05-21T06:24:00Z">
              <w:r w:rsidR="00881373" w:rsidRPr="00632C6D">
                <w:rPr>
                  <w:highlight w:val="yellow"/>
                </w:rPr>
                <w:t>,</w:t>
              </w:r>
            </w:ins>
            <w:ins w:id="378" w:author="Lojkine, Frances" w:date="2026-05-21T18:23:00Z" w16du:dateUtc="2026-05-21T06:23:00Z">
              <w:r w:rsidR="00881373" w:rsidRPr="00632C6D">
                <w:rPr>
                  <w:highlight w:val="yellow"/>
                </w:rPr>
                <w:t xml:space="preserve"> </w:t>
              </w:r>
            </w:ins>
            <w:ins w:id="379" w:author="Lojkine, Frances" w:date="2026-05-14T13:12:00Z" w16du:dateUtc="2026-05-14T01:12:00Z">
              <w:r w:rsidRPr="00632C6D">
                <w:rPr>
                  <w:strike/>
                  <w:highlight w:val="yellow"/>
                </w:rPr>
                <w:t>(to enable comparison with the zone outlines contained in Figure 1</w:t>
              </w:r>
            </w:ins>
            <w:ins w:id="380" w:author="Lojkine, Frances" w:date="2026-05-21T18:21:00Z" w16du:dateUtc="2026-05-21T06:21:00Z">
              <w:r w:rsidR="00881373" w:rsidRPr="00632C6D">
                <w:rPr>
                  <w:highlight w:val="yellow"/>
                </w:rPr>
                <w:t xml:space="preserve"> where monitoring results indicate that the size </w:t>
              </w:r>
            </w:ins>
            <w:ins w:id="381" w:author="Lojkine, Frances" w:date="2026-05-21T18:22:00Z" w16du:dateUtc="2026-05-21T06:22:00Z">
              <w:r w:rsidR="00881373" w:rsidRPr="00632C6D">
                <w:rPr>
                  <w:highlight w:val="yellow"/>
                </w:rPr>
                <w:t>or shape of the EQZ should be amended to better reflect observed seabed conditions, depositional patterns, solids flux, or the residual solids footprint from discharges at the marine farms</w:t>
              </w:r>
            </w:ins>
            <w:ins w:id="382" w:author="Lojkine, Frances" w:date="2026-05-14T13:12:00Z" w16du:dateUtc="2026-05-14T01:12:00Z">
              <w:r w:rsidRPr="00632C6D">
                <w:rPr>
                  <w:strike/>
                  <w:highlight w:val="yellow"/>
                </w:rPr>
                <w:t>)</w:t>
              </w:r>
            </w:ins>
            <w:ins w:id="383" w:author="Lojkine, Frances" w:date="2026-05-14T14:34:00Z" w16du:dateUtc="2026-05-14T02:34:00Z">
              <w:r w:rsidRPr="00632C6D">
                <w:rPr>
                  <w:highlight w:val="yellow"/>
                </w:rPr>
                <w:t xml:space="preserve"> </w:t>
              </w:r>
            </w:ins>
            <w:ins w:id="384" w:author="Lojkine, Frances" w:date="2026-05-14T13:12:00Z" w16du:dateUtc="2026-05-14T01:12:00Z">
              <w:r w:rsidRPr="00632C6D">
                <w:rPr>
                  <w:strike/>
                  <w:highlight w:val="yellow"/>
                </w:rPr>
                <w:t>and amended by the consent holder</w:t>
              </w:r>
              <w:r w:rsidRPr="00632C6D">
                <w:rPr>
                  <w:highlight w:val="yellow"/>
                </w:rPr>
                <w:t xml:space="preserve"> </w:t>
              </w:r>
              <w:r w:rsidRPr="00632C6D">
                <w:rPr>
                  <w:strike/>
                  <w:highlight w:val="yellow"/>
                </w:rPr>
                <w:t>after 3 years of operation or after each marine farm has completed a full harvest and fallow period (whichever is the later)</w:t>
              </w:r>
              <w:r w:rsidRPr="00632C6D">
                <w:rPr>
                  <w:highlight w:val="yellow"/>
                </w:rPr>
                <w:t>.</w:t>
              </w:r>
              <w:r w:rsidRPr="00881373">
                <w:t xml:space="preserve"> If the consent holder seeks to amend the shape and area of the Seabed Environmental Quality </w:t>
              </w:r>
              <w:proofErr w:type="gramStart"/>
              <w:r w:rsidRPr="00881373">
                <w:t>Zones</w:t>
              </w:r>
              <w:proofErr w:type="gramEnd"/>
              <w:r w:rsidRPr="00881373">
                <w:t xml:space="preserve"> the following process shall be followed:</w:t>
              </w:r>
            </w:ins>
          </w:p>
          <w:p w14:paraId="09F5B481" w14:textId="77777777" w:rsidR="003E49B4" w:rsidRPr="00881373" w:rsidRDefault="003E49B4" w:rsidP="009571C2">
            <w:pPr>
              <w:pStyle w:val="BodyText"/>
              <w:numPr>
                <w:ilvl w:val="0"/>
                <w:numId w:val="59"/>
              </w:numPr>
              <w:rPr>
                <w:ins w:id="385" w:author="Lojkine, Frances" w:date="2026-05-14T13:12:00Z" w16du:dateUtc="2026-05-14T01:12:00Z"/>
              </w:rPr>
            </w:pPr>
            <w:ins w:id="386" w:author="Lojkine, Frances" w:date="2026-05-14T13:12:00Z" w16du:dateUtc="2026-05-14T01:12:00Z">
              <w:r w:rsidRPr="00881373">
                <w:t xml:space="preserve">The consent holder shall provide the consent authority with a report prepared by a SQEP, that assesses the results of </w:t>
              </w:r>
              <w:r w:rsidRPr="00632C6D">
                <w:rPr>
                  <w:strike/>
                  <w:highlight w:val="yellow"/>
                </w:rPr>
                <w:t xml:space="preserve">at least three </w:t>
              </w:r>
              <w:proofErr w:type="gramStart"/>
              <w:r w:rsidRPr="00632C6D">
                <w:rPr>
                  <w:strike/>
                  <w:highlight w:val="yellow"/>
                </w:rPr>
                <w:t>years’</w:t>
              </w:r>
              <w:proofErr w:type="gramEnd"/>
              <w:r w:rsidRPr="00632C6D">
                <w:rPr>
                  <w:strike/>
                  <w:highlight w:val="yellow"/>
                </w:rPr>
                <w:t xml:space="preserve"> of</w:t>
              </w:r>
              <w:r w:rsidRPr="00881373">
                <w:t xml:space="preserve"> seabed monitoring, provides an indication of the solids flux and residual solids footprint from discharges at the marine farms and proposes amendments to the zones;</w:t>
              </w:r>
            </w:ins>
          </w:p>
          <w:p w14:paraId="321A6D50" w14:textId="77777777" w:rsidR="003E49B4" w:rsidRPr="00881373" w:rsidRDefault="003E49B4" w:rsidP="009571C2">
            <w:pPr>
              <w:pStyle w:val="BodyText"/>
              <w:numPr>
                <w:ilvl w:val="0"/>
                <w:numId w:val="59"/>
              </w:numPr>
              <w:rPr>
                <w:ins w:id="387" w:author="Lojkine, Frances" w:date="2026-05-14T13:12:00Z" w16du:dateUtc="2026-05-14T01:12:00Z"/>
              </w:rPr>
            </w:pPr>
            <w:ins w:id="388" w:author="Lojkine, Frances" w:date="2026-05-14T13:12:00Z" w16du:dateUtc="2026-05-14T01:12:00Z">
              <w:r w:rsidRPr="00881373">
                <w:lastRenderedPageBreak/>
                <w:t>The consent authority certifies that any alteration to the zones will not result in the seabed effects being inconsistent with the conditions of this consent.</w:t>
              </w:r>
            </w:ins>
          </w:p>
          <w:p w14:paraId="7E0799EB" w14:textId="279ADD63" w:rsidR="00346BA4" w:rsidRPr="006112CB" w:rsidDel="009104B6" w:rsidRDefault="003E49B4" w:rsidP="00A67327">
            <w:pPr>
              <w:pStyle w:val="NumberedList"/>
              <w:numPr>
                <w:ilvl w:val="0"/>
                <w:numId w:val="0"/>
              </w:numPr>
            </w:pPr>
            <w:r>
              <w:t xml:space="preserve"> </w:t>
            </w:r>
          </w:p>
        </w:tc>
        <w:tc>
          <w:tcPr>
            <w:tcW w:w="9946" w:type="dxa"/>
          </w:tcPr>
          <w:p w14:paraId="3E894123" w14:textId="36067BF3" w:rsidR="00346BA4" w:rsidRDefault="0004793A" w:rsidP="003E49B4">
            <w:pPr>
              <w:pStyle w:val="NumberedList"/>
              <w:numPr>
                <w:ilvl w:val="0"/>
                <w:numId w:val="0"/>
              </w:numPr>
              <w:rPr>
                <w:lang w:val="en-US"/>
              </w:rPr>
            </w:pPr>
            <w:r>
              <w:rPr>
                <w:lang w:val="en-US"/>
              </w:rPr>
              <w:lastRenderedPageBreak/>
              <w:t>Proposed amendment in r</w:t>
            </w:r>
            <w:r w:rsidR="003E49B4">
              <w:rPr>
                <w:lang w:val="en-US"/>
              </w:rPr>
              <w:t>esponse to Question 15 Minute 4</w:t>
            </w:r>
            <w:r w:rsidR="00632C6D">
              <w:rPr>
                <w:lang w:val="en-US"/>
              </w:rPr>
              <w:t xml:space="preserve">, </w:t>
            </w:r>
            <w:r w:rsidR="000D7C03">
              <w:rPr>
                <w:lang w:val="en-US"/>
              </w:rPr>
              <w:t xml:space="preserve">yellow highlights </w:t>
            </w:r>
            <w:r w:rsidR="00632C6D">
              <w:rPr>
                <w:lang w:val="en-US"/>
              </w:rPr>
              <w:t>show updates from that response as a result of further work on the adaptive management approach.</w:t>
            </w:r>
          </w:p>
          <w:p w14:paraId="102DC16E" w14:textId="77777777" w:rsidR="003E49B4" w:rsidRDefault="003E49B4" w:rsidP="003E49B4">
            <w:pPr>
              <w:pStyle w:val="NumberedList"/>
              <w:numPr>
                <w:ilvl w:val="0"/>
                <w:numId w:val="0"/>
              </w:numPr>
              <w:rPr>
                <w:lang w:val="en-US"/>
              </w:rPr>
            </w:pPr>
          </w:p>
          <w:p w14:paraId="4A0DB4EE" w14:textId="434A6558" w:rsidR="003E49B4" w:rsidRDefault="003E49B4" w:rsidP="003E49B4">
            <w:pPr>
              <w:pStyle w:val="NumberedList"/>
              <w:numPr>
                <w:ilvl w:val="0"/>
                <w:numId w:val="0"/>
              </w:numPr>
              <w:rPr>
                <w:lang w:val="en-US"/>
              </w:rPr>
            </w:pPr>
            <w:r>
              <w:rPr>
                <w:lang w:val="en-US"/>
              </w:rPr>
              <w:t xml:space="preserve">Environment Southland response to Minute 5 </w:t>
            </w:r>
            <w:r w:rsidR="00A54245">
              <w:rPr>
                <w:lang w:val="en-US"/>
              </w:rPr>
              <w:t>–</w:t>
            </w:r>
            <w:r>
              <w:rPr>
                <w:lang w:val="en-US"/>
              </w:rPr>
              <w:t xml:space="preserve"> </w:t>
            </w:r>
            <w:r w:rsidR="00A54245">
              <w:rPr>
                <w:lang w:val="en-US"/>
              </w:rPr>
              <w:t>‘</w:t>
            </w:r>
            <w:r w:rsidRPr="003E49B4">
              <w:rPr>
                <w:lang w:val="en-US"/>
              </w:rPr>
              <w:t>ES considers this additional wording may add future clarity and would be happy to discuss this aspect further</w:t>
            </w:r>
            <w:r w:rsidR="00A54245">
              <w:rPr>
                <w:lang w:val="en-US"/>
              </w:rPr>
              <w:t>’</w:t>
            </w:r>
            <w:r w:rsidRPr="003E49B4">
              <w:rPr>
                <w:lang w:val="en-US"/>
              </w:rPr>
              <w:t>.</w:t>
            </w:r>
          </w:p>
          <w:p w14:paraId="6B8D246A" w14:textId="77777777" w:rsidR="00F3067C" w:rsidRDefault="00F3067C" w:rsidP="003E49B4">
            <w:pPr>
              <w:pStyle w:val="NumberedList"/>
              <w:numPr>
                <w:ilvl w:val="0"/>
                <w:numId w:val="0"/>
              </w:numPr>
              <w:rPr>
                <w:lang w:val="en-US"/>
              </w:rPr>
            </w:pPr>
          </w:p>
          <w:p w14:paraId="75DF3FA4" w14:textId="3C2FD96D" w:rsidR="00F3067C" w:rsidRPr="00881373" w:rsidRDefault="00F3067C" w:rsidP="00F3067C">
            <w:pPr>
              <w:pStyle w:val="NumberedList"/>
              <w:numPr>
                <w:ilvl w:val="0"/>
                <w:numId w:val="0"/>
              </w:numPr>
              <w:rPr>
                <w:i/>
                <w:iCs/>
              </w:rPr>
            </w:pPr>
            <w:r>
              <w:rPr>
                <w:lang w:val="en-US"/>
              </w:rPr>
              <w:t>Environment Southland response to Minute 5 (Dr N Keeley advice</w:t>
            </w:r>
            <w:proofErr w:type="gramStart"/>
            <w:r>
              <w:rPr>
                <w:lang w:val="en-US"/>
              </w:rPr>
              <w:t>): ‘</w:t>
            </w:r>
            <w:proofErr w:type="gramEnd"/>
            <w:r w:rsidRPr="00F3067C">
              <w:t xml:space="preserve">I would note that an adjustment that does not increase total area would naturally be treated differently to a significant increase in footprint area. </w:t>
            </w:r>
            <w:proofErr w:type="gramStart"/>
            <w:r w:rsidRPr="00F3067C">
              <w:t>Also</w:t>
            </w:r>
            <w:proofErr w:type="gramEnd"/>
            <w:r w:rsidRPr="00F3067C">
              <w:t xml:space="preserve"> that, should any adjustments implicate biogenic habitat, that would need special consideration. This places addition onus on the consenting authority but is also hard to avoid</w:t>
            </w:r>
            <w:r>
              <w:t>’</w:t>
            </w:r>
            <w:r w:rsidRPr="00F3067C">
              <w:t xml:space="preserve">. </w:t>
            </w:r>
            <w:r w:rsidR="00881373" w:rsidRPr="000D7C03">
              <w:rPr>
                <w:i/>
                <w:iCs/>
              </w:rPr>
              <w:t xml:space="preserve">NTS response – noted and agreed. The requirement for the consent authority to certify any alteration to the zones allows the council to exert control on any proposal by NTS to significantly increase the size of the footprint area, while the condition </w:t>
            </w:r>
            <w:proofErr w:type="gramStart"/>
            <w:r w:rsidR="00881373" w:rsidRPr="000D7C03">
              <w:rPr>
                <w:i/>
                <w:iCs/>
              </w:rPr>
              <w:t>as a whole allows</w:t>
            </w:r>
            <w:proofErr w:type="gramEnd"/>
            <w:r w:rsidR="00881373" w:rsidRPr="000D7C03">
              <w:rPr>
                <w:i/>
                <w:iCs/>
              </w:rPr>
              <w:t xml:space="preserve"> more minor adjustments to be provided for.</w:t>
            </w:r>
          </w:p>
          <w:p w14:paraId="3BB4DDA4" w14:textId="77777777" w:rsidR="003E49B4" w:rsidRDefault="003E49B4" w:rsidP="003E49B4">
            <w:pPr>
              <w:pStyle w:val="NumberedList"/>
              <w:numPr>
                <w:ilvl w:val="0"/>
                <w:numId w:val="0"/>
              </w:numPr>
              <w:rPr>
                <w:lang w:val="en-US"/>
              </w:rPr>
            </w:pPr>
          </w:p>
          <w:p w14:paraId="04A8CB9B" w14:textId="02E1D766" w:rsidR="003E49B4" w:rsidRDefault="003E49B4" w:rsidP="003E49B4">
            <w:pPr>
              <w:pStyle w:val="NumberedList"/>
              <w:numPr>
                <w:ilvl w:val="0"/>
                <w:numId w:val="0"/>
              </w:numPr>
              <w:rPr>
                <w:lang w:val="en-US"/>
              </w:rPr>
            </w:pPr>
            <w:r>
              <w:rPr>
                <w:lang w:val="en-US"/>
              </w:rPr>
              <w:t>The Department of Conservation made no comment on this matter (DOC response to Minute 5)</w:t>
            </w:r>
          </w:p>
        </w:tc>
      </w:tr>
      <w:tr w:rsidR="00632C6D" w:rsidRPr="004F3AA0" w14:paraId="31348B4B" w14:textId="77777777" w:rsidTr="000542BE">
        <w:tc>
          <w:tcPr>
            <w:tcW w:w="1165" w:type="dxa"/>
          </w:tcPr>
          <w:p w14:paraId="37BF5D83" w14:textId="47D07B30" w:rsidR="00632C6D" w:rsidRDefault="00632C6D" w:rsidP="006933E7">
            <w:pPr>
              <w:pStyle w:val="NumberedList"/>
              <w:numPr>
                <w:ilvl w:val="0"/>
                <w:numId w:val="0"/>
              </w:numPr>
            </w:pPr>
            <w:r>
              <w:t>Y</w:t>
            </w:r>
          </w:p>
        </w:tc>
        <w:tc>
          <w:tcPr>
            <w:tcW w:w="9810" w:type="dxa"/>
          </w:tcPr>
          <w:p w14:paraId="3579DE08" w14:textId="77777777" w:rsidR="00632C6D" w:rsidRDefault="00632C6D" w:rsidP="00632C6D">
            <w:pPr>
              <w:ind w:left="-14" w:firstLine="14"/>
              <w:rPr>
                <w:ins w:id="389" w:author="Lojkine, Frances" w:date="2026-05-21T18:30:00Z" w16du:dateUtc="2026-05-21T06:30:00Z"/>
              </w:rPr>
            </w:pPr>
            <w:ins w:id="390" w:author="Lojkine, Frances" w:date="2026-05-21T18:30:00Z" w16du:dateUtc="2026-05-21T06:30:00Z">
              <w:r>
                <w:t>Notwithstanding Condition 67 and Appendix C, the AMTs may be reviewed and amended by the consent holder:</w:t>
              </w:r>
            </w:ins>
          </w:p>
          <w:p w14:paraId="1F47A629" w14:textId="77777777" w:rsidR="00632C6D" w:rsidRDefault="00632C6D" w:rsidP="00632C6D">
            <w:pPr>
              <w:pStyle w:val="ListParagraph"/>
              <w:numPr>
                <w:ilvl w:val="0"/>
                <w:numId w:val="80"/>
              </w:numPr>
              <w:ind w:left="346"/>
              <w:rPr>
                <w:ins w:id="391" w:author="Lojkine, Frances" w:date="2026-05-21T18:30:00Z" w16du:dateUtc="2026-05-21T06:30:00Z"/>
                <w:sz w:val="20"/>
              </w:rPr>
            </w:pPr>
            <w:ins w:id="392" w:author="Lojkine, Frances" w:date="2026-05-21T18:30:00Z" w16du:dateUtc="2026-05-21T06:30:00Z">
              <w:r w:rsidRPr="00A756D4">
                <w:rPr>
                  <w:sz w:val="20"/>
                </w:rPr>
                <w:t>During the period of pre-development (baseline) monitoring to address any monitoring recommendations that arise</w:t>
              </w:r>
              <w:r>
                <w:rPr>
                  <w:sz w:val="20"/>
                </w:rPr>
                <w:t>;</w:t>
              </w:r>
            </w:ins>
          </w:p>
          <w:p w14:paraId="1ABE30CA" w14:textId="77777777" w:rsidR="00632C6D" w:rsidRDefault="00632C6D" w:rsidP="00632C6D">
            <w:pPr>
              <w:pStyle w:val="ListParagraph"/>
              <w:numPr>
                <w:ilvl w:val="0"/>
                <w:numId w:val="80"/>
              </w:numPr>
              <w:ind w:left="346"/>
              <w:rPr>
                <w:ins w:id="393" w:author="Lojkine, Frances" w:date="2026-05-21T18:30:00Z" w16du:dateUtc="2026-05-21T06:30:00Z"/>
                <w:sz w:val="20"/>
              </w:rPr>
            </w:pPr>
            <w:ins w:id="394" w:author="Lojkine, Frances" w:date="2026-05-21T18:30:00Z" w16du:dateUtc="2026-05-21T06:30:00Z">
              <w:r>
                <w:rPr>
                  <w:sz w:val="20"/>
                </w:rPr>
                <w:t>Once fish have been introduced to the marine farms, in order to improve certainty that the AMTs can be applied and appropriately reflect the enrichment levels allowed within the EQZs;</w:t>
              </w:r>
            </w:ins>
          </w:p>
          <w:p w14:paraId="0D626A36" w14:textId="77777777" w:rsidR="00632C6D" w:rsidRDefault="00632C6D" w:rsidP="00632C6D">
            <w:pPr>
              <w:rPr>
                <w:ins w:id="395" w:author="Lojkine, Frances" w:date="2026-05-21T18:30:00Z" w16du:dateUtc="2026-05-21T06:30:00Z"/>
              </w:rPr>
            </w:pPr>
            <w:ins w:id="396" w:author="Lojkine, Frances" w:date="2026-05-21T18:30:00Z" w16du:dateUtc="2026-05-21T06:30:00Z">
              <w:r>
                <w:t xml:space="preserve">Provided that, </w:t>
              </w:r>
              <w:proofErr w:type="gramStart"/>
              <w:r>
                <w:t>at all times</w:t>
              </w:r>
              <w:proofErr w:type="gramEnd"/>
              <w:r>
                <w:t>, the AMTs ensure that Condition 66 continues to be met, and that the following process for amending AMTs is followed:</w:t>
              </w:r>
            </w:ins>
          </w:p>
          <w:p w14:paraId="13914F45" w14:textId="77777777" w:rsidR="00632C6D" w:rsidRDefault="00632C6D" w:rsidP="00632C6D">
            <w:pPr>
              <w:pStyle w:val="ListParagraph"/>
              <w:numPr>
                <w:ilvl w:val="0"/>
                <w:numId w:val="80"/>
              </w:numPr>
              <w:spacing w:after="0"/>
              <w:ind w:left="346"/>
              <w:contextualSpacing w:val="0"/>
              <w:rPr>
                <w:ins w:id="397" w:author="Lojkine, Frances" w:date="2026-05-21T18:30:00Z" w16du:dateUtc="2026-05-21T06:30:00Z"/>
                <w:sz w:val="20"/>
              </w:rPr>
            </w:pPr>
            <w:ins w:id="398" w:author="Lojkine, Frances" w:date="2026-05-21T18:30:00Z" w16du:dateUtc="2026-05-21T06:30:00Z">
              <w:r w:rsidRPr="00A756D4">
                <w:rPr>
                  <w:sz w:val="20"/>
                </w:rPr>
                <w:t xml:space="preserve">The consent holder shall provide the consent authority with a report prepared by a SQEP, that assesses the results of monitoring, </w:t>
              </w:r>
              <w:r>
                <w:rPr>
                  <w:sz w:val="20"/>
                </w:rPr>
                <w:t>provides analysis and reasoning for any proposed changes to the AMTs,</w:t>
              </w:r>
              <w:r w:rsidRPr="00A756D4">
                <w:rPr>
                  <w:sz w:val="20"/>
                </w:rPr>
                <w:t xml:space="preserve"> and proposes </w:t>
              </w:r>
              <w:r>
                <w:rPr>
                  <w:sz w:val="20"/>
                </w:rPr>
                <w:t xml:space="preserve">specific AMT </w:t>
              </w:r>
              <w:r w:rsidRPr="00A756D4">
                <w:rPr>
                  <w:sz w:val="20"/>
                </w:rPr>
                <w:t>amendments</w:t>
              </w:r>
              <w:r>
                <w:rPr>
                  <w:sz w:val="20"/>
                </w:rPr>
                <w:t>;</w:t>
              </w:r>
            </w:ins>
          </w:p>
          <w:p w14:paraId="43732A5B" w14:textId="489ABFA4" w:rsidR="00632C6D" w:rsidRPr="00881373" w:rsidRDefault="00632C6D" w:rsidP="00632C6D">
            <w:pPr>
              <w:pStyle w:val="BodyText"/>
              <w:spacing w:before="80"/>
              <w:ind w:left="-14"/>
            </w:pPr>
            <w:ins w:id="399" w:author="Lojkine, Frances" w:date="2026-05-21T18:30:00Z" w16du:dateUtc="2026-05-21T06:30:00Z">
              <w:r w:rsidRPr="008E7E08">
                <w:t xml:space="preserve">The consent authority certifies that any alteration to the </w:t>
              </w:r>
              <w:r>
                <w:t>AMTs</w:t>
              </w:r>
              <w:r w:rsidRPr="008E7E08">
                <w:t xml:space="preserve"> will not result in the seabed </w:t>
              </w:r>
              <w:r>
                <w:t xml:space="preserve">or water column </w:t>
              </w:r>
              <w:r w:rsidRPr="008E7E08">
                <w:t>effects being inconsistent with the conditions of this consent.</w:t>
              </w:r>
            </w:ins>
          </w:p>
        </w:tc>
        <w:tc>
          <w:tcPr>
            <w:tcW w:w="9946" w:type="dxa"/>
          </w:tcPr>
          <w:p w14:paraId="342CAEA4" w14:textId="149EFB12" w:rsidR="00632C6D" w:rsidRDefault="00632C6D" w:rsidP="003E49B4">
            <w:pPr>
              <w:pStyle w:val="NumberedList"/>
              <w:numPr>
                <w:ilvl w:val="0"/>
                <w:numId w:val="0"/>
              </w:numPr>
              <w:rPr>
                <w:lang w:val="en-US"/>
              </w:rPr>
            </w:pPr>
            <w:r w:rsidRPr="000D7C03">
              <w:rPr>
                <w:lang w:val="en-US"/>
              </w:rPr>
              <w:t>Consequential amendment from the amendment proposed in response to Question 20 Minute 4. With confirmation of the AMT through the consent conditions, a mechanism needs to be provided for them to be altered as farming occurs at the location, recognising advice from all technical experts that setting indicators for biogenic habitat in particular is difficult prior to introducing fish to the marine farms.</w:t>
            </w:r>
          </w:p>
        </w:tc>
      </w:tr>
      <w:tr w:rsidR="00007492" w:rsidRPr="004F3AA0" w14:paraId="16559F4E" w14:textId="77777777" w:rsidTr="006D371F">
        <w:tc>
          <w:tcPr>
            <w:tcW w:w="20921" w:type="dxa"/>
            <w:gridSpan w:val="3"/>
          </w:tcPr>
          <w:p w14:paraId="1EE6C664" w14:textId="4ED21FD1" w:rsidR="00007492" w:rsidRPr="00007492" w:rsidRDefault="00007492" w:rsidP="003E49B4">
            <w:pPr>
              <w:pStyle w:val="NumberedList"/>
              <w:numPr>
                <w:ilvl w:val="0"/>
                <w:numId w:val="0"/>
              </w:numPr>
              <w:rPr>
                <w:b/>
                <w:bCs/>
                <w:lang w:val="en-US"/>
              </w:rPr>
            </w:pPr>
            <w:r>
              <w:rPr>
                <w:b/>
                <w:bCs/>
                <w:lang w:val="en-US"/>
              </w:rPr>
              <w:t>Baseline monitoring</w:t>
            </w:r>
          </w:p>
        </w:tc>
      </w:tr>
      <w:tr w:rsidR="003E49B4" w:rsidRPr="004F3AA0" w14:paraId="5F89C443" w14:textId="77777777" w:rsidTr="000542BE">
        <w:tc>
          <w:tcPr>
            <w:tcW w:w="1165" w:type="dxa"/>
          </w:tcPr>
          <w:p w14:paraId="3306DFC9" w14:textId="31EF8A6D" w:rsidR="003E49B4" w:rsidRDefault="00F719EE" w:rsidP="006933E7">
            <w:pPr>
              <w:pStyle w:val="NumberedList"/>
              <w:numPr>
                <w:ilvl w:val="0"/>
                <w:numId w:val="0"/>
              </w:numPr>
            </w:pPr>
            <w:r>
              <w:t>69</w:t>
            </w:r>
          </w:p>
        </w:tc>
        <w:tc>
          <w:tcPr>
            <w:tcW w:w="9810" w:type="dxa"/>
          </w:tcPr>
          <w:p w14:paraId="29C3F69E" w14:textId="4A31AF31" w:rsidR="003E49B4" w:rsidRPr="008D3832" w:rsidRDefault="00F719EE" w:rsidP="003E49B4">
            <w:pPr>
              <w:pStyle w:val="BodyText"/>
              <w:spacing w:before="80"/>
              <w:ind w:left="-14"/>
              <w:rPr>
                <w:u w:val="single"/>
              </w:rPr>
            </w:pPr>
            <w:bookmarkStart w:id="400" w:name="_Ref211954561"/>
            <w:del w:id="401" w:author="Lojkine, Frances" w:date="2026-05-14T13:16:00Z" w16du:dateUtc="2026-05-14T01:16:00Z">
              <w:r w:rsidRPr="007C6A65" w:rsidDel="0009382A">
                <w:delText xml:space="preserve">Following the commencement of this consent, </w:delText>
              </w:r>
              <w:bookmarkStart w:id="402" w:name="_Hlk212567681"/>
              <w:r w:rsidRPr="007C6A65" w:rsidDel="0009382A">
                <w:delText xml:space="preserve">the </w:delText>
              </w:r>
              <w:r w:rsidRPr="007C6A65" w:rsidDel="0009382A">
                <w:rPr>
                  <w:rFonts w:eastAsia="Aptos"/>
                </w:rPr>
                <w:delText xml:space="preserve">Consent Holder must submit a </w:delText>
              </w:r>
              <w:bookmarkStart w:id="403" w:name="_Hlk212567520"/>
              <w:r w:rsidRPr="007C6A65" w:rsidDel="0009382A">
                <w:delText xml:space="preserve">Baseline Monitoring Plan (BLMP) </w:delText>
              </w:r>
              <w:bookmarkEnd w:id="403"/>
              <w:r w:rsidRPr="007C6A65" w:rsidDel="0009382A">
                <w:rPr>
                  <w:rFonts w:eastAsia="Aptos"/>
                </w:rPr>
                <w:delText xml:space="preserve">prepared by a SQEP to the </w:delText>
              </w:r>
              <w:r w:rsidRPr="007C6A65" w:rsidDel="0009382A">
                <w:delText>Manager Resource Management, Environment</w:delText>
              </w:r>
              <w:r w:rsidDel="0009382A">
                <w:delText xml:space="preserve"> Southland, for certification in accordance with condition </w:delText>
              </w:r>
              <w:r w:rsidDel="0009382A">
                <w:fldChar w:fldCharType="begin"/>
              </w:r>
              <w:r w:rsidDel="0009382A">
                <w:delInstrText xml:space="preserve"> REF _Ref209624496 \r \h </w:delInstrText>
              </w:r>
              <w:r w:rsidDel="0009382A">
                <w:fldChar w:fldCharType="separate"/>
              </w:r>
              <w:r w:rsidDel="0009382A">
                <w:delText>2</w:delText>
              </w:r>
              <w:r w:rsidDel="0009382A">
                <w:fldChar w:fldCharType="end"/>
              </w:r>
              <w:bookmarkEnd w:id="402"/>
              <w:r w:rsidDel="0009382A">
                <w:delText>.</w:delText>
              </w:r>
            </w:del>
            <w:bookmarkEnd w:id="400"/>
          </w:p>
        </w:tc>
        <w:tc>
          <w:tcPr>
            <w:tcW w:w="9946" w:type="dxa"/>
          </w:tcPr>
          <w:p w14:paraId="1D3A6F97" w14:textId="7FB18872" w:rsidR="003E49B4" w:rsidRDefault="0004793A" w:rsidP="003E49B4">
            <w:pPr>
              <w:pStyle w:val="NumberedList"/>
              <w:numPr>
                <w:ilvl w:val="0"/>
                <w:numId w:val="0"/>
              </w:numPr>
              <w:rPr>
                <w:lang w:val="en-US"/>
              </w:rPr>
            </w:pPr>
            <w:r>
              <w:rPr>
                <w:lang w:val="en-US"/>
              </w:rPr>
              <w:t>Proposed amendment in r</w:t>
            </w:r>
            <w:r w:rsidR="00F719EE">
              <w:rPr>
                <w:lang w:val="en-US"/>
              </w:rPr>
              <w:t xml:space="preserve">esponse to </w:t>
            </w:r>
            <w:r w:rsidR="00197E49">
              <w:rPr>
                <w:lang w:val="en-US"/>
              </w:rPr>
              <w:t>Question</w:t>
            </w:r>
            <w:r w:rsidR="006D5036">
              <w:rPr>
                <w:lang w:val="en-US"/>
              </w:rPr>
              <w:t>s</w:t>
            </w:r>
            <w:r w:rsidR="00197E49">
              <w:rPr>
                <w:lang w:val="en-US"/>
              </w:rPr>
              <w:t xml:space="preserve"> 17 </w:t>
            </w:r>
            <w:r w:rsidR="006D5036">
              <w:rPr>
                <w:lang w:val="en-US"/>
              </w:rPr>
              <w:t xml:space="preserve">and 18 </w:t>
            </w:r>
            <w:r w:rsidR="00197E49">
              <w:rPr>
                <w:lang w:val="en-US"/>
              </w:rPr>
              <w:t>Minute 4, requirements for pre-development monitoring have been rolled into EMMP</w:t>
            </w:r>
            <w:r w:rsidR="006D5036">
              <w:rPr>
                <w:lang w:val="en-US"/>
              </w:rPr>
              <w:t xml:space="preserve"> and a draft EMMP provided</w:t>
            </w:r>
            <w:r w:rsidR="00197E49">
              <w:rPr>
                <w:lang w:val="en-US"/>
              </w:rPr>
              <w:t>.</w:t>
            </w:r>
          </w:p>
          <w:p w14:paraId="20BC1134" w14:textId="77777777" w:rsidR="00A54245" w:rsidRDefault="00A54245" w:rsidP="003E49B4">
            <w:pPr>
              <w:pStyle w:val="NumberedList"/>
              <w:numPr>
                <w:ilvl w:val="0"/>
                <w:numId w:val="0"/>
              </w:numPr>
              <w:rPr>
                <w:lang w:val="en-US"/>
              </w:rPr>
            </w:pPr>
          </w:p>
          <w:p w14:paraId="5DD8C1A5" w14:textId="44D0A939" w:rsidR="00A54245" w:rsidRDefault="00A54245" w:rsidP="003E49B4">
            <w:pPr>
              <w:pStyle w:val="NumberedList"/>
              <w:numPr>
                <w:ilvl w:val="0"/>
                <w:numId w:val="0"/>
              </w:numPr>
              <w:rPr>
                <w:lang w:val="en-US"/>
              </w:rPr>
            </w:pPr>
            <w:r>
              <w:rPr>
                <w:lang w:val="en-US"/>
              </w:rPr>
              <w:t xml:space="preserve">Environment Southland response to Minute </w:t>
            </w:r>
            <w:proofErr w:type="gramStart"/>
            <w:r>
              <w:rPr>
                <w:lang w:val="en-US"/>
              </w:rPr>
              <w:t xml:space="preserve">5: </w:t>
            </w:r>
            <w:r w:rsidR="006D5036">
              <w:rPr>
                <w:lang w:val="en-US"/>
              </w:rPr>
              <w:t>‘</w:t>
            </w:r>
            <w:proofErr w:type="gramEnd"/>
            <w:r w:rsidRPr="00A54245">
              <w:rPr>
                <w:lang w:val="en-US"/>
              </w:rPr>
              <w:t xml:space="preserve">ES notes the additional content put forward by the applicant to explain the need for </w:t>
            </w:r>
            <w:proofErr w:type="gramStart"/>
            <w:r w:rsidRPr="00A54245">
              <w:rPr>
                <w:lang w:val="en-US"/>
              </w:rPr>
              <w:t>an</w:t>
            </w:r>
            <w:proofErr w:type="gramEnd"/>
            <w:r w:rsidRPr="00A54245">
              <w:rPr>
                <w:lang w:val="en-US"/>
              </w:rPr>
              <w:t xml:space="preserve"> BLMP, which also links to the applicant response to Questions 18 and 19</w:t>
            </w:r>
            <w:r w:rsidR="006D5036">
              <w:rPr>
                <w:lang w:val="en-US"/>
              </w:rPr>
              <w:t>’ and ‘</w:t>
            </w:r>
            <w:r w:rsidR="006D5036" w:rsidRPr="006D5036">
              <w:rPr>
                <w:lang w:val="en-US"/>
              </w:rPr>
              <w:t xml:space="preserve">ES is supportive of a draft BLMP and draft Seabed and Water Column EMMP being circulated prior to commencement of consent. The draft plans would provide more certainty as to the final form of the BLMP and Water Column EMMP as well as a further opportunity to provide </w:t>
            </w:r>
            <w:proofErr w:type="gramStart"/>
            <w:r w:rsidR="006D5036" w:rsidRPr="006D5036">
              <w:rPr>
                <w:lang w:val="en-US"/>
              </w:rPr>
              <w:t>feedback</w:t>
            </w:r>
            <w:r w:rsidR="006D5036">
              <w:rPr>
                <w:lang w:val="en-US"/>
              </w:rPr>
              <w:t>’</w:t>
            </w:r>
            <w:r w:rsidR="006D5036" w:rsidRPr="006D5036">
              <w:rPr>
                <w:lang w:val="en-US"/>
              </w:rPr>
              <w:t>.</w:t>
            </w:r>
            <w:proofErr w:type="gramEnd"/>
            <w:r w:rsidR="00632C6D">
              <w:rPr>
                <w:lang w:val="en-US"/>
              </w:rPr>
              <w:t xml:space="preserve"> </w:t>
            </w:r>
            <w:r w:rsidR="000D7C03" w:rsidRPr="00A05EEC">
              <w:rPr>
                <w:i/>
                <w:iCs/>
                <w:lang w:val="en-US"/>
              </w:rPr>
              <w:t>NTS response – NTS notes that certification of the draft EMMP provided on 22 May 2026 is not being sought prior to grant of consent. Certification of the final EMMP will be required after the commencement of the consent, and the submitted plan will be in general accordance with the draft provided to the Panel.</w:t>
            </w:r>
          </w:p>
        </w:tc>
      </w:tr>
      <w:tr w:rsidR="00197E49" w:rsidRPr="004F3AA0" w14:paraId="1208931D" w14:textId="77777777" w:rsidTr="000542BE">
        <w:tc>
          <w:tcPr>
            <w:tcW w:w="1165" w:type="dxa"/>
          </w:tcPr>
          <w:p w14:paraId="1473EE4F" w14:textId="0AA2CA5A" w:rsidR="00197E49" w:rsidRDefault="001647D2" w:rsidP="006933E7">
            <w:pPr>
              <w:pStyle w:val="NumberedList"/>
              <w:numPr>
                <w:ilvl w:val="0"/>
                <w:numId w:val="0"/>
              </w:numPr>
            </w:pPr>
            <w:r>
              <w:t>70</w:t>
            </w:r>
          </w:p>
        </w:tc>
        <w:tc>
          <w:tcPr>
            <w:tcW w:w="9810" w:type="dxa"/>
          </w:tcPr>
          <w:p w14:paraId="3E89FC21" w14:textId="5D7002E5" w:rsidR="00197E49" w:rsidRPr="007C6A65" w:rsidDel="0009382A" w:rsidRDefault="001647D2" w:rsidP="003E49B4">
            <w:pPr>
              <w:pStyle w:val="BodyText"/>
              <w:spacing w:before="80"/>
              <w:ind w:left="-14"/>
            </w:pPr>
            <w:bookmarkStart w:id="404" w:name="_Hlk212567461"/>
            <w:del w:id="405" w:author="Lojkine, Frances" w:date="2026-05-14T13:16:00Z" w16du:dateUtc="2026-05-14T01:16:00Z">
              <w:r w:rsidDel="0009382A">
                <w:delText xml:space="preserve">The objective of the BLMP is </w:delText>
              </w:r>
              <w:r w:rsidRPr="00221672" w:rsidDel="0009382A">
                <w:delText xml:space="preserve">to </w:delText>
              </w:r>
              <w:r w:rsidDel="0009382A">
                <w:delText>improve</w:delText>
              </w:r>
              <w:r w:rsidRPr="00221672" w:rsidDel="0009382A">
                <w:delText xml:space="preserve"> understanding of the baseline condition of the receiving environment (including natural variation)</w:delText>
              </w:r>
              <w:r w:rsidDel="0009382A">
                <w:delText xml:space="preserve"> as it relates to the potential water quality and seabed effects of the marine farm</w:delText>
              </w:r>
              <w:r w:rsidRPr="00221672" w:rsidDel="0009382A">
                <w:delText xml:space="preserve"> and to inform the selection of sampling methods for monitoring</w:delText>
              </w:r>
              <w:r w:rsidDel="0009382A">
                <w:delText xml:space="preserve"> under the Environmental Monitoring and Management Plan</w:delText>
              </w:r>
              <w:bookmarkEnd w:id="404"/>
              <w:r w:rsidDel="0009382A">
                <w:delText>.</w:delText>
              </w:r>
            </w:del>
          </w:p>
        </w:tc>
        <w:tc>
          <w:tcPr>
            <w:tcW w:w="9946" w:type="dxa"/>
          </w:tcPr>
          <w:p w14:paraId="6A198ABC" w14:textId="472D9851" w:rsidR="006D5036" w:rsidRDefault="0004793A" w:rsidP="006D5036">
            <w:pPr>
              <w:pStyle w:val="NumberedList"/>
              <w:numPr>
                <w:ilvl w:val="0"/>
                <w:numId w:val="0"/>
              </w:numPr>
              <w:rPr>
                <w:lang w:val="en-US"/>
              </w:rPr>
            </w:pPr>
            <w:r>
              <w:rPr>
                <w:lang w:val="en-US"/>
              </w:rPr>
              <w:t>Proposed amendment in r</w:t>
            </w:r>
            <w:r w:rsidR="006D5036">
              <w:rPr>
                <w:lang w:val="en-US"/>
              </w:rPr>
              <w:t>esponse to Questions 17 and 18 Minute 4, requirements for pre-development monitoring have been rolled into EMMP and a draft EMMP provided.</w:t>
            </w:r>
          </w:p>
          <w:p w14:paraId="6480DE13" w14:textId="77777777" w:rsidR="006D5036" w:rsidRDefault="006D5036" w:rsidP="003E49B4">
            <w:pPr>
              <w:pStyle w:val="NumberedList"/>
              <w:numPr>
                <w:ilvl w:val="0"/>
                <w:numId w:val="0"/>
              </w:numPr>
              <w:rPr>
                <w:lang w:val="en-US"/>
              </w:rPr>
            </w:pPr>
          </w:p>
          <w:p w14:paraId="4E9A5701" w14:textId="4CC5B599" w:rsidR="006D5036" w:rsidRDefault="006D5036" w:rsidP="003E49B4">
            <w:pPr>
              <w:pStyle w:val="NumberedList"/>
              <w:numPr>
                <w:ilvl w:val="0"/>
                <w:numId w:val="0"/>
              </w:numPr>
              <w:rPr>
                <w:lang w:val="en-US"/>
              </w:rPr>
            </w:pPr>
            <w:r>
              <w:rPr>
                <w:lang w:val="en-US"/>
              </w:rPr>
              <w:t xml:space="preserve">Environment Southland response to Minute </w:t>
            </w:r>
            <w:proofErr w:type="gramStart"/>
            <w:r>
              <w:rPr>
                <w:lang w:val="en-US"/>
              </w:rPr>
              <w:t>5: ‘</w:t>
            </w:r>
            <w:proofErr w:type="gramEnd"/>
            <w:r w:rsidRPr="00A54245">
              <w:rPr>
                <w:lang w:val="en-US"/>
              </w:rPr>
              <w:t xml:space="preserve">ES notes the additional content put forward by the applicant to explain the need for </w:t>
            </w:r>
            <w:proofErr w:type="gramStart"/>
            <w:r w:rsidRPr="00A54245">
              <w:rPr>
                <w:lang w:val="en-US"/>
              </w:rPr>
              <w:t>an</w:t>
            </w:r>
            <w:proofErr w:type="gramEnd"/>
            <w:r w:rsidRPr="00A54245">
              <w:rPr>
                <w:lang w:val="en-US"/>
              </w:rPr>
              <w:t xml:space="preserve"> BLMP, which also links to the applicant response to Questions 18 and 19</w:t>
            </w:r>
            <w:r>
              <w:rPr>
                <w:lang w:val="en-US"/>
              </w:rPr>
              <w:t xml:space="preserve">’ and </w:t>
            </w:r>
            <w:r w:rsidRPr="006D5036">
              <w:rPr>
                <w:lang w:val="en-US"/>
              </w:rPr>
              <w:t xml:space="preserve">ES is supportive of a draft BLMP and draft Seabed and Water Column EMMP being circulated prior to commencement of consent. The draft plans would provide more certainty as to the final form of the BLMP and Water Column EMMP as well as a further opportunity to provide </w:t>
            </w:r>
            <w:proofErr w:type="gramStart"/>
            <w:r w:rsidRPr="006D5036">
              <w:rPr>
                <w:lang w:val="en-US"/>
              </w:rPr>
              <w:t>feedback</w:t>
            </w:r>
            <w:r>
              <w:rPr>
                <w:lang w:val="en-US"/>
              </w:rPr>
              <w:t>’</w:t>
            </w:r>
            <w:r w:rsidRPr="006D5036">
              <w:rPr>
                <w:lang w:val="en-US"/>
              </w:rPr>
              <w:t>.</w:t>
            </w:r>
            <w:proofErr w:type="gramEnd"/>
            <w:r w:rsidR="00632C6D">
              <w:rPr>
                <w:lang w:val="en-US"/>
              </w:rPr>
              <w:t xml:space="preserve"> </w:t>
            </w:r>
            <w:r w:rsidR="000D7C03" w:rsidRPr="00A05EEC">
              <w:rPr>
                <w:i/>
                <w:iCs/>
                <w:lang w:val="en-US"/>
              </w:rPr>
              <w:t>NTS response – NTS notes that certification of the draft EMMP provided on 22 May 2026 is not being sought prior to grant of consent. Certification of the final EMMP will be required after the commencement of the consent, and the submitted plan will be in general accordance with the draft provided to the Panel.</w:t>
            </w:r>
          </w:p>
        </w:tc>
      </w:tr>
      <w:tr w:rsidR="001647D2" w:rsidRPr="004F3AA0" w14:paraId="2F3DDCDF" w14:textId="77777777" w:rsidTr="000542BE">
        <w:tc>
          <w:tcPr>
            <w:tcW w:w="1165" w:type="dxa"/>
          </w:tcPr>
          <w:p w14:paraId="3E44C65F" w14:textId="365DC3ED" w:rsidR="001647D2" w:rsidRDefault="001647D2" w:rsidP="006933E7">
            <w:pPr>
              <w:pStyle w:val="NumberedList"/>
              <w:numPr>
                <w:ilvl w:val="0"/>
                <w:numId w:val="0"/>
              </w:numPr>
            </w:pPr>
            <w:r>
              <w:t>71</w:t>
            </w:r>
          </w:p>
        </w:tc>
        <w:tc>
          <w:tcPr>
            <w:tcW w:w="9810" w:type="dxa"/>
          </w:tcPr>
          <w:p w14:paraId="727B721D" w14:textId="77777777" w:rsidR="001647D2" w:rsidRDefault="001647D2" w:rsidP="001647D2">
            <w:pPr>
              <w:pStyle w:val="NumberedList"/>
              <w:numPr>
                <w:ilvl w:val="0"/>
                <w:numId w:val="0"/>
              </w:numPr>
              <w:ind w:left="-14"/>
            </w:pPr>
            <w:bookmarkStart w:id="406" w:name="_Hlk212567485"/>
            <w:del w:id="407" w:author="Lojkine, Frances" w:date="2026-05-14T13:17:00Z" w16du:dateUtc="2026-05-14T01:17:00Z">
              <w:r w:rsidDel="0009382A">
                <w:delText>The BLMP must be prepared taking into account relevant recommendations in the “</w:delText>
              </w:r>
              <w:r w:rsidRPr="00754A6B" w:rsidDel="0009382A">
                <w:rPr>
                  <w:i/>
                  <w:iCs/>
                </w:rPr>
                <w:delText xml:space="preserve">Recommendations for seabed monitoring at the proposed Hananui </w:delText>
              </w:r>
              <w:r w:rsidDel="0009382A">
                <w:rPr>
                  <w:i/>
                  <w:iCs/>
                </w:rPr>
                <w:delText>s</w:delText>
              </w:r>
              <w:r w:rsidRPr="00754A6B" w:rsidDel="0009382A">
                <w:rPr>
                  <w:i/>
                  <w:iCs/>
                </w:rPr>
                <w:delText>almon farming area</w:delText>
              </w:r>
              <w:r w:rsidDel="0009382A">
                <w:delText>” and the “</w:delText>
              </w:r>
              <w:r w:rsidRPr="00754A6B" w:rsidDel="0009382A">
                <w:rPr>
                  <w:i/>
                  <w:iCs/>
                </w:rPr>
                <w:delText>Water Column Assessment</w:delText>
              </w:r>
              <w:r w:rsidDel="0009382A">
                <w:delText>” submitted with</w:delText>
              </w:r>
              <w:r w:rsidRPr="000640B2" w:rsidDel="0009382A">
                <w:rPr>
                  <w:spacing w:val="-2"/>
                </w:rPr>
                <w:delText xml:space="preserve"> </w:delText>
              </w:r>
              <w:r w:rsidRPr="00890528" w:rsidDel="0009382A">
                <w:delText>the</w:delText>
              </w:r>
              <w:r w:rsidRPr="000640B2" w:rsidDel="0009382A">
                <w:rPr>
                  <w:spacing w:val="-2"/>
                </w:rPr>
                <w:delText xml:space="preserve"> </w:delText>
              </w:r>
              <w:r w:rsidRPr="005D262E" w:rsidDel="0009382A">
                <w:delText xml:space="preserve">application lodged with the Environmental Protection Authority on </w:delText>
              </w:r>
              <w:r w:rsidRPr="00607541" w:rsidDel="0009382A">
                <w:delText xml:space="preserve">26 November 2025 (FTAA-2511-1138) </w:delText>
              </w:r>
              <w:r w:rsidDel="0009382A">
                <w:delText>and at a minimum must include information regarding:</w:delText>
              </w:r>
            </w:del>
          </w:p>
          <w:p w14:paraId="04D5BC13" w14:textId="2DFDCFE7" w:rsidR="001647D2" w:rsidDel="009571C2" w:rsidRDefault="001647D2" w:rsidP="00000EE3">
            <w:pPr>
              <w:pStyle w:val="NumberedList"/>
              <w:numPr>
                <w:ilvl w:val="0"/>
                <w:numId w:val="60"/>
              </w:numPr>
              <w:rPr>
                <w:del w:id="408" w:author="Lojkine, Frances" w:date="2026-05-19T09:46:00Z" w16du:dateUtc="2026-05-18T21:46:00Z"/>
              </w:rPr>
            </w:pPr>
            <w:del w:id="409" w:author="Lojkine, Frances" w:date="2026-05-19T09:46:00Z" w16du:dateUtc="2026-05-18T21:46:00Z">
              <w:r w:rsidDel="009571C2">
                <w:delText xml:space="preserve">Sampling locations, including sampling locations that will provide sufficient </w:delText>
              </w:r>
              <w:r w:rsidRPr="006112CB" w:rsidDel="009571C2">
                <w:delText xml:space="preserve">baseline </w:delText>
              </w:r>
              <w:r w:rsidDel="009571C2">
                <w:delText xml:space="preserve">information should farm locations be amended in accordance with conditions </w:delText>
              </w:r>
              <w:r w:rsidDel="009571C2">
                <w:fldChar w:fldCharType="begin"/>
              </w:r>
              <w:r w:rsidDel="009571C2">
                <w:delInstrText xml:space="preserve"> REF _Ref214366218 \w \h </w:delInstrText>
              </w:r>
              <w:r w:rsidDel="009571C2">
                <w:fldChar w:fldCharType="separate"/>
              </w:r>
              <w:r w:rsidDel="009571C2">
                <w:delText>10</w:delText>
              </w:r>
              <w:r w:rsidDel="009571C2">
                <w:fldChar w:fldCharType="end"/>
              </w:r>
              <w:r w:rsidDel="009571C2">
                <w:delText xml:space="preserve"> and </w:delText>
              </w:r>
              <w:r w:rsidDel="009571C2">
                <w:fldChar w:fldCharType="begin"/>
              </w:r>
              <w:r w:rsidDel="009571C2">
                <w:delInstrText xml:space="preserve"> REF _Ref212026085 \w \h </w:delInstrText>
              </w:r>
              <w:r w:rsidDel="009571C2">
                <w:fldChar w:fldCharType="separate"/>
              </w:r>
              <w:r w:rsidDel="009571C2">
                <w:delText>83</w:delText>
              </w:r>
              <w:r w:rsidDel="009571C2">
                <w:fldChar w:fldCharType="end"/>
              </w:r>
              <w:r w:rsidDel="009571C2">
                <w:delText>;</w:delText>
              </w:r>
            </w:del>
          </w:p>
          <w:p w14:paraId="169CC9FF" w14:textId="2E5832EF" w:rsidR="001647D2" w:rsidDel="009571C2" w:rsidRDefault="001647D2" w:rsidP="00000EE3">
            <w:pPr>
              <w:pStyle w:val="NumberedList"/>
              <w:numPr>
                <w:ilvl w:val="0"/>
                <w:numId w:val="60"/>
              </w:numPr>
              <w:rPr>
                <w:del w:id="410" w:author="Lojkine, Frances" w:date="2026-05-19T09:46:00Z" w16du:dateUtc="2026-05-18T21:46:00Z"/>
              </w:rPr>
            </w:pPr>
            <w:del w:id="411" w:author="Lojkine, Frances" w:date="2026-05-19T09:46:00Z" w16du:dateUtc="2026-05-18T21:46:00Z">
              <w:r w:rsidDel="009571C2">
                <w:delText>Duration and timing of sampling;</w:delText>
              </w:r>
            </w:del>
          </w:p>
          <w:p w14:paraId="17FDEBBE" w14:textId="31981D5F" w:rsidR="001647D2" w:rsidDel="009571C2" w:rsidRDefault="001647D2" w:rsidP="00000EE3">
            <w:pPr>
              <w:pStyle w:val="NumberedList"/>
              <w:numPr>
                <w:ilvl w:val="0"/>
                <w:numId w:val="60"/>
              </w:numPr>
              <w:rPr>
                <w:del w:id="412" w:author="Lojkine, Frances" w:date="2026-05-19T09:46:00Z" w16du:dateUtc="2026-05-18T21:46:00Z"/>
              </w:rPr>
            </w:pPr>
            <w:del w:id="413" w:author="Lojkine, Frances" w:date="2026-05-19T09:46:00Z" w16du:dateUtc="2026-05-18T21:46:00Z">
              <w:r w:rsidDel="009571C2">
                <w:lastRenderedPageBreak/>
                <w:delText>Sampling design; and</w:delText>
              </w:r>
            </w:del>
          </w:p>
          <w:p w14:paraId="1029656A" w14:textId="560B8E67" w:rsidR="001647D2" w:rsidDel="009571C2" w:rsidRDefault="001647D2" w:rsidP="00000EE3">
            <w:pPr>
              <w:pStyle w:val="NumberedList"/>
              <w:numPr>
                <w:ilvl w:val="0"/>
                <w:numId w:val="60"/>
              </w:numPr>
              <w:rPr>
                <w:del w:id="414" w:author="Lojkine, Frances" w:date="2026-05-19T09:46:00Z" w16du:dateUtc="2026-05-18T21:46:00Z"/>
              </w:rPr>
            </w:pPr>
            <w:del w:id="415" w:author="Lojkine, Frances" w:date="2026-05-19T09:46:00Z" w16du:dateUtc="2026-05-18T21:46:00Z">
              <w:r w:rsidDel="009571C2">
                <w:delText>Parameters to be analysed</w:delText>
              </w:r>
              <w:bookmarkEnd w:id="406"/>
              <w:r w:rsidDel="009571C2">
                <w:delText>.</w:delText>
              </w:r>
            </w:del>
          </w:p>
          <w:p w14:paraId="6F7AF30A" w14:textId="1CAFE90D" w:rsidR="009571C2" w:rsidDel="0009382A" w:rsidRDefault="009571C2" w:rsidP="009571C2">
            <w:pPr>
              <w:pStyle w:val="NumberedList"/>
              <w:numPr>
                <w:ilvl w:val="0"/>
                <w:numId w:val="0"/>
              </w:numPr>
            </w:pPr>
          </w:p>
        </w:tc>
        <w:tc>
          <w:tcPr>
            <w:tcW w:w="9946" w:type="dxa"/>
          </w:tcPr>
          <w:p w14:paraId="795AEE7A" w14:textId="777D9FEB" w:rsidR="006D5036" w:rsidRDefault="0004793A" w:rsidP="006D5036">
            <w:pPr>
              <w:pStyle w:val="NumberedList"/>
              <w:numPr>
                <w:ilvl w:val="0"/>
                <w:numId w:val="0"/>
              </w:numPr>
              <w:rPr>
                <w:lang w:val="en-US"/>
              </w:rPr>
            </w:pPr>
            <w:r>
              <w:rPr>
                <w:lang w:val="en-US"/>
              </w:rPr>
              <w:lastRenderedPageBreak/>
              <w:t>Proposed amendment in r</w:t>
            </w:r>
            <w:r w:rsidR="006D5036">
              <w:rPr>
                <w:lang w:val="en-US"/>
              </w:rPr>
              <w:t>esponse to Questions 17 and 18 Minute 4, requirements for pre-development monitoring have been rolled into EMMP and a draft EMMP provided.</w:t>
            </w:r>
          </w:p>
          <w:p w14:paraId="2BBA85D9" w14:textId="77777777" w:rsidR="006D5036" w:rsidRDefault="006D5036" w:rsidP="003E49B4">
            <w:pPr>
              <w:pStyle w:val="NumberedList"/>
              <w:numPr>
                <w:ilvl w:val="0"/>
                <w:numId w:val="0"/>
              </w:numPr>
              <w:rPr>
                <w:lang w:val="en-US"/>
              </w:rPr>
            </w:pPr>
          </w:p>
          <w:p w14:paraId="5ACAC03D" w14:textId="0E463723" w:rsidR="006D5036" w:rsidRDefault="006D5036" w:rsidP="003E49B4">
            <w:pPr>
              <w:pStyle w:val="NumberedList"/>
              <w:numPr>
                <w:ilvl w:val="0"/>
                <w:numId w:val="0"/>
              </w:numPr>
              <w:rPr>
                <w:lang w:val="en-US"/>
              </w:rPr>
            </w:pPr>
            <w:r>
              <w:rPr>
                <w:lang w:val="en-US"/>
              </w:rPr>
              <w:t xml:space="preserve">Environment Southland response to Minute </w:t>
            </w:r>
            <w:proofErr w:type="gramStart"/>
            <w:r>
              <w:rPr>
                <w:lang w:val="en-US"/>
              </w:rPr>
              <w:t>5: ‘</w:t>
            </w:r>
            <w:proofErr w:type="gramEnd"/>
            <w:r w:rsidRPr="00A54245">
              <w:rPr>
                <w:lang w:val="en-US"/>
              </w:rPr>
              <w:t xml:space="preserve">ES notes the additional content put forward by the applicant to explain the need for </w:t>
            </w:r>
            <w:proofErr w:type="gramStart"/>
            <w:r w:rsidRPr="00A54245">
              <w:rPr>
                <w:lang w:val="en-US"/>
              </w:rPr>
              <w:t>an</w:t>
            </w:r>
            <w:proofErr w:type="gramEnd"/>
            <w:r w:rsidRPr="00A54245">
              <w:rPr>
                <w:lang w:val="en-US"/>
              </w:rPr>
              <w:t xml:space="preserve"> BLMP, which also links to the applicant response to Questions 18 and 19</w:t>
            </w:r>
            <w:r>
              <w:rPr>
                <w:lang w:val="en-US"/>
              </w:rPr>
              <w:t xml:space="preserve">’ and </w:t>
            </w:r>
            <w:r w:rsidRPr="006D5036">
              <w:rPr>
                <w:lang w:val="en-US"/>
              </w:rPr>
              <w:t xml:space="preserve">ES is supportive of a draft BLMP and draft Seabed and Water Column EMMP being circulated prior to commencement of consent. The draft plans would provide more certainty as to the final form of the BLMP and </w:t>
            </w:r>
            <w:r w:rsidRPr="006D5036">
              <w:rPr>
                <w:lang w:val="en-US"/>
              </w:rPr>
              <w:lastRenderedPageBreak/>
              <w:t xml:space="preserve">Water Column EMMP as well as a further opportunity to provide </w:t>
            </w:r>
            <w:proofErr w:type="gramStart"/>
            <w:r w:rsidRPr="006D5036">
              <w:rPr>
                <w:lang w:val="en-US"/>
              </w:rPr>
              <w:t>feedback</w:t>
            </w:r>
            <w:r>
              <w:rPr>
                <w:lang w:val="en-US"/>
              </w:rPr>
              <w:t>’</w:t>
            </w:r>
            <w:r w:rsidRPr="006D5036">
              <w:rPr>
                <w:lang w:val="en-US"/>
              </w:rPr>
              <w:t>.</w:t>
            </w:r>
            <w:proofErr w:type="gramEnd"/>
            <w:r w:rsidR="00632C6D">
              <w:rPr>
                <w:lang w:val="en-US"/>
              </w:rPr>
              <w:t xml:space="preserve"> </w:t>
            </w:r>
            <w:r w:rsidR="000D7C03" w:rsidRPr="00A05EEC">
              <w:rPr>
                <w:i/>
                <w:iCs/>
                <w:lang w:val="en-US"/>
              </w:rPr>
              <w:t>NTS response – NTS notes that certification of the draft EMMP provided on 22 May 2026 is not being sought prior to grant of consent. Certification of the final EMMP will be required after the commencement of the consent, and the submitted plan will be in general accordance with the draft provided to the Panel.</w:t>
            </w:r>
          </w:p>
        </w:tc>
      </w:tr>
      <w:tr w:rsidR="0076775B" w:rsidRPr="004F3AA0" w14:paraId="49A90024" w14:textId="77777777" w:rsidTr="00403AA8">
        <w:tc>
          <w:tcPr>
            <w:tcW w:w="20921" w:type="dxa"/>
            <w:gridSpan w:val="3"/>
          </w:tcPr>
          <w:p w14:paraId="4DF84CD9" w14:textId="56734FE6" w:rsidR="0076775B" w:rsidRPr="0076775B" w:rsidRDefault="0076775B" w:rsidP="00904945">
            <w:pPr>
              <w:pStyle w:val="NumberedList"/>
              <w:numPr>
                <w:ilvl w:val="0"/>
                <w:numId w:val="0"/>
              </w:numPr>
              <w:rPr>
                <w:lang w:val="en-US"/>
              </w:rPr>
            </w:pPr>
            <w:r>
              <w:rPr>
                <w:b/>
                <w:bCs/>
                <w:lang w:val="en-US"/>
              </w:rPr>
              <w:lastRenderedPageBreak/>
              <w:t>Staging</w:t>
            </w:r>
          </w:p>
        </w:tc>
      </w:tr>
      <w:tr w:rsidR="0076775B" w:rsidRPr="004F3AA0" w14:paraId="60E4AF82" w14:textId="77777777" w:rsidTr="000542BE">
        <w:tc>
          <w:tcPr>
            <w:tcW w:w="1165" w:type="dxa"/>
          </w:tcPr>
          <w:p w14:paraId="6F8752CC" w14:textId="713C5BCF" w:rsidR="0076775B" w:rsidRDefault="0083436B" w:rsidP="006933E7">
            <w:pPr>
              <w:pStyle w:val="NumberedList"/>
              <w:numPr>
                <w:ilvl w:val="0"/>
                <w:numId w:val="0"/>
              </w:numPr>
            </w:pPr>
            <w:r>
              <w:t>80</w:t>
            </w:r>
          </w:p>
        </w:tc>
        <w:tc>
          <w:tcPr>
            <w:tcW w:w="9810" w:type="dxa"/>
          </w:tcPr>
          <w:p w14:paraId="339B0FC2" w14:textId="77777777" w:rsidR="0083436B" w:rsidRPr="00F35155" w:rsidRDefault="0083436B" w:rsidP="0083436B">
            <w:pPr>
              <w:pStyle w:val="NumberedList"/>
              <w:numPr>
                <w:ilvl w:val="0"/>
                <w:numId w:val="0"/>
              </w:numPr>
            </w:pPr>
            <w:r w:rsidRPr="00F35155">
              <w:t>Progression from Stage 1, or any alternative stage, to Stage 2 shall only occur if:</w:t>
            </w:r>
          </w:p>
          <w:p w14:paraId="5EB84D2E" w14:textId="288A9A71" w:rsidR="0083436B" w:rsidRPr="00F35155" w:rsidRDefault="0083436B" w:rsidP="00000EE3">
            <w:pPr>
              <w:pStyle w:val="NumberedList"/>
              <w:numPr>
                <w:ilvl w:val="0"/>
                <w:numId w:val="67"/>
              </w:numPr>
              <w:ind w:left="346"/>
            </w:pPr>
            <w:r w:rsidRPr="00F35155">
              <w:t>A minimum of two full production cycles has been completed at Stage 1 during which:</w:t>
            </w:r>
          </w:p>
          <w:p w14:paraId="5F75D765" w14:textId="77777777" w:rsidR="0083436B" w:rsidRPr="00F35155" w:rsidRDefault="0083436B" w:rsidP="00000EE3">
            <w:pPr>
              <w:pStyle w:val="NumberedList"/>
              <w:numPr>
                <w:ilvl w:val="0"/>
                <w:numId w:val="68"/>
              </w:numPr>
              <w:ind w:left="706"/>
            </w:pPr>
            <w:r w:rsidRPr="00F35155">
              <w:t xml:space="preserve">At least 12,500 tonnes of feed </w:t>
            </w:r>
            <w:proofErr w:type="gramStart"/>
            <w:r w:rsidRPr="00F35155">
              <w:t>has</w:t>
            </w:r>
            <w:proofErr w:type="gramEnd"/>
            <w:r w:rsidRPr="00F35155">
              <w:t xml:space="preserve"> been used across all four farms in two 12-month periods;</w:t>
            </w:r>
          </w:p>
          <w:p w14:paraId="46D516EE" w14:textId="77777777" w:rsidR="0083436B" w:rsidRPr="00F35155" w:rsidRDefault="0083436B" w:rsidP="00000EE3">
            <w:pPr>
              <w:pStyle w:val="NumberedList"/>
              <w:numPr>
                <w:ilvl w:val="0"/>
                <w:numId w:val="68"/>
              </w:numPr>
              <w:ind w:left="706"/>
            </w:pPr>
            <w:r w:rsidRPr="00F35155">
              <w:t>The marine farm has been operated and monitored in accordance with the certified EMMP; or</w:t>
            </w:r>
          </w:p>
          <w:p w14:paraId="77DD8F1C" w14:textId="77777777" w:rsidR="0083436B" w:rsidRPr="00F35155" w:rsidRDefault="0083436B" w:rsidP="00000EE3">
            <w:pPr>
              <w:pStyle w:val="NumberedList"/>
              <w:numPr>
                <w:ilvl w:val="0"/>
                <w:numId w:val="67"/>
              </w:numPr>
              <w:ind w:left="346"/>
            </w:pPr>
            <w:r w:rsidRPr="00F35155">
              <w:t xml:space="preserve">An alternative stage has been completed in accordance with recommendations in the relevant </w:t>
            </w:r>
            <w:r w:rsidRPr="0083436B">
              <w:t xml:space="preserve">Stage Progression Report (SPR) and has been </w:t>
            </w:r>
            <w:r w:rsidRPr="00F35155">
              <w:t>operated and monitored in accordance with the certified EMMP; and</w:t>
            </w:r>
          </w:p>
          <w:p w14:paraId="09C81F89" w14:textId="0DBC4E5F" w:rsidR="0083436B" w:rsidRPr="00F35155" w:rsidRDefault="0083436B" w:rsidP="00000EE3">
            <w:pPr>
              <w:pStyle w:val="NumberedList"/>
              <w:numPr>
                <w:ilvl w:val="0"/>
                <w:numId w:val="67"/>
              </w:numPr>
              <w:ind w:left="346"/>
            </w:pPr>
            <w:bookmarkStart w:id="416" w:name="_Ref212030475"/>
            <w:r w:rsidRPr="0083436B">
              <w:t>a SPR for the completed stage has been prepared by a SQEP</w:t>
            </w:r>
            <w:ins w:id="417" w:author="Lojkine, Frances" w:date="2026-05-19T11:13:00Z" w16du:dateUtc="2026-05-18T23:13:00Z">
              <w:r w:rsidR="003A299C">
                <w:t>, recommends that progression from Stage 1 or any alternative stage is appropriate,</w:t>
              </w:r>
            </w:ins>
            <w:r w:rsidRPr="0083436B">
              <w:t xml:space="preserve"> and</w:t>
            </w:r>
            <w:ins w:id="418" w:author="Lojkine, Frances" w:date="2026-05-19T11:13:00Z" w16du:dateUtc="2026-05-18T23:13:00Z">
              <w:r w:rsidR="003A299C">
                <w:t xml:space="preserve"> has been</w:t>
              </w:r>
            </w:ins>
            <w:r w:rsidRPr="0083436B">
              <w:t xml:space="preserve"> certified by the </w:t>
            </w:r>
            <w:r w:rsidRPr="00F35155">
              <w:t xml:space="preserve">Manager Resource Management, Environment Southland in accordance with condition </w:t>
            </w:r>
            <w:r w:rsidRPr="00F35155">
              <w:fldChar w:fldCharType="begin"/>
            </w:r>
            <w:r w:rsidRPr="00F35155">
              <w:instrText xml:space="preserve"> REF _Ref209624496 \r \h  \* MERGEFORMAT </w:instrText>
            </w:r>
            <w:r w:rsidRPr="00F35155">
              <w:fldChar w:fldCharType="separate"/>
            </w:r>
            <w:r w:rsidRPr="00F35155">
              <w:t>2</w:t>
            </w:r>
            <w:r w:rsidRPr="00F35155">
              <w:fldChar w:fldCharType="end"/>
            </w:r>
            <w:bookmarkEnd w:id="416"/>
          </w:p>
          <w:p w14:paraId="35803E31" w14:textId="77777777" w:rsidR="0076775B" w:rsidRPr="007C6A65" w:rsidRDefault="0076775B" w:rsidP="00BB0593">
            <w:pPr>
              <w:pStyle w:val="NumberedList"/>
              <w:numPr>
                <w:ilvl w:val="0"/>
                <w:numId w:val="0"/>
              </w:numPr>
            </w:pPr>
          </w:p>
        </w:tc>
        <w:tc>
          <w:tcPr>
            <w:tcW w:w="9946" w:type="dxa"/>
          </w:tcPr>
          <w:p w14:paraId="54AD6366" w14:textId="189C8E48" w:rsidR="0076775B" w:rsidRDefault="00BD089F" w:rsidP="00904945">
            <w:pPr>
              <w:pStyle w:val="NumberedList"/>
              <w:numPr>
                <w:ilvl w:val="0"/>
                <w:numId w:val="0"/>
              </w:numPr>
              <w:rPr>
                <w:lang w:val="en-US"/>
              </w:rPr>
            </w:pPr>
            <w:r>
              <w:rPr>
                <w:lang w:val="en-US"/>
              </w:rPr>
              <w:t>No amendment proposed in r</w:t>
            </w:r>
            <w:r w:rsidR="0083436B">
              <w:rPr>
                <w:lang w:val="en-US"/>
              </w:rPr>
              <w:t xml:space="preserve">esponse to Question 23 Minute 4: </w:t>
            </w:r>
            <w:r>
              <w:rPr>
                <w:lang w:val="en-US"/>
              </w:rPr>
              <w:t xml:space="preserve">The NTS response noted that </w:t>
            </w:r>
            <w:r w:rsidR="0083436B">
              <w:rPr>
                <w:lang w:val="en-US"/>
              </w:rPr>
              <w:t>NTS</w:t>
            </w:r>
            <w:r w:rsidR="0083436B" w:rsidRPr="0083436B">
              <w:rPr>
                <w:lang w:val="en-US"/>
              </w:rPr>
              <w:t xml:space="preserve"> has confirmed with its technical experts in relation to marine fauna that their assessments were completed on the basis of the full development, rather than only Stage 1. The only effects for which a staged approach was recommended were those on the seabed and water column (taking a precautionary approach even though adverse effects at the full Stage 2 development are not anticipated</w:t>
            </w:r>
            <w:r w:rsidR="0083436B">
              <w:rPr>
                <w:lang w:val="en-US"/>
              </w:rPr>
              <w:t xml:space="preserve"> </w:t>
            </w:r>
            <w:r w:rsidR="0083436B" w:rsidRPr="0083436B">
              <w:rPr>
                <w:lang w:val="en-US"/>
              </w:rPr>
              <w:t>to be significant). As the relevant technical reports note, no significant effects on marine fauna are anticipated at Stage 2 of the project, and therefore progression from Stage 1 to Stage 2 does not contain any requirements in relation to marine fauna.</w:t>
            </w:r>
          </w:p>
          <w:p w14:paraId="7F7337EB" w14:textId="77777777" w:rsidR="0083436B" w:rsidRDefault="0083436B" w:rsidP="00904945">
            <w:pPr>
              <w:pStyle w:val="NumberedList"/>
              <w:numPr>
                <w:ilvl w:val="0"/>
                <w:numId w:val="0"/>
              </w:numPr>
              <w:rPr>
                <w:lang w:val="en-US"/>
              </w:rPr>
            </w:pPr>
          </w:p>
          <w:p w14:paraId="4762805F" w14:textId="24E6A27A" w:rsidR="0083436B" w:rsidRDefault="0083436B" w:rsidP="00904945">
            <w:pPr>
              <w:pStyle w:val="NumberedList"/>
              <w:numPr>
                <w:ilvl w:val="0"/>
                <w:numId w:val="0"/>
              </w:numPr>
              <w:rPr>
                <w:lang w:val="en-US"/>
              </w:rPr>
            </w:pPr>
            <w:r>
              <w:rPr>
                <w:lang w:val="en-US"/>
              </w:rPr>
              <w:t xml:space="preserve">Environment Southland response to Minute </w:t>
            </w:r>
            <w:proofErr w:type="gramStart"/>
            <w:r>
              <w:rPr>
                <w:lang w:val="en-US"/>
              </w:rPr>
              <w:t xml:space="preserve">5: </w:t>
            </w:r>
            <w:r w:rsidR="006D5036">
              <w:rPr>
                <w:lang w:val="en-US"/>
              </w:rPr>
              <w:t>‘</w:t>
            </w:r>
            <w:proofErr w:type="gramEnd"/>
            <w:r w:rsidRPr="0083436B">
              <w:rPr>
                <w:lang w:val="en-US"/>
              </w:rPr>
              <w:t>ES has no firm view on this matter, which is ultimately a panel decision</w:t>
            </w:r>
            <w:r w:rsidR="006D5036">
              <w:rPr>
                <w:lang w:val="en-US"/>
              </w:rPr>
              <w:t>’</w:t>
            </w:r>
            <w:r w:rsidRPr="0083436B">
              <w:rPr>
                <w:lang w:val="en-US"/>
              </w:rPr>
              <w:t>.</w:t>
            </w:r>
          </w:p>
          <w:p w14:paraId="3BF5246C" w14:textId="77777777" w:rsidR="0083436B" w:rsidRDefault="0083436B" w:rsidP="00904945">
            <w:pPr>
              <w:pStyle w:val="NumberedList"/>
              <w:numPr>
                <w:ilvl w:val="0"/>
                <w:numId w:val="0"/>
              </w:numPr>
              <w:rPr>
                <w:lang w:val="en-US"/>
              </w:rPr>
            </w:pPr>
          </w:p>
          <w:p w14:paraId="2B3FCE60" w14:textId="77777777" w:rsidR="003A299C" w:rsidRDefault="0083436B" w:rsidP="00904945">
            <w:pPr>
              <w:pStyle w:val="NumberedList"/>
              <w:numPr>
                <w:ilvl w:val="0"/>
                <w:numId w:val="0"/>
              </w:numPr>
              <w:rPr>
                <w:lang w:val="en-US"/>
              </w:rPr>
            </w:pPr>
            <w:r>
              <w:rPr>
                <w:lang w:val="en-US"/>
              </w:rPr>
              <w:t>The Department of Conservation made no comment in relation to this matter (DOC response to Minute 5)</w:t>
            </w:r>
          </w:p>
          <w:p w14:paraId="40A54DD8" w14:textId="77777777" w:rsidR="003A299C" w:rsidRDefault="003A299C" w:rsidP="00904945">
            <w:pPr>
              <w:pStyle w:val="NumberedList"/>
              <w:numPr>
                <w:ilvl w:val="0"/>
                <w:numId w:val="0"/>
              </w:numPr>
              <w:rPr>
                <w:lang w:val="en-US"/>
              </w:rPr>
            </w:pPr>
          </w:p>
          <w:p w14:paraId="13DEAECD" w14:textId="414E864D" w:rsidR="003A299C" w:rsidRDefault="00BD089F" w:rsidP="00904945">
            <w:pPr>
              <w:pStyle w:val="NumberedList"/>
              <w:numPr>
                <w:ilvl w:val="0"/>
                <w:numId w:val="0"/>
              </w:numPr>
              <w:rPr>
                <w:lang w:val="en-US"/>
              </w:rPr>
            </w:pPr>
            <w:r>
              <w:rPr>
                <w:lang w:val="en-US"/>
              </w:rPr>
              <w:t>A</w:t>
            </w:r>
            <w:r w:rsidR="006D5036">
              <w:rPr>
                <w:lang w:val="en-US"/>
              </w:rPr>
              <w:t xml:space="preserve">mendment </w:t>
            </w:r>
            <w:r>
              <w:rPr>
                <w:lang w:val="en-US"/>
              </w:rPr>
              <w:t xml:space="preserve">proposed </w:t>
            </w:r>
            <w:r w:rsidR="006D5036">
              <w:rPr>
                <w:lang w:val="en-US"/>
              </w:rPr>
              <w:t>in r</w:t>
            </w:r>
            <w:r w:rsidR="003A299C">
              <w:rPr>
                <w:lang w:val="en-US"/>
              </w:rPr>
              <w:t>esponse to DOC comments on application (section 5.1)</w:t>
            </w:r>
          </w:p>
        </w:tc>
      </w:tr>
      <w:tr w:rsidR="0083436B" w:rsidRPr="004F3AA0" w14:paraId="759A11CA" w14:textId="77777777" w:rsidTr="000542BE">
        <w:tc>
          <w:tcPr>
            <w:tcW w:w="1165" w:type="dxa"/>
          </w:tcPr>
          <w:p w14:paraId="23D34CC8" w14:textId="291C5C23" w:rsidR="0083436B" w:rsidRDefault="0083436B" w:rsidP="006933E7">
            <w:pPr>
              <w:pStyle w:val="NumberedList"/>
              <w:numPr>
                <w:ilvl w:val="0"/>
                <w:numId w:val="0"/>
              </w:numPr>
            </w:pPr>
            <w:r>
              <w:t>81</w:t>
            </w:r>
          </w:p>
        </w:tc>
        <w:tc>
          <w:tcPr>
            <w:tcW w:w="9810" w:type="dxa"/>
          </w:tcPr>
          <w:p w14:paraId="7C355E02" w14:textId="7C575527" w:rsidR="0083436B" w:rsidRPr="00F35155" w:rsidRDefault="0083436B" w:rsidP="0083436B">
            <w:pPr>
              <w:pStyle w:val="NumberedList"/>
              <w:numPr>
                <w:ilvl w:val="0"/>
                <w:numId w:val="0"/>
              </w:numPr>
            </w:pPr>
            <w:r w:rsidRPr="00F35155">
              <w:t>The objective of the SPR is to determine whether the marine farm can progress to Stage 2</w:t>
            </w:r>
            <w:ins w:id="419" w:author="Lojkine, Frances" w:date="2026-05-19T11:14:00Z" w16du:dateUtc="2026-05-18T23:14:00Z">
              <w:r w:rsidR="003A299C">
                <w:t>, or any alternative stage</w:t>
              </w:r>
            </w:ins>
            <w:r w:rsidRPr="00F35155">
              <w:t xml:space="preserve">, while continuing to comply with condition </w:t>
            </w:r>
            <w:r w:rsidRPr="00F35155">
              <w:fldChar w:fldCharType="begin"/>
            </w:r>
            <w:r w:rsidRPr="00F35155">
              <w:instrText xml:space="preserve"> REF _Ref211955760 \w \h  \* MERGEFORMAT </w:instrText>
            </w:r>
            <w:r w:rsidRPr="00F35155">
              <w:fldChar w:fldCharType="separate"/>
            </w:r>
            <w:r w:rsidRPr="00F35155">
              <w:t>66</w:t>
            </w:r>
            <w:r w:rsidRPr="00F35155">
              <w:fldChar w:fldCharType="end"/>
            </w:r>
            <w:r w:rsidRPr="00F35155">
              <w:t>.</w:t>
            </w:r>
          </w:p>
        </w:tc>
        <w:tc>
          <w:tcPr>
            <w:tcW w:w="9946" w:type="dxa"/>
          </w:tcPr>
          <w:p w14:paraId="26646C43" w14:textId="6EF1DC86" w:rsidR="0083436B" w:rsidRDefault="003A299C" w:rsidP="00904945">
            <w:pPr>
              <w:pStyle w:val="NumberedList"/>
              <w:numPr>
                <w:ilvl w:val="0"/>
                <w:numId w:val="0"/>
              </w:numPr>
              <w:rPr>
                <w:lang w:val="en-US"/>
              </w:rPr>
            </w:pPr>
            <w:r>
              <w:rPr>
                <w:lang w:val="en-US"/>
              </w:rPr>
              <w:t>Consequential to amendments proposed to Conditions 80 and 82.</w:t>
            </w:r>
          </w:p>
        </w:tc>
      </w:tr>
      <w:tr w:rsidR="0083436B" w:rsidRPr="004F3AA0" w14:paraId="638CE6F4" w14:textId="77777777" w:rsidTr="000542BE">
        <w:tc>
          <w:tcPr>
            <w:tcW w:w="1165" w:type="dxa"/>
          </w:tcPr>
          <w:p w14:paraId="16362CB8" w14:textId="1EFD6D2A" w:rsidR="0083436B" w:rsidRDefault="0083436B" w:rsidP="006933E7">
            <w:pPr>
              <w:pStyle w:val="NumberedList"/>
              <w:numPr>
                <w:ilvl w:val="0"/>
                <w:numId w:val="0"/>
              </w:numPr>
            </w:pPr>
            <w:r>
              <w:t>82</w:t>
            </w:r>
          </w:p>
        </w:tc>
        <w:tc>
          <w:tcPr>
            <w:tcW w:w="9810" w:type="dxa"/>
          </w:tcPr>
          <w:p w14:paraId="47F45851" w14:textId="77777777" w:rsidR="0083436B" w:rsidRPr="00F35155" w:rsidRDefault="0083436B" w:rsidP="0083436B">
            <w:pPr>
              <w:pStyle w:val="NumberedList"/>
              <w:numPr>
                <w:ilvl w:val="0"/>
                <w:numId w:val="0"/>
              </w:numPr>
            </w:pPr>
            <w:r w:rsidRPr="00F35155">
              <w:t>Each SPR:</w:t>
            </w:r>
          </w:p>
          <w:p w14:paraId="03ECEAB4" w14:textId="6814BE9A" w:rsidR="0083436B" w:rsidRPr="00F35155" w:rsidRDefault="0083436B" w:rsidP="00000EE3">
            <w:pPr>
              <w:pStyle w:val="NumberedList"/>
              <w:numPr>
                <w:ilvl w:val="0"/>
                <w:numId w:val="69"/>
              </w:numPr>
              <w:ind w:left="346"/>
            </w:pPr>
            <w:r w:rsidRPr="00F35155">
              <w:t>Must include analysis of the results of monitoring undertaken in accordance with EMMP;</w:t>
            </w:r>
          </w:p>
          <w:p w14:paraId="32F4B59C" w14:textId="77777777" w:rsidR="0083436B" w:rsidRPr="00F35155" w:rsidRDefault="0083436B" w:rsidP="00000EE3">
            <w:pPr>
              <w:pStyle w:val="NumberedList"/>
              <w:numPr>
                <w:ilvl w:val="0"/>
                <w:numId w:val="69"/>
              </w:numPr>
              <w:ind w:left="346"/>
            </w:pPr>
            <w:r w:rsidRPr="00F35155">
              <w:t>Must include a description and analysis of any modelling required by the EMMP; and</w:t>
            </w:r>
          </w:p>
          <w:p w14:paraId="70E800AE" w14:textId="77777777" w:rsidR="0083436B" w:rsidRPr="00F35155" w:rsidRDefault="0083436B" w:rsidP="00000EE3">
            <w:pPr>
              <w:pStyle w:val="NumberedList"/>
              <w:numPr>
                <w:ilvl w:val="0"/>
                <w:numId w:val="69"/>
              </w:numPr>
              <w:ind w:left="346"/>
            </w:pPr>
            <w:r w:rsidRPr="00F35155">
              <w:t>Must recommend one of the following based on monitoring and modelling:</w:t>
            </w:r>
          </w:p>
          <w:p w14:paraId="0F6EF957" w14:textId="77777777" w:rsidR="0083436B" w:rsidRPr="00F35155" w:rsidRDefault="0083436B" w:rsidP="00000EE3">
            <w:pPr>
              <w:pStyle w:val="NumberedList"/>
              <w:numPr>
                <w:ilvl w:val="0"/>
                <w:numId w:val="70"/>
              </w:numPr>
              <w:ind w:left="706"/>
            </w:pPr>
            <w:r w:rsidRPr="00F35155">
              <w:t xml:space="preserve">Progression to Stage 2; </w:t>
            </w:r>
          </w:p>
          <w:p w14:paraId="2F604843" w14:textId="77777777" w:rsidR="0083436B" w:rsidRPr="00F35155" w:rsidRDefault="0083436B" w:rsidP="00000EE3">
            <w:pPr>
              <w:pStyle w:val="NumberedList"/>
              <w:numPr>
                <w:ilvl w:val="0"/>
                <w:numId w:val="70"/>
              </w:numPr>
              <w:ind w:left="706"/>
            </w:pPr>
            <w:r w:rsidRPr="00F35155">
              <w:t>Progression to Stage 2, but incorporating adaptive management measures to address matters identified through monitoring or modelling; or</w:t>
            </w:r>
          </w:p>
          <w:p w14:paraId="2CE76229" w14:textId="77777777" w:rsidR="003A299C" w:rsidRDefault="0083436B" w:rsidP="00000EE3">
            <w:pPr>
              <w:pStyle w:val="NumberedList"/>
              <w:numPr>
                <w:ilvl w:val="0"/>
                <w:numId w:val="70"/>
              </w:numPr>
              <w:ind w:left="706"/>
              <w:rPr>
                <w:ins w:id="420" w:author="Lojkine, Frances" w:date="2026-05-19T11:15:00Z" w16du:dateUtc="2026-05-18T23:15:00Z"/>
              </w:rPr>
            </w:pPr>
            <w:bookmarkStart w:id="421" w:name="_Ref212023684"/>
            <w:r w:rsidRPr="00F35155">
              <w:t>Progression to alternative stage, with maximum annual feed discharge level, farm location and minimum stage duration to be specified in the SPR</w:t>
            </w:r>
            <w:bookmarkEnd w:id="421"/>
          </w:p>
          <w:p w14:paraId="1BC0FB06" w14:textId="34C11550" w:rsidR="0083436B" w:rsidRPr="00F35155" w:rsidRDefault="003A299C" w:rsidP="00000EE3">
            <w:pPr>
              <w:pStyle w:val="NumberedList"/>
              <w:numPr>
                <w:ilvl w:val="0"/>
                <w:numId w:val="70"/>
              </w:numPr>
              <w:ind w:left="706"/>
            </w:pPr>
            <w:ins w:id="422" w:author="Lojkine, Frances" w:date="2026-05-19T11:15:00Z" w16du:dateUtc="2026-05-18T23:15:00Z">
              <w:r>
                <w:t xml:space="preserve">No progression until appropriate remedial actions are taken, </w:t>
              </w:r>
              <w:proofErr w:type="gramStart"/>
              <w:r>
                <w:t>in the event that</w:t>
              </w:r>
              <w:proofErr w:type="gramEnd"/>
              <w:r>
                <w:t xml:space="preserve"> progression is not possible while continuing to comply with Condition 66</w:t>
              </w:r>
            </w:ins>
            <w:r w:rsidR="0083436B" w:rsidRPr="00F35155">
              <w:t>.</w:t>
            </w:r>
          </w:p>
          <w:p w14:paraId="556ACFFF" w14:textId="77777777" w:rsidR="0083436B" w:rsidRPr="00F35155" w:rsidRDefault="0083436B" w:rsidP="006556F6">
            <w:pPr>
              <w:pStyle w:val="NumberedList"/>
              <w:numPr>
                <w:ilvl w:val="0"/>
                <w:numId w:val="0"/>
              </w:numPr>
              <w:rPr>
                <w:i/>
                <w:iCs/>
                <w:u w:val="single"/>
              </w:rPr>
            </w:pPr>
            <w:r w:rsidRPr="00F35155">
              <w:rPr>
                <w:i/>
                <w:iCs/>
                <w:u w:val="single"/>
              </w:rPr>
              <w:t xml:space="preserve">Notes: </w:t>
            </w:r>
          </w:p>
          <w:p w14:paraId="7DBA5A07" w14:textId="77777777" w:rsidR="0083436B" w:rsidRPr="00F35155" w:rsidRDefault="0083436B" w:rsidP="006556F6">
            <w:pPr>
              <w:pStyle w:val="NumberedList"/>
              <w:numPr>
                <w:ilvl w:val="0"/>
                <w:numId w:val="25"/>
              </w:numPr>
              <w:ind w:left="526" w:hanging="567"/>
              <w:rPr>
                <w:i/>
                <w:iCs/>
              </w:rPr>
            </w:pPr>
            <w:r w:rsidRPr="00F35155">
              <w:rPr>
                <w:i/>
                <w:iCs/>
              </w:rPr>
              <w:t xml:space="preserve">Any alternative maximum feed discharge level specified in accordance with condition </w:t>
            </w:r>
            <w:r w:rsidRPr="00F35155">
              <w:rPr>
                <w:i/>
                <w:iCs/>
              </w:rPr>
              <w:fldChar w:fldCharType="begin"/>
            </w:r>
            <w:r w:rsidRPr="00F35155">
              <w:rPr>
                <w:i/>
                <w:iCs/>
              </w:rPr>
              <w:instrText xml:space="preserve"> REF _Ref212023684 \w \h  \* MERGEFORMAT </w:instrText>
            </w:r>
            <w:r w:rsidRPr="00F35155">
              <w:rPr>
                <w:i/>
                <w:iCs/>
              </w:rPr>
            </w:r>
            <w:r w:rsidRPr="00F35155">
              <w:rPr>
                <w:i/>
                <w:iCs/>
              </w:rPr>
              <w:fldChar w:fldCharType="separate"/>
            </w:r>
            <w:r w:rsidRPr="00F35155">
              <w:rPr>
                <w:i/>
                <w:iCs/>
              </w:rPr>
              <w:t>82.c.iii</w:t>
            </w:r>
            <w:r w:rsidRPr="00F35155">
              <w:rPr>
                <w:i/>
                <w:iCs/>
              </w:rPr>
              <w:fldChar w:fldCharType="end"/>
            </w:r>
            <w:r w:rsidRPr="00F35155">
              <w:rPr>
                <w:i/>
                <w:iCs/>
              </w:rPr>
              <w:t xml:space="preserve"> shall not exceed 25,000 tonnes across all four farms.</w:t>
            </w:r>
          </w:p>
          <w:p w14:paraId="711CAA10" w14:textId="77777777" w:rsidR="0083436B" w:rsidRPr="00F35155" w:rsidRDefault="0083436B" w:rsidP="006556F6">
            <w:pPr>
              <w:pStyle w:val="NumberedList"/>
              <w:numPr>
                <w:ilvl w:val="0"/>
                <w:numId w:val="25"/>
              </w:numPr>
              <w:ind w:left="526" w:hanging="567"/>
              <w:rPr>
                <w:i/>
                <w:iCs/>
              </w:rPr>
            </w:pPr>
            <w:r w:rsidRPr="00F35155">
              <w:rPr>
                <w:i/>
                <w:iCs/>
              </w:rPr>
              <w:t xml:space="preserve">While a SPR is being prepared and certified, production may continue under the current stage subject to meeting the compliance limit in condition </w:t>
            </w:r>
            <w:r w:rsidRPr="00F35155">
              <w:rPr>
                <w:i/>
                <w:iCs/>
              </w:rPr>
              <w:fldChar w:fldCharType="begin"/>
            </w:r>
            <w:r w:rsidRPr="00F35155">
              <w:rPr>
                <w:i/>
                <w:iCs/>
              </w:rPr>
              <w:instrText xml:space="preserve"> REF _Ref211955760 \w \h  \* MERGEFORMAT </w:instrText>
            </w:r>
            <w:r w:rsidRPr="00F35155">
              <w:rPr>
                <w:i/>
                <w:iCs/>
              </w:rPr>
            </w:r>
            <w:r w:rsidRPr="00F35155">
              <w:rPr>
                <w:i/>
                <w:iCs/>
              </w:rPr>
              <w:fldChar w:fldCharType="separate"/>
            </w:r>
            <w:r w:rsidRPr="00F35155">
              <w:rPr>
                <w:i/>
                <w:iCs/>
              </w:rPr>
              <w:t>66</w:t>
            </w:r>
            <w:r w:rsidRPr="00F35155">
              <w:rPr>
                <w:i/>
                <w:iCs/>
              </w:rPr>
              <w:fldChar w:fldCharType="end"/>
            </w:r>
            <w:r w:rsidRPr="00F35155">
              <w:rPr>
                <w:i/>
                <w:iCs/>
              </w:rPr>
              <w:t xml:space="preserve"> and other conditions of this consent.</w:t>
            </w:r>
          </w:p>
          <w:p w14:paraId="375E3A4E" w14:textId="77777777" w:rsidR="0083436B" w:rsidRPr="00F35155" w:rsidRDefault="0083436B" w:rsidP="0083436B">
            <w:pPr>
              <w:pStyle w:val="NumberedList"/>
              <w:numPr>
                <w:ilvl w:val="0"/>
                <w:numId w:val="0"/>
              </w:numPr>
            </w:pPr>
          </w:p>
        </w:tc>
        <w:tc>
          <w:tcPr>
            <w:tcW w:w="9946" w:type="dxa"/>
          </w:tcPr>
          <w:p w14:paraId="34EF834D" w14:textId="1C6047ED" w:rsidR="0083436B" w:rsidRDefault="00BD089F" w:rsidP="00904945">
            <w:pPr>
              <w:pStyle w:val="NumberedList"/>
              <w:numPr>
                <w:ilvl w:val="0"/>
                <w:numId w:val="0"/>
              </w:numPr>
              <w:rPr>
                <w:lang w:val="en-US"/>
              </w:rPr>
            </w:pPr>
            <w:r>
              <w:rPr>
                <w:lang w:val="en-US"/>
              </w:rPr>
              <w:t>A</w:t>
            </w:r>
            <w:r w:rsidR="006D5036">
              <w:rPr>
                <w:lang w:val="en-US"/>
              </w:rPr>
              <w:t>mendment</w:t>
            </w:r>
            <w:r>
              <w:rPr>
                <w:lang w:val="en-US"/>
              </w:rPr>
              <w:t xml:space="preserve"> proposed</w:t>
            </w:r>
            <w:r w:rsidR="006D5036">
              <w:rPr>
                <w:lang w:val="en-US"/>
              </w:rPr>
              <w:t xml:space="preserve"> in r</w:t>
            </w:r>
            <w:r w:rsidR="003A299C">
              <w:rPr>
                <w:lang w:val="en-US"/>
              </w:rPr>
              <w:t>esponse to DOC comments on application (section 5.1)</w:t>
            </w:r>
          </w:p>
        </w:tc>
      </w:tr>
      <w:tr w:rsidR="00A364AB" w:rsidRPr="004F3AA0" w14:paraId="5BFBF9EF" w14:textId="77777777" w:rsidTr="0047061C">
        <w:tc>
          <w:tcPr>
            <w:tcW w:w="20921" w:type="dxa"/>
            <w:gridSpan w:val="3"/>
          </w:tcPr>
          <w:p w14:paraId="41D3233F" w14:textId="2A9B32FA" w:rsidR="00A364AB" w:rsidRPr="00A364AB" w:rsidRDefault="00A364AB" w:rsidP="00904945">
            <w:pPr>
              <w:pStyle w:val="NumberedList"/>
              <w:numPr>
                <w:ilvl w:val="0"/>
                <w:numId w:val="0"/>
              </w:numPr>
              <w:rPr>
                <w:b/>
                <w:bCs/>
                <w:lang w:val="en-US"/>
              </w:rPr>
            </w:pPr>
            <w:r w:rsidRPr="00A364AB">
              <w:rPr>
                <w:b/>
                <w:bCs/>
                <w:lang w:val="en-US"/>
              </w:rPr>
              <w:t>Alternative farm locations</w:t>
            </w:r>
          </w:p>
        </w:tc>
      </w:tr>
      <w:tr w:rsidR="006556F6" w:rsidRPr="004F3AA0" w14:paraId="596A2EE7" w14:textId="77777777" w:rsidTr="000542BE">
        <w:tc>
          <w:tcPr>
            <w:tcW w:w="1165" w:type="dxa"/>
          </w:tcPr>
          <w:p w14:paraId="70AEEF0B" w14:textId="4825ED2E" w:rsidR="006556F6" w:rsidRDefault="00A364AB" w:rsidP="006933E7">
            <w:pPr>
              <w:pStyle w:val="NumberedList"/>
              <w:numPr>
                <w:ilvl w:val="0"/>
                <w:numId w:val="0"/>
              </w:numPr>
            </w:pPr>
            <w:r>
              <w:t>83</w:t>
            </w:r>
          </w:p>
        </w:tc>
        <w:tc>
          <w:tcPr>
            <w:tcW w:w="9810" w:type="dxa"/>
          </w:tcPr>
          <w:p w14:paraId="03FB5CBA" w14:textId="77777777" w:rsidR="00A364AB" w:rsidRPr="00F35155" w:rsidRDefault="00A364AB" w:rsidP="00A364AB">
            <w:pPr>
              <w:pStyle w:val="NumberedList"/>
              <w:numPr>
                <w:ilvl w:val="0"/>
                <w:numId w:val="0"/>
              </w:numPr>
            </w:pPr>
            <w:bookmarkStart w:id="423" w:name="_Ref212026085"/>
            <w:r w:rsidRPr="00F35155">
              <w:t>As part of the adaptive management of the marine farm, the Consent Holder may relocate marine farms to the alternative farm sites shown on Plan A and / or to any location within 500 m of the initial farm site, subject to:</w:t>
            </w:r>
            <w:bookmarkEnd w:id="423"/>
          </w:p>
          <w:p w14:paraId="5D20F0A9" w14:textId="3A81788B" w:rsidR="00A364AB" w:rsidRPr="00F35155" w:rsidRDefault="00A364AB" w:rsidP="00000EE3">
            <w:pPr>
              <w:pStyle w:val="NumberedList"/>
              <w:numPr>
                <w:ilvl w:val="0"/>
                <w:numId w:val="71"/>
              </w:numPr>
              <w:ind w:left="346"/>
            </w:pPr>
            <w:r w:rsidRPr="00F35155">
              <w:t xml:space="preserve">Preparation of a Farm Movement Plan (FMP). The purpose of an FMP is to confirm that the relocation will satisfactorily address issues identified through the adaptive management process and that the potential adverse effects of the changed layout relating to seabed deposition and the safety of the </w:t>
            </w:r>
            <w:r w:rsidRPr="00F35155">
              <w:lastRenderedPageBreak/>
              <w:t>marine farm structures will not exceed those considered at the time of granting the consent. An FMP shall be prepared by SQEPs and, at a minimum, shall include the following information:</w:t>
            </w:r>
          </w:p>
          <w:p w14:paraId="53BD59DC" w14:textId="77777777" w:rsidR="00A364AB" w:rsidRPr="00F35155" w:rsidRDefault="00A364AB" w:rsidP="00000EE3">
            <w:pPr>
              <w:pStyle w:val="NumberedList"/>
              <w:numPr>
                <w:ilvl w:val="0"/>
                <w:numId w:val="72"/>
              </w:numPr>
              <w:ind w:left="706"/>
            </w:pPr>
            <w:r w:rsidRPr="00F35155">
              <w:t>A clear description of the trigger or issue that has prompted the relocation proposal;</w:t>
            </w:r>
          </w:p>
          <w:p w14:paraId="222D3E4A" w14:textId="77777777" w:rsidR="00A364AB" w:rsidRPr="00F35155" w:rsidRDefault="00A364AB" w:rsidP="00000EE3">
            <w:pPr>
              <w:pStyle w:val="NumberedList"/>
              <w:numPr>
                <w:ilvl w:val="0"/>
                <w:numId w:val="72"/>
              </w:numPr>
              <w:ind w:left="706"/>
            </w:pPr>
            <w:bookmarkStart w:id="424" w:name="_Hlk214545896"/>
            <w:r w:rsidRPr="00F35155">
              <w:t>A seabed survey of the alternative location must</w:t>
            </w:r>
            <w:bookmarkEnd w:id="424"/>
            <w:r w:rsidRPr="00F35155">
              <w:t xml:space="preserve"> confirm that the outside edge of the sea pens will not be located within 500 m of any biogenic habitat situated outside the Proposal Area boundary shown on Plan A;</w:t>
            </w:r>
          </w:p>
          <w:p w14:paraId="3CBB6FE7" w14:textId="77777777" w:rsidR="00A364AB" w:rsidRPr="00F35155" w:rsidRDefault="00A364AB" w:rsidP="00000EE3">
            <w:pPr>
              <w:pStyle w:val="NumberedList"/>
              <w:numPr>
                <w:ilvl w:val="0"/>
                <w:numId w:val="72"/>
              </w:numPr>
              <w:ind w:left="706"/>
            </w:pPr>
            <w:r w:rsidRPr="00F35155">
              <w:t>Confirmation that the marine farm structures can be safely and securely installed and maintained at the new location(s);</w:t>
            </w:r>
          </w:p>
          <w:p w14:paraId="7DC0D4A5" w14:textId="77777777" w:rsidR="00A364AB" w:rsidRPr="00F35155" w:rsidRDefault="00A364AB" w:rsidP="00000EE3">
            <w:pPr>
              <w:pStyle w:val="NumberedList"/>
              <w:numPr>
                <w:ilvl w:val="0"/>
                <w:numId w:val="72"/>
              </w:numPr>
              <w:ind w:left="706"/>
            </w:pPr>
            <w:r w:rsidRPr="00F35155">
              <w:t xml:space="preserve">Depositional modelling that demonstrates continued compliance with limits in condition </w:t>
            </w:r>
            <w:r w:rsidRPr="00F35155">
              <w:fldChar w:fldCharType="begin"/>
            </w:r>
            <w:r w:rsidRPr="00F35155">
              <w:instrText xml:space="preserve"> REF _Ref211955760 \w \h  \* MERGEFORMAT </w:instrText>
            </w:r>
            <w:r w:rsidRPr="00F35155">
              <w:fldChar w:fldCharType="separate"/>
            </w:r>
            <w:r w:rsidRPr="00F35155">
              <w:t>66</w:t>
            </w:r>
            <w:r w:rsidRPr="00F35155">
              <w:fldChar w:fldCharType="end"/>
            </w:r>
            <w:r w:rsidRPr="00F35155">
              <w:t xml:space="preserve"> and that seabed deposition effects from the relocated farm(s) will remain within the AMT in the EMMP; and</w:t>
            </w:r>
          </w:p>
          <w:p w14:paraId="69AAB513" w14:textId="77777777" w:rsidR="00A364AB" w:rsidRPr="00F35155" w:rsidRDefault="00A364AB" w:rsidP="00000EE3">
            <w:pPr>
              <w:pStyle w:val="NumberedList"/>
              <w:numPr>
                <w:ilvl w:val="0"/>
                <w:numId w:val="71"/>
              </w:numPr>
              <w:ind w:left="346"/>
            </w:pPr>
            <w:r w:rsidRPr="00F35155">
              <w:t xml:space="preserve">Submission of the FMP to the Manager Resource Management, Environment Southland, for certification in accordance with condition 2; and </w:t>
            </w:r>
          </w:p>
          <w:p w14:paraId="54F192E9" w14:textId="77777777" w:rsidR="00A364AB" w:rsidRPr="00F35155" w:rsidRDefault="00A364AB" w:rsidP="00000EE3">
            <w:pPr>
              <w:pStyle w:val="NumberedList"/>
              <w:numPr>
                <w:ilvl w:val="0"/>
                <w:numId w:val="71"/>
              </w:numPr>
              <w:ind w:left="346"/>
            </w:pPr>
            <w:r w:rsidRPr="00F35155">
              <w:t xml:space="preserve">Providing updated “as-built” plans to the Consent Authority in accordance with condition </w:t>
            </w:r>
            <w:r w:rsidRPr="00F35155">
              <w:fldChar w:fldCharType="begin"/>
            </w:r>
            <w:r w:rsidRPr="00F35155">
              <w:instrText xml:space="preserve"> REF _Ref214533089 \w \h  \* MERGEFORMAT </w:instrText>
            </w:r>
            <w:r w:rsidRPr="00F35155">
              <w:fldChar w:fldCharType="separate"/>
            </w:r>
            <w:r w:rsidRPr="00F35155">
              <w:t>17.b</w:t>
            </w:r>
            <w:r w:rsidRPr="00F35155">
              <w:fldChar w:fldCharType="end"/>
            </w:r>
            <w:r w:rsidRPr="00F35155">
              <w:t xml:space="preserve"> and notifying the Harbourmaster of the relocated farms and the associated amended exclusive occupation area. </w:t>
            </w:r>
          </w:p>
          <w:p w14:paraId="021561D3" w14:textId="77777777" w:rsidR="006556F6" w:rsidRPr="00F35155" w:rsidRDefault="006556F6" w:rsidP="0083436B">
            <w:pPr>
              <w:pStyle w:val="NumberedList"/>
              <w:numPr>
                <w:ilvl w:val="0"/>
                <w:numId w:val="0"/>
              </w:numPr>
            </w:pPr>
          </w:p>
        </w:tc>
        <w:tc>
          <w:tcPr>
            <w:tcW w:w="9946" w:type="dxa"/>
          </w:tcPr>
          <w:p w14:paraId="001CDF95" w14:textId="5A1E854A" w:rsidR="006556F6" w:rsidRDefault="00BD089F" w:rsidP="00904945">
            <w:pPr>
              <w:pStyle w:val="NumberedList"/>
              <w:numPr>
                <w:ilvl w:val="0"/>
                <w:numId w:val="0"/>
              </w:numPr>
              <w:rPr>
                <w:lang w:val="en-US"/>
              </w:rPr>
            </w:pPr>
            <w:r>
              <w:rPr>
                <w:lang w:val="en-US"/>
              </w:rPr>
              <w:lastRenderedPageBreak/>
              <w:t>No amendment proposed in r</w:t>
            </w:r>
            <w:r w:rsidR="003A299C">
              <w:rPr>
                <w:lang w:val="en-US"/>
              </w:rPr>
              <w:t xml:space="preserve">esponse to Question 21 Minute 4 </w:t>
            </w:r>
            <w:r>
              <w:rPr>
                <w:lang w:val="en-US"/>
              </w:rPr>
              <w:t>–</w:t>
            </w:r>
            <w:r w:rsidR="003A299C">
              <w:rPr>
                <w:lang w:val="en-US"/>
              </w:rPr>
              <w:t xml:space="preserve"> </w:t>
            </w:r>
            <w:r>
              <w:rPr>
                <w:lang w:val="en-US"/>
              </w:rPr>
              <w:t>the NTS response noted that a</w:t>
            </w:r>
            <w:r w:rsidR="003A299C" w:rsidRPr="003A299C">
              <w:rPr>
                <w:lang w:val="en-US"/>
              </w:rPr>
              <w:t xml:space="preserve"> Draft Farm Movement Plan (FMP) cannot be provided at this stage</w:t>
            </w:r>
            <w:r w:rsidR="003A299C">
              <w:rPr>
                <w:lang w:val="en-US"/>
              </w:rPr>
              <w:t xml:space="preserve">…All of the elements that are needed for an FMP need </w:t>
            </w:r>
            <w:r w:rsidR="003A299C" w:rsidRPr="003A299C">
              <w:rPr>
                <w:lang w:val="en-US"/>
              </w:rPr>
              <w:t>to be undertaken on a site specific basis. It is neither practicable nor meaningful to undertake these tasks for every possible relocation scenario that could arise in response to future triggers or compliance matters. A Farm Movement Plan is intended to be a targeted, fit-for-purpose document that responds to a specific trigger requiring farm movement, rather than a hypothetical exercise covering all potential relocation options that may never eventuate.</w:t>
            </w:r>
          </w:p>
          <w:p w14:paraId="70E55D1C" w14:textId="77777777" w:rsidR="003A299C" w:rsidRDefault="003A299C" w:rsidP="00904945">
            <w:pPr>
              <w:pStyle w:val="NumberedList"/>
              <w:numPr>
                <w:ilvl w:val="0"/>
                <w:numId w:val="0"/>
              </w:numPr>
              <w:rPr>
                <w:lang w:val="en-US"/>
              </w:rPr>
            </w:pPr>
          </w:p>
          <w:p w14:paraId="639E5085" w14:textId="75DE314B" w:rsidR="003A299C" w:rsidRDefault="003A299C" w:rsidP="00904945">
            <w:pPr>
              <w:pStyle w:val="NumberedList"/>
              <w:numPr>
                <w:ilvl w:val="0"/>
                <w:numId w:val="0"/>
              </w:numPr>
              <w:rPr>
                <w:lang w:val="en-US"/>
              </w:rPr>
            </w:pPr>
            <w:r>
              <w:rPr>
                <w:lang w:val="en-US"/>
              </w:rPr>
              <w:t xml:space="preserve">Environment Southland response to Minute </w:t>
            </w:r>
            <w:proofErr w:type="gramStart"/>
            <w:r>
              <w:rPr>
                <w:lang w:val="en-US"/>
              </w:rPr>
              <w:t xml:space="preserve">5: </w:t>
            </w:r>
            <w:r w:rsidR="006D5036">
              <w:rPr>
                <w:lang w:val="en-US"/>
              </w:rPr>
              <w:t>‘</w:t>
            </w:r>
            <w:proofErr w:type="gramEnd"/>
            <w:r w:rsidRPr="003A299C">
              <w:rPr>
                <w:lang w:val="en-US"/>
              </w:rPr>
              <w:t>ES notes the applicant’s response and is comfortable with proposed condition 83, which makes a final Farm Movement Plan contingent on a peer-reviewed Engineering Design Report for the proposed location, an additional seabed survey of the new location (to evaluate a new baseline) and site-specific depositional modelling</w:t>
            </w:r>
            <w:r w:rsidR="006D5036">
              <w:rPr>
                <w:lang w:val="en-US"/>
              </w:rPr>
              <w:t>’</w:t>
            </w:r>
            <w:r w:rsidRPr="003A299C">
              <w:rPr>
                <w:lang w:val="en-US"/>
              </w:rPr>
              <w:t>.</w:t>
            </w:r>
          </w:p>
          <w:p w14:paraId="21100E44" w14:textId="77777777" w:rsidR="003A299C" w:rsidRDefault="003A299C" w:rsidP="00904945">
            <w:pPr>
              <w:pStyle w:val="NumberedList"/>
              <w:numPr>
                <w:ilvl w:val="0"/>
                <w:numId w:val="0"/>
              </w:numPr>
              <w:rPr>
                <w:lang w:val="en-US"/>
              </w:rPr>
            </w:pPr>
          </w:p>
          <w:p w14:paraId="095693A1" w14:textId="1CE7A4A4" w:rsidR="003A299C" w:rsidRDefault="003A299C" w:rsidP="00904945">
            <w:pPr>
              <w:pStyle w:val="NumberedList"/>
              <w:numPr>
                <w:ilvl w:val="0"/>
                <w:numId w:val="0"/>
              </w:numPr>
              <w:rPr>
                <w:lang w:val="en-US"/>
              </w:rPr>
            </w:pPr>
            <w:r>
              <w:rPr>
                <w:lang w:val="en-US"/>
              </w:rPr>
              <w:t>The Department of Conservation made no specific comment in relation to this matter (DOC response to Minute 5)</w:t>
            </w:r>
          </w:p>
        </w:tc>
      </w:tr>
      <w:tr w:rsidR="00F77786" w:rsidRPr="004F3AA0" w14:paraId="4B917BCC" w14:textId="77777777" w:rsidTr="00C66614">
        <w:tc>
          <w:tcPr>
            <w:tcW w:w="20921" w:type="dxa"/>
            <w:gridSpan w:val="3"/>
          </w:tcPr>
          <w:p w14:paraId="158933B6" w14:textId="635F6FE9" w:rsidR="00F77786" w:rsidRPr="00F77786" w:rsidRDefault="00F77786" w:rsidP="00904945">
            <w:pPr>
              <w:pStyle w:val="NumberedList"/>
              <w:numPr>
                <w:ilvl w:val="0"/>
                <w:numId w:val="0"/>
              </w:numPr>
              <w:rPr>
                <w:b/>
                <w:bCs/>
                <w:lang w:val="en-US"/>
              </w:rPr>
            </w:pPr>
            <w:r>
              <w:rPr>
                <w:b/>
                <w:bCs/>
                <w:lang w:val="en-US"/>
              </w:rPr>
              <w:lastRenderedPageBreak/>
              <w:t>Review</w:t>
            </w:r>
          </w:p>
        </w:tc>
      </w:tr>
      <w:tr w:rsidR="00F77786" w:rsidRPr="004F3AA0" w14:paraId="75E4F232" w14:textId="77777777" w:rsidTr="000542BE">
        <w:tc>
          <w:tcPr>
            <w:tcW w:w="1165" w:type="dxa"/>
          </w:tcPr>
          <w:p w14:paraId="2DCB10CA" w14:textId="2EBD4184" w:rsidR="00F77786" w:rsidRDefault="004A3673" w:rsidP="006933E7">
            <w:pPr>
              <w:pStyle w:val="NumberedList"/>
              <w:numPr>
                <w:ilvl w:val="0"/>
                <w:numId w:val="0"/>
              </w:numPr>
            </w:pPr>
            <w:r>
              <w:t>85</w:t>
            </w:r>
          </w:p>
        </w:tc>
        <w:tc>
          <w:tcPr>
            <w:tcW w:w="9810" w:type="dxa"/>
          </w:tcPr>
          <w:p w14:paraId="41962BEC" w14:textId="77777777" w:rsidR="004A3673" w:rsidRDefault="004A3673" w:rsidP="004A3673">
            <w:pPr>
              <w:pStyle w:val="NumberedList"/>
              <w:numPr>
                <w:ilvl w:val="0"/>
                <w:numId w:val="0"/>
              </w:numPr>
            </w:pPr>
            <w:r>
              <w:t>The consent authority may, in accordance with Sections 128 and 129 of the Resource Management Act, serve notice, during the months of August to October each year or if non-compliance with the conditions of this consent is determined, of its intention to review the conditions of the consent for the purposes of:</w:t>
            </w:r>
          </w:p>
          <w:p w14:paraId="391FCD95" w14:textId="2DA0C54C" w:rsidR="004A3673" w:rsidRDefault="004A3673" w:rsidP="00000EE3">
            <w:pPr>
              <w:pStyle w:val="NumberedList"/>
              <w:numPr>
                <w:ilvl w:val="0"/>
                <w:numId w:val="74"/>
              </w:numPr>
              <w:ind w:left="346"/>
            </w:pPr>
            <w:r>
              <w:t xml:space="preserve">Dealing with any adverse effect on the environment which may arise from the exercise of this </w:t>
            </w:r>
            <w:proofErr w:type="gramStart"/>
            <w:r>
              <w:t>consent</w:t>
            </w:r>
            <w:proofErr w:type="gramEnd"/>
            <w:r>
              <w:t xml:space="preserve"> and which is appropriate to deal with at a later stage, or</w:t>
            </w:r>
          </w:p>
          <w:p w14:paraId="141EA699" w14:textId="77777777" w:rsidR="004A3673" w:rsidRDefault="004A3673" w:rsidP="00000EE3">
            <w:pPr>
              <w:pStyle w:val="NumberedList"/>
              <w:numPr>
                <w:ilvl w:val="0"/>
                <w:numId w:val="74"/>
              </w:numPr>
              <w:ind w:left="346"/>
              <w:rPr>
                <w:ins w:id="425" w:author="Lojkine, Frances" w:date="2026-05-14T14:28:00Z" w16du:dateUtc="2026-05-14T02:28:00Z"/>
              </w:rPr>
            </w:pPr>
            <w:r>
              <w:t>Considering any changes to information on the effects of marine farming, particularly information gained from monitoring, or</w:t>
            </w:r>
          </w:p>
          <w:p w14:paraId="76E9EA69" w14:textId="77777777" w:rsidR="004A3673" w:rsidRDefault="004A3673" w:rsidP="00000EE3">
            <w:pPr>
              <w:pStyle w:val="NumberedList"/>
              <w:numPr>
                <w:ilvl w:val="0"/>
                <w:numId w:val="74"/>
              </w:numPr>
              <w:ind w:left="346"/>
            </w:pPr>
            <w:ins w:id="426" w:author="Lojkine, Frances" w:date="2026-05-14T14:28:00Z" w16du:dateUtc="2026-05-14T02:28:00Z">
              <w:r>
                <w:t>Considering any changes required to the adaptive management approach implemented at the site</w:t>
              </w:r>
            </w:ins>
            <w:ins w:id="427" w:author="Lojkine, Frances" w:date="2026-05-14T14:29:00Z" w16du:dateUtc="2026-05-14T02:29:00Z">
              <w:r>
                <w:t>, or</w:t>
              </w:r>
            </w:ins>
          </w:p>
          <w:p w14:paraId="06D2AC25" w14:textId="77777777" w:rsidR="004A3673" w:rsidRPr="00531048" w:rsidRDefault="004A3673" w:rsidP="00000EE3">
            <w:pPr>
              <w:pStyle w:val="NumberedList"/>
              <w:numPr>
                <w:ilvl w:val="0"/>
                <w:numId w:val="74"/>
              </w:numPr>
              <w:spacing w:after="0" w:line="240" w:lineRule="auto"/>
              <w:ind w:left="346"/>
              <w:rPr>
                <w:rFonts w:ascii="Amasis MT Pro" w:eastAsiaTheme="majorEastAsia" w:hAnsi="Amasis MT Pro" w:cstheme="majorBidi"/>
                <w:iCs/>
                <w:sz w:val="22"/>
                <w:szCs w:val="24"/>
              </w:rPr>
            </w:pPr>
            <w:r w:rsidRPr="00A16B42">
              <w:t>Complying with the requirements of a regional plan, national environmental standard, or national planning standards.</w:t>
            </w:r>
          </w:p>
          <w:p w14:paraId="47BF80C2" w14:textId="77777777" w:rsidR="00F77786" w:rsidRDefault="00F77786" w:rsidP="00F77786">
            <w:pPr>
              <w:pStyle w:val="NumberedList"/>
              <w:numPr>
                <w:ilvl w:val="0"/>
                <w:numId w:val="0"/>
              </w:numPr>
            </w:pPr>
          </w:p>
          <w:p w14:paraId="624FDD03" w14:textId="77777777" w:rsidR="00CC4298" w:rsidRPr="007C6A65" w:rsidRDefault="00CC4298" w:rsidP="00F77786">
            <w:pPr>
              <w:pStyle w:val="NumberedList"/>
              <w:numPr>
                <w:ilvl w:val="0"/>
                <w:numId w:val="0"/>
              </w:numPr>
            </w:pPr>
          </w:p>
        </w:tc>
        <w:tc>
          <w:tcPr>
            <w:tcW w:w="9946" w:type="dxa"/>
          </w:tcPr>
          <w:p w14:paraId="637CC616" w14:textId="77777777" w:rsidR="00F77786" w:rsidRDefault="004A3673" w:rsidP="00904945">
            <w:pPr>
              <w:pStyle w:val="NumberedList"/>
              <w:numPr>
                <w:ilvl w:val="0"/>
                <w:numId w:val="0"/>
              </w:numPr>
              <w:rPr>
                <w:lang w:val="en-US"/>
              </w:rPr>
            </w:pPr>
            <w:r>
              <w:rPr>
                <w:lang w:val="en-US"/>
              </w:rPr>
              <w:t>Amendment proposed in response to Question 24 Minute 4.</w:t>
            </w:r>
          </w:p>
          <w:p w14:paraId="4CBBAC62" w14:textId="77777777" w:rsidR="004A3673" w:rsidRDefault="004A3673" w:rsidP="00904945">
            <w:pPr>
              <w:pStyle w:val="NumberedList"/>
              <w:numPr>
                <w:ilvl w:val="0"/>
                <w:numId w:val="0"/>
              </w:numPr>
              <w:rPr>
                <w:lang w:val="en-US"/>
              </w:rPr>
            </w:pPr>
          </w:p>
          <w:p w14:paraId="238D3D0C" w14:textId="77777777" w:rsidR="004A3673" w:rsidRDefault="004A3673" w:rsidP="00904945">
            <w:pPr>
              <w:pStyle w:val="NumberedList"/>
              <w:numPr>
                <w:ilvl w:val="0"/>
                <w:numId w:val="0"/>
              </w:numPr>
              <w:rPr>
                <w:lang w:val="en-US"/>
              </w:rPr>
            </w:pPr>
            <w:r>
              <w:rPr>
                <w:lang w:val="en-US"/>
              </w:rPr>
              <w:t xml:space="preserve">Environment Southland response to Minute </w:t>
            </w:r>
            <w:proofErr w:type="gramStart"/>
            <w:r>
              <w:rPr>
                <w:lang w:val="en-US"/>
              </w:rPr>
              <w:t>5: ‘</w:t>
            </w:r>
            <w:proofErr w:type="gramEnd"/>
            <w:r w:rsidRPr="004A3673">
              <w:rPr>
                <w:lang w:val="en-US"/>
              </w:rPr>
              <w:t>ES supports the inclusion of an additional ground of review for purposes of making the adaptive management framework more effective and robust in relation to effects management. ES considers that such an approach provides greater certainty</w:t>
            </w:r>
            <w:r>
              <w:rPr>
                <w:lang w:val="en-US"/>
              </w:rPr>
              <w:t>’</w:t>
            </w:r>
            <w:r w:rsidRPr="004A3673">
              <w:rPr>
                <w:lang w:val="en-US"/>
              </w:rPr>
              <w:t>.</w:t>
            </w:r>
          </w:p>
          <w:p w14:paraId="4B8910C6" w14:textId="77777777" w:rsidR="004A3673" w:rsidRDefault="004A3673" w:rsidP="00904945">
            <w:pPr>
              <w:pStyle w:val="NumberedList"/>
              <w:numPr>
                <w:ilvl w:val="0"/>
                <w:numId w:val="0"/>
              </w:numPr>
              <w:rPr>
                <w:lang w:val="en-US"/>
              </w:rPr>
            </w:pPr>
          </w:p>
          <w:p w14:paraId="2CDEAECE" w14:textId="21BCEFE9" w:rsidR="004A3673" w:rsidRDefault="004A3673" w:rsidP="00904945">
            <w:pPr>
              <w:pStyle w:val="NumberedList"/>
              <w:numPr>
                <w:ilvl w:val="0"/>
                <w:numId w:val="0"/>
              </w:numPr>
              <w:rPr>
                <w:lang w:val="en-US"/>
              </w:rPr>
            </w:pPr>
            <w:r>
              <w:rPr>
                <w:lang w:val="en-US"/>
              </w:rPr>
              <w:t>The Department of Conservation made no comment in relation to this matter (DOC response to Minute 5)</w:t>
            </w:r>
          </w:p>
        </w:tc>
      </w:tr>
      <w:tr w:rsidR="004A3673" w:rsidRPr="004F3AA0" w14:paraId="6C4C99DA" w14:textId="77777777" w:rsidTr="00BD0FD3">
        <w:tc>
          <w:tcPr>
            <w:tcW w:w="20921" w:type="dxa"/>
            <w:gridSpan w:val="3"/>
          </w:tcPr>
          <w:p w14:paraId="70B509F9" w14:textId="42FACC4A" w:rsidR="004A3673" w:rsidRPr="004A3673" w:rsidRDefault="004A3673" w:rsidP="00904945">
            <w:pPr>
              <w:pStyle w:val="NumberedList"/>
              <w:numPr>
                <w:ilvl w:val="0"/>
                <w:numId w:val="0"/>
              </w:numPr>
              <w:rPr>
                <w:b/>
                <w:bCs/>
                <w:lang w:val="en-US"/>
              </w:rPr>
            </w:pPr>
            <w:r>
              <w:rPr>
                <w:b/>
                <w:bCs/>
                <w:lang w:val="en-US"/>
              </w:rPr>
              <w:t>Hananui Community, Environmental and Health &amp; Education Funds</w:t>
            </w:r>
          </w:p>
        </w:tc>
      </w:tr>
      <w:tr w:rsidR="004A3673" w:rsidRPr="004F3AA0" w14:paraId="0C077046" w14:textId="77777777" w:rsidTr="000542BE">
        <w:tc>
          <w:tcPr>
            <w:tcW w:w="1165" w:type="dxa"/>
          </w:tcPr>
          <w:p w14:paraId="798E6EA0" w14:textId="72ECF34B" w:rsidR="004A3673" w:rsidRDefault="004A3673" w:rsidP="006933E7">
            <w:pPr>
              <w:pStyle w:val="NumberedList"/>
              <w:numPr>
                <w:ilvl w:val="0"/>
                <w:numId w:val="0"/>
              </w:numPr>
            </w:pPr>
            <w:r>
              <w:t>86</w:t>
            </w:r>
          </w:p>
        </w:tc>
        <w:tc>
          <w:tcPr>
            <w:tcW w:w="9810" w:type="dxa"/>
          </w:tcPr>
          <w:p w14:paraId="7E71D986" w14:textId="77777777" w:rsidR="004A3673" w:rsidRPr="00531048" w:rsidRDefault="004A3673" w:rsidP="004A3673">
            <w:pPr>
              <w:pStyle w:val="NumberedList"/>
              <w:numPr>
                <w:ilvl w:val="0"/>
                <w:numId w:val="0"/>
              </w:numPr>
              <w:rPr>
                <w:rFonts w:eastAsiaTheme="majorEastAsia"/>
              </w:rPr>
            </w:pPr>
            <w:r w:rsidRPr="00531048">
              <w:rPr>
                <w:rFonts w:eastAsiaTheme="majorEastAsia"/>
              </w:rPr>
              <w:t>The Consent Holder shall establish and maintain the following funds to support positive social, cultural, environmental, and community outcomes associated with the Hananui Aquaculture Project:</w:t>
            </w:r>
          </w:p>
          <w:p w14:paraId="70B2ECE0" w14:textId="21C44D7A" w:rsidR="004A3673" w:rsidRPr="00531048" w:rsidRDefault="004A3673" w:rsidP="00000EE3">
            <w:pPr>
              <w:pStyle w:val="NumberedList"/>
              <w:numPr>
                <w:ilvl w:val="1"/>
                <w:numId w:val="75"/>
              </w:numPr>
              <w:ind w:left="346"/>
              <w:rPr>
                <w:rFonts w:eastAsiaTheme="majorEastAsia"/>
              </w:rPr>
            </w:pPr>
            <w:r w:rsidRPr="00531048">
              <w:rPr>
                <w:rFonts w:eastAsiaTheme="majorEastAsia"/>
              </w:rPr>
              <w:t>Hananui Community Funds – to support community projects that are important to local communities. Two separate sub-funds shall be established for the Rakiura and Bluff communities, to be managed by trustees comprising local community representatives, including Rūnanga representatives residing within each community.</w:t>
            </w:r>
          </w:p>
          <w:p w14:paraId="1B364FAE" w14:textId="77777777" w:rsidR="004A3673" w:rsidRPr="00531048" w:rsidRDefault="004A3673" w:rsidP="00000EE3">
            <w:pPr>
              <w:pStyle w:val="NumberedList"/>
              <w:numPr>
                <w:ilvl w:val="1"/>
                <w:numId w:val="75"/>
              </w:numPr>
              <w:ind w:left="346"/>
              <w:rPr>
                <w:rFonts w:eastAsiaTheme="majorEastAsia"/>
              </w:rPr>
            </w:pPr>
            <w:r w:rsidRPr="00531048">
              <w:rPr>
                <w:rFonts w:eastAsiaTheme="majorEastAsia"/>
              </w:rPr>
              <w:t>Hananui Environmental Fund – to support local projects and initiatives that enhance or restore the Murihiku environment. The fund shall be governed by the Consent Holder and include a project-selection panel comprising representatives of local organisations, Rūnanga, and external experts as required.</w:t>
            </w:r>
          </w:p>
          <w:p w14:paraId="0D9B74E5" w14:textId="77777777" w:rsidR="004A3673" w:rsidRPr="00531048" w:rsidRDefault="004A3673" w:rsidP="00000EE3">
            <w:pPr>
              <w:pStyle w:val="NumberedList"/>
              <w:numPr>
                <w:ilvl w:val="1"/>
                <w:numId w:val="75"/>
              </w:numPr>
              <w:ind w:left="346"/>
              <w:rPr>
                <w:rFonts w:eastAsiaTheme="majorEastAsia"/>
              </w:rPr>
            </w:pPr>
            <w:r w:rsidRPr="00531048">
              <w:rPr>
                <w:rFonts w:eastAsiaTheme="majorEastAsia"/>
              </w:rPr>
              <w:t xml:space="preserve">Hananui Health and Education Fund – to support health and education outcomes for people within the Murihiku takiwā through initiatives such as treatment, targeted public-health programmes, and scholarships. The fund shall be managed by persons with relevant </w:t>
            </w:r>
            <w:proofErr w:type="gramStart"/>
            <w:r w:rsidRPr="00531048">
              <w:rPr>
                <w:rFonts w:eastAsiaTheme="majorEastAsia"/>
              </w:rPr>
              <w:t>health-care</w:t>
            </w:r>
            <w:proofErr w:type="gramEnd"/>
            <w:r w:rsidRPr="00531048">
              <w:rPr>
                <w:rFonts w:eastAsiaTheme="majorEastAsia"/>
              </w:rPr>
              <w:t xml:space="preserve"> and education expertise and include Rūnanga representation.</w:t>
            </w:r>
          </w:p>
          <w:p w14:paraId="6836DD85" w14:textId="77777777" w:rsidR="004A3673" w:rsidRDefault="004A3673" w:rsidP="004A3673">
            <w:pPr>
              <w:pStyle w:val="NumberedList"/>
              <w:numPr>
                <w:ilvl w:val="0"/>
                <w:numId w:val="0"/>
              </w:numPr>
            </w:pPr>
          </w:p>
        </w:tc>
        <w:tc>
          <w:tcPr>
            <w:tcW w:w="9946" w:type="dxa"/>
          </w:tcPr>
          <w:p w14:paraId="767D2C0D" w14:textId="77777777" w:rsidR="004A3673" w:rsidRDefault="004A3673" w:rsidP="00904945">
            <w:pPr>
              <w:pStyle w:val="NumberedList"/>
              <w:numPr>
                <w:ilvl w:val="0"/>
                <w:numId w:val="0"/>
              </w:numPr>
              <w:rPr>
                <w:lang w:val="en-US"/>
              </w:rPr>
            </w:pPr>
            <w:r>
              <w:rPr>
                <w:lang w:val="en-US"/>
              </w:rPr>
              <w:t>No amendment needed in response to Question 25 Minute 4, which sought information on the total likely funds available annually (see NTS response to Minute 4 for further detail).</w:t>
            </w:r>
          </w:p>
          <w:p w14:paraId="6D4AEC0C" w14:textId="77777777" w:rsidR="004A3673" w:rsidRDefault="004A3673" w:rsidP="00904945">
            <w:pPr>
              <w:pStyle w:val="NumberedList"/>
              <w:numPr>
                <w:ilvl w:val="0"/>
                <w:numId w:val="0"/>
              </w:numPr>
              <w:rPr>
                <w:lang w:val="en-US"/>
              </w:rPr>
            </w:pPr>
          </w:p>
          <w:p w14:paraId="1D8D5DE9" w14:textId="77777777" w:rsidR="004A3673" w:rsidRDefault="004A3673" w:rsidP="00904945">
            <w:pPr>
              <w:pStyle w:val="NumberedList"/>
              <w:numPr>
                <w:ilvl w:val="0"/>
                <w:numId w:val="0"/>
              </w:numPr>
              <w:rPr>
                <w:lang w:val="en-US"/>
              </w:rPr>
            </w:pPr>
            <w:r>
              <w:rPr>
                <w:lang w:val="en-US"/>
              </w:rPr>
              <w:t xml:space="preserve">Environment Southland response to Minute </w:t>
            </w:r>
            <w:proofErr w:type="gramStart"/>
            <w:r>
              <w:rPr>
                <w:lang w:val="en-US"/>
              </w:rPr>
              <w:t>5: ‘</w:t>
            </w:r>
            <w:proofErr w:type="gramEnd"/>
            <w:r w:rsidRPr="004A3673">
              <w:rPr>
                <w:lang w:val="en-US"/>
              </w:rPr>
              <w:t xml:space="preserve">ES is supportive of the creation of these funds, and notes that these will provide useful potential sources of funding for relevant, worthy </w:t>
            </w:r>
            <w:proofErr w:type="gramStart"/>
            <w:r w:rsidRPr="004A3673">
              <w:rPr>
                <w:lang w:val="en-US"/>
              </w:rPr>
              <w:t>causes</w:t>
            </w:r>
            <w:r>
              <w:rPr>
                <w:lang w:val="en-US"/>
              </w:rPr>
              <w:t>’</w:t>
            </w:r>
            <w:proofErr w:type="gramEnd"/>
            <w:r w:rsidRPr="004A3673">
              <w:rPr>
                <w:lang w:val="en-US"/>
              </w:rPr>
              <w:t>.</w:t>
            </w:r>
          </w:p>
          <w:p w14:paraId="0192C0C6" w14:textId="77777777" w:rsidR="004A3673" w:rsidRDefault="004A3673" w:rsidP="00904945">
            <w:pPr>
              <w:pStyle w:val="NumberedList"/>
              <w:numPr>
                <w:ilvl w:val="0"/>
                <w:numId w:val="0"/>
              </w:numPr>
              <w:rPr>
                <w:lang w:val="en-US"/>
              </w:rPr>
            </w:pPr>
          </w:p>
          <w:p w14:paraId="07F99134" w14:textId="77777777" w:rsidR="004A3673" w:rsidRDefault="004A3673" w:rsidP="00904945">
            <w:pPr>
              <w:pStyle w:val="NumberedList"/>
              <w:numPr>
                <w:ilvl w:val="0"/>
                <w:numId w:val="0"/>
              </w:numPr>
              <w:rPr>
                <w:lang w:val="en-US"/>
              </w:rPr>
            </w:pPr>
            <w:r>
              <w:rPr>
                <w:lang w:val="en-US"/>
              </w:rPr>
              <w:t>The Department of Conservation made no comment in relation to this matter (DOC response to Minute 5)</w:t>
            </w:r>
          </w:p>
          <w:p w14:paraId="2E6BA4E2" w14:textId="77777777" w:rsidR="00581AE2" w:rsidRDefault="00581AE2" w:rsidP="00904945">
            <w:pPr>
              <w:pStyle w:val="NumberedList"/>
              <w:numPr>
                <w:ilvl w:val="0"/>
                <w:numId w:val="0"/>
              </w:numPr>
              <w:rPr>
                <w:lang w:val="en-US"/>
              </w:rPr>
            </w:pPr>
          </w:p>
          <w:p w14:paraId="69992294" w14:textId="482ECE09" w:rsidR="00581AE2" w:rsidRPr="00581AE2" w:rsidRDefault="00581AE2" w:rsidP="00581AE2">
            <w:pPr>
              <w:pStyle w:val="NumberedList"/>
              <w:numPr>
                <w:ilvl w:val="0"/>
                <w:numId w:val="0"/>
              </w:numPr>
            </w:pPr>
            <w:r>
              <w:rPr>
                <w:lang w:val="en-US"/>
              </w:rPr>
              <w:t xml:space="preserve">No amendment proposed in response to </w:t>
            </w:r>
            <w:proofErr w:type="spellStart"/>
            <w:r>
              <w:rPr>
                <w:lang w:val="en-US"/>
              </w:rPr>
              <w:t>Ruapuke</w:t>
            </w:r>
            <w:proofErr w:type="spellEnd"/>
            <w:r>
              <w:rPr>
                <w:lang w:val="en-US"/>
              </w:rPr>
              <w:t xml:space="preserve"> Island Group comments on the application (paragraph 20(a) and (b)), where NTS noted that t</w:t>
            </w:r>
            <w:r w:rsidRPr="00581AE2">
              <w:t xml:space="preserve">he community funds are intended to deliver broader, equitable benefits to the Bluff and Rakiura communities. It is not intended, nor is condition 86 written in a way that precludes, RIG from engaging with the community fund trustees and applying for funding for relevant projects. Any applications would be considered at the discretion of the trustees, in accordance with the established fund criteria. </w:t>
            </w:r>
          </w:p>
          <w:p w14:paraId="1BDD18A7" w14:textId="6A936655" w:rsidR="00581AE2" w:rsidRDefault="00581AE2" w:rsidP="00904945">
            <w:pPr>
              <w:pStyle w:val="NumberedList"/>
              <w:numPr>
                <w:ilvl w:val="0"/>
                <w:numId w:val="0"/>
              </w:numPr>
              <w:rPr>
                <w:lang w:val="en-US"/>
              </w:rPr>
            </w:pPr>
          </w:p>
        </w:tc>
      </w:tr>
      <w:tr w:rsidR="004A3673" w:rsidRPr="004F3AA0" w14:paraId="11034A7D" w14:textId="77777777" w:rsidTr="000542BE">
        <w:tc>
          <w:tcPr>
            <w:tcW w:w="1165" w:type="dxa"/>
          </w:tcPr>
          <w:p w14:paraId="02B628B8" w14:textId="1D5EBA93" w:rsidR="004A3673" w:rsidRDefault="004A3673" w:rsidP="006933E7">
            <w:pPr>
              <w:pStyle w:val="NumberedList"/>
              <w:numPr>
                <w:ilvl w:val="0"/>
                <w:numId w:val="0"/>
              </w:numPr>
            </w:pPr>
            <w:r>
              <w:lastRenderedPageBreak/>
              <w:t>87</w:t>
            </w:r>
          </w:p>
        </w:tc>
        <w:tc>
          <w:tcPr>
            <w:tcW w:w="9810" w:type="dxa"/>
          </w:tcPr>
          <w:p w14:paraId="7311232C" w14:textId="77777777" w:rsidR="004A3673" w:rsidRPr="00531048" w:rsidRDefault="004A3673" w:rsidP="004A3673">
            <w:pPr>
              <w:pStyle w:val="NumberedList"/>
              <w:numPr>
                <w:ilvl w:val="0"/>
                <w:numId w:val="0"/>
              </w:numPr>
              <w:rPr>
                <w:rFonts w:eastAsiaTheme="majorEastAsia"/>
              </w:rPr>
            </w:pPr>
            <w:r w:rsidRPr="00531048">
              <w:rPr>
                <w:rFonts w:eastAsiaTheme="majorEastAsia"/>
              </w:rPr>
              <w:t>Prior to the stocking of Hananui site, the Consent Holder shall prepare a Fund Governance and Implementation Plan. The Plan shall:</w:t>
            </w:r>
          </w:p>
          <w:p w14:paraId="737F5720" w14:textId="77777777" w:rsidR="004A3673" w:rsidRPr="00531048" w:rsidRDefault="004A3673" w:rsidP="00000EE3">
            <w:pPr>
              <w:pStyle w:val="NumberedList"/>
              <w:numPr>
                <w:ilvl w:val="1"/>
                <w:numId w:val="76"/>
              </w:numPr>
              <w:ind w:left="346"/>
              <w:rPr>
                <w:rFonts w:eastAsiaTheme="majorEastAsia"/>
              </w:rPr>
            </w:pPr>
            <w:r w:rsidRPr="00531048">
              <w:rPr>
                <w:rFonts w:eastAsiaTheme="majorEastAsia"/>
              </w:rPr>
              <w:t>Describe the governance structure, decision-making framework, and membership composition for each fund;</w:t>
            </w:r>
          </w:p>
          <w:p w14:paraId="773E6879" w14:textId="77777777" w:rsidR="004A3673" w:rsidRPr="00531048" w:rsidRDefault="004A3673" w:rsidP="00000EE3">
            <w:pPr>
              <w:pStyle w:val="NumberedList"/>
              <w:numPr>
                <w:ilvl w:val="1"/>
                <w:numId w:val="76"/>
              </w:numPr>
              <w:ind w:left="346"/>
              <w:rPr>
                <w:rFonts w:eastAsiaTheme="majorEastAsia"/>
              </w:rPr>
            </w:pPr>
            <w:r w:rsidRPr="00531048">
              <w:rPr>
                <w:rFonts w:eastAsiaTheme="majorEastAsia"/>
              </w:rPr>
              <w:t>Identify transparent criteria for the selection, approval, and monitoring of supported projects; and</w:t>
            </w:r>
          </w:p>
          <w:p w14:paraId="303AE1EB" w14:textId="77777777" w:rsidR="004A3673" w:rsidRPr="00531048" w:rsidRDefault="004A3673" w:rsidP="00000EE3">
            <w:pPr>
              <w:pStyle w:val="NumberedList"/>
              <w:numPr>
                <w:ilvl w:val="1"/>
                <w:numId w:val="76"/>
              </w:numPr>
              <w:ind w:left="346"/>
              <w:rPr>
                <w:rFonts w:eastAsiaTheme="majorEastAsia"/>
              </w:rPr>
            </w:pPr>
            <w:r w:rsidRPr="00531048">
              <w:rPr>
                <w:rFonts w:eastAsiaTheme="majorEastAsia"/>
              </w:rPr>
              <w:t>Outline annual reporting requirements to the Consent Authority and participating communities.</w:t>
            </w:r>
          </w:p>
          <w:p w14:paraId="2144D7C3" w14:textId="77777777" w:rsidR="004A3673" w:rsidRPr="00531048" w:rsidRDefault="004A3673" w:rsidP="004A3673">
            <w:pPr>
              <w:pStyle w:val="NumberedList"/>
              <w:numPr>
                <w:ilvl w:val="0"/>
                <w:numId w:val="0"/>
              </w:numPr>
              <w:rPr>
                <w:rFonts w:eastAsiaTheme="majorEastAsia"/>
              </w:rPr>
            </w:pPr>
          </w:p>
        </w:tc>
        <w:tc>
          <w:tcPr>
            <w:tcW w:w="9946" w:type="dxa"/>
          </w:tcPr>
          <w:p w14:paraId="6916212A" w14:textId="77777777" w:rsidR="004A3673" w:rsidRDefault="004A3673" w:rsidP="00904945">
            <w:pPr>
              <w:pStyle w:val="NumberedList"/>
              <w:numPr>
                <w:ilvl w:val="0"/>
                <w:numId w:val="0"/>
              </w:numPr>
              <w:rPr>
                <w:lang w:val="en-US"/>
              </w:rPr>
            </w:pPr>
          </w:p>
        </w:tc>
      </w:tr>
      <w:tr w:rsidR="004A3673" w:rsidRPr="004F3AA0" w14:paraId="1937A584" w14:textId="77777777" w:rsidTr="000542BE">
        <w:tc>
          <w:tcPr>
            <w:tcW w:w="1165" w:type="dxa"/>
          </w:tcPr>
          <w:p w14:paraId="5F7471F5" w14:textId="469BF363" w:rsidR="004A3673" w:rsidRDefault="004A3673" w:rsidP="006933E7">
            <w:pPr>
              <w:pStyle w:val="NumberedList"/>
              <w:numPr>
                <w:ilvl w:val="0"/>
                <w:numId w:val="0"/>
              </w:numPr>
            </w:pPr>
            <w:r>
              <w:t>88</w:t>
            </w:r>
          </w:p>
        </w:tc>
        <w:tc>
          <w:tcPr>
            <w:tcW w:w="9810" w:type="dxa"/>
          </w:tcPr>
          <w:p w14:paraId="11449B13" w14:textId="1E17F4BD" w:rsidR="004A3673" w:rsidRPr="00531048" w:rsidRDefault="004A3673" w:rsidP="004A3673">
            <w:pPr>
              <w:pStyle w:val="NumberedList"/>
              <w:numPr>
                <w:ilvl w:val="0"/>
                <w:numId w:val="0"/>
              </w:numPr>
              <w:rPr>
                <w:rFonts w:eastAsiaTheme="majorEastAsia"/>
              </w:rPr>
            </w:pPr>
            <w:ins w:id="428" w:author="Peterson, Richard" w:date="2026-04-15T11:18:00Z" w16du:dateUtc="2026-04-14T23:18:00Z">
              <w:r>
                <w:rPr>
                  <w:rFonts w:eastAsiaTheme="majorEastAsia"/>
                </w:rPr>
                <w:t xml:space="preserve">For its first contribution, </w:t>
              </w:r>
            </w:ins>
            <w:del w:id="429" w:author="Peterson, Richard" w:date="2026-04-15T11:18:00Z" w16du:dateUtc="2026-04-14T23:18:00Z">
              <w:r w:rsidRPr="00531048" w:rsidDel="002C6CAD">
                <w:rPr>
                  <w:rFonts w:eastAsiaTheme="majorEastAsia"/>
                </w:rPr>
                <w:delText>T</w:delText>
              </w:r>
            </w:del>
            <w:ins w:id="430" w:author="Peterson, Richard" w:date="2026-04-15T11:18:00Z" w16du:dateUtc="2026-04-14T23:18:00Z">
              <w:r>
                <w:rPr>
                  <w:rFonts w:eastAsiaTheme="majorEastAsia"/>
                </w:rPr>
                <w:t>t</w:t>
              </w:r>
            </w:ins>
            <w:r w:rsidRPr="00531048">
              <w:rPr>
                <w:rFonts w:eastAsiaTheme="majorEastAsia"/>
              </w:rPr>
              <w:t xml:space="preserve">he Consent Holder shall make a total annual financial contribution </w:t>
            </w:r>
            <w:r w:rsidRPr="000B7B4B">
              <w:rPr>
                <w:rFonts w:eastAsiaTheme="majorEastAsia"/>
              </w:rPr>
              <w:t>across all four</w:t>
            </w:r>
            <w:r w:rsidRPr="00531048">
              <w:rPr>
                <w:rFonts w:eastAsiaTheme="majorEastAsia"/>
              </w:rPr>
              <w:t xml:space="preserve"> funds </w:t>
            </w:r>
            <w:r w:rsidRPr="000B7B4B">
              <w:rPr>
                <w:rFonts w:eastAsiaTheme="majorEastAsia"/>
              </w:rPr>
              <w:t>listed in condition 86</w:t>
            </w:r>
            <w:r w:rsidRPr="00531048">
              <w:rPr>
                <w:rFonts w:eastAsiaTheme="majorEastAsia"/>
              </w:rPr>
              <w:t xml:space="preserve"> of a minimum of 10 cents per fish harvested in the preceding year.</w:t>
            </w:r>
            <w:ins w:id="431" w:author="Peterson, Richard" w:date="2026-04-15T11:16:00Z" w16du:dateUtc="2026-04-14T23:16:00Z">
              <w:r>
                <w:rPr>
                  <w:rFonts w:eastAsiaTheme="majorEastAsia"/>
                </w:rPr>
                <w:t xml:space="preserve"> </w:t>
              </w:r>
            </w:ins>
            <w:ins w:id="432" w:author="Peterson, Richard" w:date="2026-04-15T11:19:00Z" w16du:dateUtc="2026-04-14T23:19:00Z">
              <w:r>
                <w:rPr>
                  <w:rFonts w:eastAsiaTheme="majorEastAsia"/>
                </w:rPr>
                <w:t>Annually</w:t>
              </w:r>
            </w:ins>
            <w:ins w:id="433" w:author="Peterson, Richard" w:date="2026-04-15T11:17:00Z" w16du:dateUtc="2026-04-14T23:17:00Z">
              <w:r>
                <w:rPr>
                  <w:rFonts w:eastAsiaTheme="majorEastAsia"/>
                </w:rPr>
                <w:t xml:space="preserve"> following the first contribution, the minimum </w:t>
              </w:r>
            </w:ins>
            <w:ins w:id="434" w:author="Peterson, Richard" w:date="2026-04-15T11:19:00Z" w16du:dateUtc="2026-04-14T23:19:00Z">
              <w:r>
                <w:rPr>
                  <w:rFonts w:eastAsiaTheme="majorEastAsia"/>
                </w:rPr>
                <w:t xml:space="preserve">contribution per harvested fish shall be adjusted </w:t>
              </w:r>
            </w:ins>
            <w:ins w:id="435" w:author="Peterson, Richard" w:date="2026-04-15T11:20:00Z" w16du:dateUtc="2026-04-14T23:20:00Z">
              <w:r>
                <w:rPr>
                  <w:rFonts w:eastAsiaTheme="majorEastAsia"/>
                </w:rPr>
                <w:t>to reflect changes in the Consumer Price Index</w:t>
              </w:r>
            </w:ins>
            <w:ins w:id="436" w:author="Peterson, Richard" w:date="2026-04-15T11:21:00Z" w16du:dateUtc="2026-04-14T23:21:00Z">
              <w:r>
                <w:rPr>
                  <w:rFonts w:eastAsiaTheme="majorEastAsia"/>
                </w:rPr>
                <w:t>, All Groups, as published by Statistic New Zealand.</w:t>
              </w:r>
            </w:ins>
          </w:p>
        </w:tc>
        <w:tc>
          <w:tcPr>
            <w:tcW w:w="9946" w:type="dxa"/>
          </w:tcPr>
          <w:p w14:paraId="3661F753" w14:textId="77777777" w:rsidR="004A3673" w:rsidRDefault="004A3673" w:rsidP="00904945">
            <w:pPr>
              <w:pStyle w:val="NumberedList"/>
              <w:numPr>
                <w:ilvl w:val="0"/>
                <w:numId w:val="0"/>
              </w:numPr>
              <w:rPr>
                <w:lang w:val="en-US"/>
              </w:rPr>
            </w:pPr>
            <w:r>
              <w:rPr>
                <w:lang w:val="en-US"/>
              </w:rPr>
              <w:t>Amendment proposed in response to Question 26 Minute 4.</w:t>
            </w:r>
          </w:p>
          <w:p w14:paraId="01CF2959" w14:textId="77777777" w:rsidR="004A3673" w:rsidRDefault="004A3673" w:rsidP="00904945">
            <w:pPr>
              <w:pStyle w:val="NumberedList"/>
              <w:numPr>
                <w:ilvl w:val="0"/>
                <w:numId w:val="0"/>
              </w:numPr>
              <w:rPr>
                <w:lang w:val="en-US"/>
              </w:rPr>
            </w:pPr>
          </w:p>
          <w:p w14:paraId="1ABBB825" w14:textId="1D5CBADC" w:rsidR="004A3673" w:rsidRDefault="004A3673" w:rsidP="00904945">
            <w:pPr>
              <w:pStyle w:val="NumberedList"/>
              <w:numPr>
                <w:ilvl w:val="0"/>
                <w:numId w:val="0"/>
              </w:numPr>
              <w:rPr>
                <w:lang w:val="en-US"/>
              </w:rPr>
            </w:pPr>
            <w:r>
              <w:rPr>
                <w:lang w:val="en-US"/>
              </w:rPr>
              <w:t xml:space="preserve">Environment Southland response to Minute </w:t>
            </w:r>
            <w:proofErr w:type="gramStart"/>
            <w:r>
              <w:rPr>
                <w:lang w:val="en-US"/>
              </w:rPr>
              <w:t>5</w:t>
            </w:r>
            <w:r w:rsidR="006D5036">
              <w:rPr>
                <w:lang w:val="en-US"/>
              </w:rPr>
              <w:t>:</w:t>
            </w:r>
            <w:r>
              <w:rPr>
                <w:lang w:val="en-US"/>
              </w:rPr>
              <w:t xml:space="preserve"> ‘</w:t>
            </w:r>
            <w:proofErr w:type="gramEnd"/>
            <w:r w:rsidRPr="004A3673">
              <w:rPr>
                <w:lang w:val="en-US"/>
              </w:rPr>
              <w:t>ES is supportive of the applicant’s proposed approach</w:t>
            </w:r>
            <w:r>
              <w:rPr>
                <w:lang w:val="en-US"/>
              </w:rPr>
              <w:t>’</w:t>
            </w:r>
            <w:r w:rsidRPr="004A3673">
              <w:rPr>
                <w:lang w:val="en-US"/>
              </w:rPr>
              <w:t>.</w:t>
            </w:r>
          </w:p>
          <w:p w14:paraId="01A4CE08" w14:textId="77777777" w:rsidR="004A3673" w:rsidRDefault="004A3673" w:rsidP="00904945">
            <w:pPr>
              <w:pStyle w:val="NumberedList"/>
              <w:numPr>
                <w:ilvl w:val="0"/>
                <w:numId w:val="0"/>
              </w:numPr>
              <w:rPr>
                <w:lang w:val="en-US"/>
              </w:rPr>
            </w:pPr>
          </w:p>
          <w:p w14:paraId="0FFDDDEE" w14:textId="6B6C5BB3" w:rsidR="004A3673" w:rsidRDefault="004A3673" w:rsidP="00904945">
            <w:pPr>
              <w:pStyle w:val="NumberedList"/>
              <w:numPr>
                <w:ilvl w:val="0"/>
                <w:numId w:val="0"/>
              </w:numPr>
              <w:rPr>
                <w:lang w:val="en-US"/>
              </w:rPr>
            </w:pPr>
            <w:r>
              <w:rPr>
                <w:lang w:val="en-US"/>
              </w:rPr>
              <w:t>The Department of Conservation made no comment in relation to this matter (DOC response to Minute 5)</w:t>
            </w:r>
          </w:p>
        </w:tc>
      </w:tr>
      <w:tr w:rsidR="004A3673" w:rsidRPr="004F3AA0" w14:paraId="29942BCA" w14:textId="77777777" w:rsidTr="000542BE">
        <w:tc>
          <w:tcPr>
            <w:tcW w:w="1165" w:type="dxa"/>
          </w:tcPr>
          <w:p w14:paraId="37C72861" w14:textId="0594191A" w:rsidR="004A3673" w:rsidRDefault="004A3673" w:rsidP="006933E7">
            <w:pPr>
              <w:pStyle w:val="NumberedList"/>
              <w:numPr>
                <w:ilvl w:val="0"/>
                <w:numId w:val="0"/>
              </w:numPr>
            </w:pPr>
            <w:r>
              <w:t>89</w:t>
            </w:r>
          </w:p>
        </w:tc>
        <w:tc>
          <w:tcPr>
            <w:tcW w:w="9810" w:type="dxa"/>
          </w:tcPr>
          <w:p w14:paraId="1D93B99D" w14:textId="77777777" w:rsidR="004A3673" w:rsidRPr="00531048" w:rsidRDefault="004A3673" w:rsidP="004A3673">
            <w:pPr>
              <w:pStyle w:val="NumberedList"/>
              <w:numPr>
                <w:ilvl w:val="0"/>
                <w:numId w:val="0"/>
              </w:numPr>
              <w:rPr>
                <w:rFonts w:eastAsiaTheme="majorEastAsia"/>
              </w:rPr>
            </w:pPr>
            <w:r w:rsidRPr="00531048">
              <w:rPr>
                <w:rFonts w:eastAsiaTheme="majorEastAsia"/>
              </w:rPr>
              <w:t>In any financial year where the Consent Holder can demonstrate that the aquaculture operations have experienced a material financial loss or other exceptional circumstances, the Consent Holder may defer all or part of the annual contribution, provided that:</w:t>
            </w:r>
          </w:p>
          <w:p w14:paraId="4744743B" w14:textId="77777777" w:rsidR="004A3673" w:rsidRPr="00531048" w:rsidRDefault="004A3673" w:rsidP="00000EE3">
            <w:pPr>
              <w:pStyle w:val="NumberedList"/>
              <w:numPr>
                <w:ilvl w:val="1"/>
                <w:numId w:val="77"/>
              </w:numPr>
              <w:ind w:left="346"/>
              <w:rPr>
                <w:rFonts w:eastAsiaTheme="majorEastAsia"/>
              </w:rPr>
            </w:pPr>
            <w:r w:rsidRPr="00531048">
              <w:rPr>
                <w:rFonts w:eastAsiaTheme="majorEastAsia"/>
              </w:rPr>
              <w:t>Written notice and justification are provided to the Consent Authority and fund-governance bodies; and</w:t>
            </w:r>
          </w:p>
          <w:p w14:paraId="282BDE1E" w14:textId="77777777" w:rsidR="004A3673" w:rsidRPr="00531048" w:rsidRDefault="004A3673" w:rsidP="00000EE3">
            <w:pPr>
              <w:pStyle w:val="NumberedList"/>
              <w:numPr>
                <w:ilvl w:val="1"/>
                <w:numId w:val="77"/>
              </w:numPr>
              <w:ind w:left="346"/>
              <w:rPr>
                <w:rFonts w:eastAsiaTheme="majorEastAsia"/>
              </w:rPr>
            </w:pPr>
            <w:r w:rsidRPr="00531048">
              <w:rPr>
                <w:rFonts w:eastAsiaTheme="majorEastAsia"/>
              </w:rPr>
              <w:t>Deferred contributions are recorded and made up in subsequent financial years once operations return to profitability.</w:t>
            </w:r>
          </w:p>
          <w:p w14:paraId="6E64D7BE" w14:textId="77777777" w:rsidR="004A3673" w:rsidRDefault="004A3673" w:rsidP="004A3673">
            <w:pPr>
              <w:pStyle w:val="NumberedList"/>
              <w:numPr>
                <w:ilvl w:val="0"/>
                <w:numId w:val="0"/>
              </w:numPr>
              <w:rPr>
                <w:rFonts w:eastAsiaTheme="majorEastAsia"/>
              </w:rPr>
            </w:pPr>
          </w:p>
        </w:tc>
        <w:tc>
          <w:tcPr>
            <w:tcW w:w="9946" w:type="dxa"/>
          </w:tcPr>
          <w:p w14:paraId="2DB5914E" w14:textId="77777777" w:rsidR="004A3673" w:rsidRDefault="004A3673" w:rsidP="00904945">
            <w:pPr>
              <w:pStyle w:val="NumberedList"/>
              <w:numPr>
                <w:ilvl w:val="0"/>
                <w:numId w:val="0"/>
              </w:numPr>
              <w:rPr>
                <w:lang w:val="en-US"/>
              </w:rPr>
            </w:pPr>
          </w:p>
        </w:tc>
      </w:tr>
      <w:tr w:rsidR="004A3673" w:rsidRPr="004F3AA0" w14:paraId="48587006" w14:textId="77777777" w:rsidTr="000542BE">
        <w:tc>
          <w:tcPr>
            <w:tcW w:w="1165" w:type="dxa"/>
          </w:tcPr>
          <w:p w14:paraId="01CA1620" w14:textId="202DF2B1" w:rsidR="004A3673" w:rsidRDefault="004A3673" w:rsidP="006933E7">
            <w:pPr>
              <w:pStyle w:val="NumberedList"/>
              <w:numPr>
                <w:ilvl w:val="0"/>
                <w:numId w:val="0"/>
              </w:numPr>
            </w:pPr>
            <w:r>
              <w:t>90</w:t>
            </w:r>
          </w:p>
        </w:tc>
        <w:tc>
          <w:tcPr>
            <w:tcW w:w="9810" w:type="dxa"/>
          </w:tcPr>
          <w:p w14:paraId="0A32A8BC" w14:textId="77777777" w:rsidR="004A3673" w:rsidRPr="00531048" w:rsidRDefault="004A3673" w:rsidP="004A3673">
            <w:pPr>
              <w:pStyle w:val="NumberedList"/>
              <w:numPr>
                <w:ilvl w:val="0"/>
                <w:numId w:val="0"/>
              </w:numPr>
              <w:rPr>
                <w:rFonts w:eastAsiaTheme="majorEastAsia"/>
              </w:rPr>
            </w:pPr>
            <w:r w:rsidRPr="00531048">
              <w:rPr>
                <w:rFonts w:eastAsiaTheme="majorEastAsia"/>
              </w:rPr>
              <w:t>The first contribution to each fund shall be made within 12 months of the first commercial harvest from Stage 1 operations.</w:t>
            </w:r>
          </w:p>
          <w:p w14:paraId="40BF6A4C" w14:textId="77777777" w:rsidR="004A3673" w:rsidRPr="00531048" w:rsidRDefault="004A3673" w:rsidP="004A3673">
            <w:pPr>
              <w:pStyle w:val="NumberedList"/>
              <w:numPr>
                <w:ilvl w:val="0"/>
                <w:numId w:val="0"/>
              </w:numPr>
              <w:rPr>
                <w:rFonts w:eastAsiaTheme="majorEastAsia"/>
              </w:rPr>
            </w:pPr>
          </w:p>
        </w:tc>
        <w:tc>
          <w:tcPr>
            <w:tcW w:w="9946" w:type="dxa"/>
          </w:tcPr>
          <w:p w14:paraId="0A5DB794" w14:textId="77777777" w:rsidR="004A3673" w:rsidRDefault="004A3673" w:rsidP="00904945">
            <w:pPr>
              <w:pStyle w:val="NumberedList"/>
              <w:numPr>
                <w:ilvl w:val="0"/>
                <w:numId w:val="0"/>
              </w:numPr>
              <w:rPr>
                <w:lang w:val="en-US"/>
              </w:rPr>
            </w:pPr>
          </w:p>
        </w:tc>
      </w:tr>
    </w:tbl>
    <w:p w14:paraId="0694CF88" w14:textId="0E711718" w:rsidR="00C26DB9" w:rsidRPr="004F3AA0" w:rsidRDefault="00C26DB9" w:rsidP="00284CD0">
      <w:pPr>
        <w:rPr>
          <w:lang w:val="en-US"/>
        </w:rPr>
      </w:pPr>
    </w:p>
    <w:p w14:paraId="3E8BDA01" w14:textId="77777777" w:rsidR="000D7C03" w:rsidRDefault="000D7C03">
      <w:pPr>
        <w:spacing w:after="0" w:line="240" w:lineRule="auto"/>
        <w:rPr>
          <w:lang w:val="en-US"/>
        </w:rPr>
        <w:sectPr w:rsidR="000D7C03" w:rsidSect="00A05EEC">
          <w:headerReference w:type="default" r:id="rId14"/>
          <w:footerReference w:type="default" r:id="rId15"/>
          <w:headerReference w:type="first" r:id="rId16"/>
          <w:footerReference w:type="first" r:id="rId17"/>
          <w:type w:val="continuous"/>
          <w:pgSz w:w="23811" w:h="16838" w:orient="landscape" w:code="8"/>
          <w:pgMar w:top="1440" w:right="1440" w:bottom="1440" w:left="1440" w:header="547" w:footer="547" w:gutter="0"/>
          <w:cols w:space="720"/>
          <w:docGrid w:linePitch="360"/>
        </w:sectPr>
      </w:pPr>
    </w:p>
    <w:p w14:paraId="4F233997" w14:textId="77777777" w:rsidR="000D7C03" w:rsidRDefault="000D7C03" w:rsidP="000D7C03">
      <w:pPr>
        <w:pStyle w:val="Heading6"/>
      </w:pPr>
      <w:r>
        <w:lastRenderedPageBreak/>
        <w:t>Conditions Appendix C – Draft Environmental Quality Zones and Adaptive Management Triggers</w:t>
      </w:r>
    </w:p>
    <w:p w14:paraId="15653C6F" w14:textId="77777777" w:rsidR="000D7C03" w:rsidRPr="00D11895" w:rsidRDefault="000D7C03" w:rsidP="000D7C03"/>
    <w:p w14:paraId="67CC3B59" w14:textId="77777777" w:rsidR="000D7C03" w:rsidRPr="00E54176" w:rsidRDefault="000D7C03" w:rsidP="000D7C03">
      <w:pPr>
        <w:pStyle w:val="Heading6"/>
      </w:pPr>
      <w:r w:rsidRPr="00E54176">
        <w:t>C-1 Water Quality</w:t>
      </w:r>
    </w:p>
    <w:p w14:paraId="210DBB0C" w14:textId="77777777" w:rsidR="000D7C03" w:rsidRPr="00E54176" w:rsidRDefault="000D7C03" w:rsidP="000D7C03">
      <w:r>
        <w:t>Recommended w</w:t>
      </w:r>
      <w:r w:rsidRPr="00E54176">
        <w:t xml:space="preserve">ater </w:t>
      </w:r>
      <w:r>
        <w:t>q</w:t>
      </w:r>
      <w:r w:rsidRPr="00E54176">
        <w:t xml:space="preserve">uality </w:t>
      </w:r>
      <w:r>
        <w:t>AMTs,</w:t>
      </w:r>
      <w:r w:rsidRPr="00E54176">
        <w:t xml:space="preserve"> </w:t>
      </w:r>
      <w:r>
        <w:t>based on recommendations</w:t>
      </w:r>
      <w:r w:rsidRPr="00E54176">
        <w:t xml:space="preserve"> in the Water Column Assessment submitted with the resource consent application</w:t>
      </w:r>
      <w:r>
        <w:t>,</w:t>
      </w:r>
      <w:r w:rsidRPr="00E54176">
        <w:t xml:space="preserve"> are</w:t>
      </w:r>
      <w:r>
        <w:t xml:space="preserve"> that the farm operation shall not cause:</w:t>
      </w:r>
    </w:p>
    <w:p w14:paraId="26CD7C8D" w14:textId="77777777" w:rsidR="000D7C03" w:rsidRPr="00E54176" w:rsidRDefault="000D7C03" w:rsidP="000D7C03">
      <w:pPr>
        <w:pStyle w:val="NumberedList"/>
        <w:numPr>
          <w:ilvl w:val="0"/>
          <w:numId w:val="82"/>
        </w:numPr>
      </w:pPr>
      <w:r w:rsidRPr="00E54176">
        <w:t>Total Nitrogen concentrations at</w:t>
      </w:r>
      <w:r>
        <w:t xml:space="preserve"> </w:t>
      </w:r>
      <w:commentRangeStart w:id="437"/>
      <w:ins w:id="438" w:author="Lojkine, Frances" w:date="2026-05-20T07:37:00Z" w16du:dateUtc="2026-05-19T19:37:00Z">
        <w:r>
          <w:t>any monitoring station</w:t>
        </w:r>
      </w:ins>
      <w:r w:rsidRPr="00E54176">
        <w:t xml:space="preserve"> </w:t>
      </w:r>
      <w:commentRangeEnd w:id="437"/>
      <w:r>
        <w:rPr>
          <w:rStyle w:val="CommentReference"/>
          <w:rFonts w:cs="Times New Roman"/>
        </w:rPr>
        <w:commentReference w:id="437"/>
      </w:r>
      <w:del w:id="439" w:author="Lojkine, Frances" w:date="2026-04-15T11:49:00Z" w16du:dateUtc="2026-04-14T23:49:00Z">
        <w:r w:rsidRPr="00E54176" w:rsidDel="002E7153">
          <w:delText xml:space="preserve">the </w:delText>
        </w:r>
        <w:r w:rsidRPr="004835FF" w:rsidDel="002E7153">
          <w:delText>Proposal Area boundary</w:delText>
        </w:r>
      </w:del>
      <w:ins w:id="440" w:author="Lojkine, Frances" w:date="2026-05-20T07:41:00Z" w16du:dateUtc="2026-05-19T19:41:00Z">
        <w:r>
          <w:t>8</w:t>
        </w:r>
      </w:ins>
      <w:ins w:id="441" w:author="Lojkine, Frances" w:date="2026-04-15T11:49:00Z" w16du:dateUtc="2026-04-14T23:49:00Z">
        <w:r>
          <w:t xml:space="preserve">00m </w:t>
        </w:r>
      </w:ins>
      <w:ins w:id="442" w:author="Lojkine, Frances" w:date="2026-05-20T07:41:00Z" w16du:dateUtc="2026-05-19T19:41:00Z">
        <w:r>
          <w:t xml:space="preserve">in the predominant current direction </w:t>
        </w:r>
      </w:ins>
      <w:ins w:id="443" w:author="Lojkine, Frances" w:date="2026-04-15T11:49:00Z" w16du:dateUtc="2026-04-14T23:49:00Z">
        <w:r>
          <w:t xml:space="preserve">from </w:t>
        </w:r>
      </w:ins>
      <w:ins w:id="444" w:author="Lojkine, Frances" w:date="2026-05-20T07:42:00Z" w16du:dateUtc="2026-05-19T19:42:00Z">
        <w:r>
          <w:t>the outside edge of the sea pens</w:t>
        </w:r>
      </w:ins>
      <w:del w:id="445" w:author="Lojkine, Frances" w:date="2026-05-20T07:43:00Z" w16du:dateUtc="2026-05-19T19:43:00Z">
        <w:r w:rsidRPr="004835FF" w:rsidDel="00526419">
          <w:delText>, as shown on Plan A</w:delText>
        </w:r>
      </w:del>
      <w:r>
        <w:t xml:space="preserve">, </w:t>
      </w:r>
      <w:r w:rsidRPr="00E54176">
        <w:t xml:space="preserve">to exceed 30 </w:t>
      </w:r>
      <w:proofErr w:type="spellStart"/>
      <w:r w:rsidRPr="00E54176">
        <w:t>μg</w:t>
      </w:r>
      <w:proofErr w:type="spellEnd"/>
      <w:r w:rsidRPr="00E54176">
        <w:t>/L above the highest concentr</w:t>
      </w:r>
      <w:r>
        <w:t>a</w:t>
      </w:r>
      <w:r w:rsidRPr="00E54176">
        <w:t>tion measured at any reference site in the same month</w:t>
      </w:r>
      <w:ins w:id="446" w:author="Lojkine, Frances" w:date="2026-05-20T15:38:00Z" w16du:dateUtc="2026-05-20T03:38:00Z">
        <w:r>
          <w:t xml:space="preserve"> for two suc</w:t>
        </w:r>
      </w:ins>
      <w:ins w:id="447" w:author="Lojkine, Frances" w:date="2026-05-20T15:39:00Z" w16du:dateUtc="2026-05-20T03:39:00Z">
        <w:r>
          <w:t>cessive months</w:t>
        </w:r>
      </w:ins>
      <w:r w:rsidRPr="00E54176">
        <w:t>;</w:t>
      </w:r>
    </w:p>
    <w:p w14:paraId="342FE1C0" w14:textId="77777777" w:rsidR="000D7C03" w:rsidRPr="00E54176" w:rsidRDefault="000D7C03" w:rsidP="000D7C03">
      <w:pPr>
        <w:pStyle w:val="Default"/>
        <w:numPr>
          <w:ilvl w:val="0"/>
          <w:numId w:val="82"/>
        </w:numPr>
        <w:spacing w:after="151"/>
        <w:rPr>
          <w:sz w:val="20"/>
          <w:szCs w:val="20"/>
          <w:lang w:val="en-NZ"/>
        </w:rPr>
      </w:pPr>
      <w:r>
        <w:rPr>
          <w:sz w:val="20"/>
          <w:szCs w:val="20"/>
          <w:lang w:val="en-NZ"/>
        </w:rPr>
        <w:t>C</w:t>
      </w:r>
      <w:r w:rsidRPr="4B22B5FD">
        <w:rPr>
          <w:sz w:val="20"/>
          <w:szCs w:val="20"/>
          <w:lang w:val="en-NZ"/>
        </w:rPr>
        <w:t xml:space="preserve">hlorophyll-a concentrations </w:t>
      </w:r>
      <w:del w:id="448" w:author="Lojkine, Frances" w:date="2026-04-15T11:47:00Z" w16du:dateUtc="2026-04-14T23:47:00Z">
        <w:r w:rsidRPr="4B22B5FD" w:rsidDel="00B85190">
          <w:rPr>
            <w:sz w:val="20"/>
            <w:szCs w:val="20"/>
            <w:lang w:val="en-NZ"/>
          </w:rPr>
          <w:delText xml:space="preserve">at the </w:delText>
        </w:r>
        <w:r w:rsidRPr="004835FF" w:rsidDel="00B85190">
          <w:rPr>
            <w:sz w:val="20"/>
            <w:szCs w:val="20"/>
            <w:lang w:val="en-NZ"/>
          </w:rPr>
          <w:delText>Proposal Area boundary</w:delText>
        </w:r>
      </w:del>
      <w:ins w:id="449" w:author="Lojkine, Frances" w:date="2026-04-15T11:47:00Z" w16du:dateUtc="2026-04-14T23:47:00Z">
        <w:r>
          <w:rPr>
            <w:sz w:val="20"/>
            <w:szCs w:val="20"/>
            <w:lang w:val="en-NZ"/>
          </w:rPr>
          <w:t xml:space="preserve">in nearby sheltered </w:t>
        </w:r>
        <w:proofErr w:type="spellStart"/>
        <w:r>
          <w:rPr>
            <w:sz w:val="20"/>
            <w:szCs w:val="20"/>
            <w:lang w:val="en-NZ"/>
          </w:rPr>
          <w:t>embayments</w:t>
        </w:r>
      </w:ins>
      <w:proofErr w:type="spellEnd"/>
      <w:r w:rsidRPr="004835FF">
        <w:rPr>
          <w:sz w:val="20"/>
          <w:szCs w:val="20"/>
          <w:lang w:val="en-NZ"/>
        </w:rPr>
        <w:t xml:space="preserve">, </w:t>
      </w:r>
      <w:del w:id="450" w:author="Lojkine, Frances" w:date="2026-05-20T07:42:00Z" w16du:dateUtc="2026-05-19T19:42:00Z">
        <w:r w:rsidRPr="004835FF" w:rsidDel="00526419">
          <w:rPr>
            <w:sz w:val="20"/>
            <w:szCs w:val="20"/>
            <w:lang w:val="en-NZ"/>
          </w:rPr>
          <w:delText>as shown on Plan A,</w:delText>
        </w:r>
        <w:r w:rsidDel="00526419">
          <w:rPr>
            <w:sz w:val="20"/>
            <w:szCs w:val="20"/>
            <w:lang w:val="en-NZ"/>
          </w:rPr>
          <w:delText xml:space="preserve"> </w:delText>
        </w:r>
      </w:del>
      <w:r w:rsidRPr="4B22B5FD">
        <w:rPr>
          <w:sz w:val="20"/>
          <w:szCs w:val="20"/>
          <w:lang w:val="en-NZ"/>
        </w:rPr>
        <w:t xml:space="preserve">to exceed 3.5 </w:t>
      </w:r>
      <w:proofErr w:type="spellStart"/>
      <w:r w:rsidRPr="4B22B5FD">
        <w:rPr>
          <w:sz w:val="20"/>
          <w:szCs w:val="20"/>
          <w:lang w:val="en-NZ"/>
        </w:rPr>
        <w:t>μg</w:t>
      </w:r>
      <w:proofErr w:type="spellEnd"/>
      <w:r w:rsidRPr="4B22B5FD">
        <w:rPr>
          <w:sz w:val="20"/>
          <w:szCs w:val="20"/>
          <w:lang w:val="en-NZ"/>
        </w:rPr>
        <w:t xml:space="preserve">/L </w:t>
      </w:r>
      <w:del w:id="451" w:author="Lojkine, Frances" w:date="2026-05-20T15:39:00Z" w16du:dateUtc="2026-05-20T03:39:00Z">
        <w:r w:rsidRPr="4B22B5FD" w:rsidDel="00926A3B">
          <w:rPr>
            <w:sz w:val="20"/>
            <w:szCs w:val="20"/>
            <w:lang w:val="en-NZ"/>
          </w:rPr>
          <w:delText xml:space="preserve">at two or more farm boundary monitoring stations within one month or at the same monitoring station in two consecutive months. </w:delText>
        </w:r>
      </w:del>
      <w:ins w:id="452" w:author="Lojkine, Frances" w:date="2026-05-20T15:39:00Z" w16du:dateUtc="2026-05-20T03:39:00Z">
        <w:r>
          <w:rPr>
            <w:sz w:val="20"/>
            <w:szCs w:val="20"/>
            <w:lang w:val="en-NZ"/>
          </w:rPr>
          <w:t xml:space="preserve">for two successive months and be attributed to </w:t>
        </w:r>
      </w:ins>
      <w:ins w:id="453" w:author="Lojkine, Frances" w:date="2026-05-20T15:40:00Z" w16du:dateUtc="2026-05-20T03:40:00Z">
        <w:r>
          <w:rPr>
            <w:sz w:val="20"/>
            <w:szCs w:val="20"/>
            <w:lang w:val="en-NZ"/>
          </w:rPr>
          <w:t>marine farm activities;</w:t>
        </w:r>
      </w:ins>
    </w:p>
    <w:p w14:paraId="2BF442E4" w14:textId="77777777" w:rsidR="000D7C03" w:rsidRDefault="000D7C03" w:rsidP="000D7C03">
      <w:pPr>
        <w:pStyle w:val="NumberedList"/>
        <w:numPr>
          <w:ilvl w:val="0"/>
          <w:numId w:val="82"/>
        </w:numPr>
      </w:pPr>
      <w:r>
        <w:t xml:space="preserve">DO concentrations </w:t>
      </w:r>
      <w:del w:id="454" w:author="Lojkine, Frances" w:date="2026-05-20T07:42:00Z" w16du:dateUtc="2026-05-19T19:42:00Z">
        <w:r w:rsidDel="00526419">
          <w:delText xml:space="preserve">at the </w:delText>
        </w:r>
      </w:del>
      <w:del w:id="455" w:author="Lojkine, Frances" w:date="2026-04-15T11:49:00Z" w16du:dateUtc="2026-04-14T23:49:00Z">
        <w:r w:rsidRPr="004835FF" w:rsidDel="002E7153">
          <w:delText>Proposal Area boundary</w:delText>
        </w:r>
      </w:del>
      <w:ins w:id="456" w:author="Lojkine, Frances" w:date="2026-05-20T07:43:00Z" w16du:dateUtc="2026-05-19T19:43:00Z">
        <w:r>
          <w:t>300m in the predominant current direction from the outside edge of the sea pens</w:t>
        </w:r>
      </w:ins>
      <w:del w:id="457" w:author="Lojkine, Frances" w:date="2026-05-20T07:43:00Z" w16du:dateUtc="2026-05-19T19:43:00Z">
        <w:r w:rsidRPr="004835FF" w:rsidDel="00526419">
          <w:delText>, as shown on Plan A</w:delText>
        </w:r>
      </w:del>
      <w:r>
        <w:t xml:space="preserve">, to fall below </w:t>
      </w:r>
      <w:del w:id="458" w:author="Lojkine, Frances" w:date="2026-04-14T11:27:00Z" w16du:dateUtc="2026-04-13T23:27:00Z">
        <w:r>
          <w:delText xml:space="preserve">5 </w:delText>
        </w:r>
      </w:del>
      <w:ins w:id="459" w:author="Lojkine, Frances" w:date="2026-04-15T11:49:00Z" w16du:dateUtc="2026-04-14T23:49:00Z">
        <w:r>
          <w:t>6</w:t>
        </w:r>
      </w:ins>
      <w:ins w:id="460" w:author="Lojkine, Frances" w:date="2026-04-14T11:27:00Z" w16du:dateUtc="2026-04-13T23:27:00Z">
        <w:r>
          <w:t xml:space="preserve"> </w:t>
        </w:r>
      </w:ins>
      <w:r>
        <w:t>mg/L</w:t>
      </w:r>
      <w:ins w:id="461" w:author="Lojkine, Frances" w:date="2026-05-20T15:40:00Z" w16du:dateUtc="2026-05-20T03:40:00Z">
        <w:r>
          <w:t xml:space="preserve"> for two successive months</w:t>
        </w:r>
      </w:ins>
      <w:r>
        <w:t xml:space="preserve">. DO concentration shall be measured from a depth profile with data averaged within </w:t>
      </w:r>
      <w:del w:id="462" w:author="Lojkine, Frances" w:date="2026-05-20T15:40:00Z" w16du:dateUtc="2026-05-20T03:40:00Z">
        <w:r w:rsidDel="00926A3B">
          <w:delText xml:space="preserve">5 </w:delText>
        </w:r>
      </w:del>
      <w:ins w:id="463" w:author="Lojkine, Frances" w:date="2026-05-20T15:40:00Z" w16du:dateUtc="2026-05-20T03:40:00Z">
        <w:r>
          <w:t xml:space="preserve">1 </w:t>
        </w:r>
      </w:ins>
      <w:r>
        <w:t xml:space="preserve">m depth </w:t>
      </w:r>
      <w:proofErr w:type="gramStart"/>
      <w:r>
        <w:t>bins</w:t>
      </w:r>
      <w:commentRangeStart w:id="464"/>
      <w:proofErr w:type="gramEnd"/>
      <w:r>
        <w:t>.</w:t>
      </w:r>
      <w:commentRangeEnd w:id="464"/>
      <w:r>
        <w:rPr>
          <w:rStyle w:val="CommentReference"/>
          <w:rFonts w:cs="Times New Roman"/>
        </w:rPr>
        <w:commentReference w:id="464"/>
      </w:r>
      <w:r>
        <w:t xml:space="preserve"> </w:t>
      </w:r>
    </w:p>
    <w:p w14:paraId="54B6EAE3" w14:textId="77777777" w:rsidR="000D7C03" w:rsidRDefault="000D7C03" w:rsidP="000D7C03">
      <w:pPr>
        <w:pStyle w:val="NumberedList"/>
        <w:numPr>
          <w:ilvl w:val="0"/>
          <w:numId w:val="0"/>
        </w:numPr>
        <w:ind w:left="786" w:hanging="360"/>
      </w:pPr>
    </w:p>
    <w:p w14:paraId="085DD9F0" w14:textId="77777777" w:rsidR="000D7C03" w:rsidRPr="00E54176" w:rsidRDefault="000D7C03" w:rsidP="000D7C03">
      <w:pPr>
        <w:pStyle w:val="NumberedList"/>
        <w:numPr>
          <w:ilvl w:val="0"/>
          <w:numId w:val="0"/>
        </w:numPr>
        <w:ind w:left="786" w:hanging="360"/>
      </w:pPr>
    </w:p>
    <w:p w14:paraId="137E8D01" w14:textId="77777777" w:rsidR="000D7C03" w:rsidRDefault="000D7C03" w:rsidP="000D7C03">
      <w:pPr>
        <w:spacing w:after="160" w:line="278" w:lineRule="auto"/>
        <w:rPr>
          <w:rFonts w:eastAsiaTheme="majorEastAsia" w:cstheme="majorBidi"/>
          <w:b/>
          <w:iCs/>
        </w:rPr>
      </w:pPr>
      <w:r>
        <w:rPr>
          <w:rFonts w:eastAsiaTheme="majorEastAsia" w:cstheme="majorBidi"/>
          <w:b/>
          <w:iCs/>
        </w:rPr>
        <w:t>C-2 Seabed</w:t>
      </w:r>
    </w:p>
    <w:p w14:paraId="78F41768" w14:textId="77777777" w:rsidR="000D7C03" w:rsidRDefault="000D7C03" w:rsidP="000D7C03">
      <w:pPr>
        <w:spacing w:after="160" w:line="278" w:lineRule="auto"/>
        <w:rPr>
          <w:rFonts w:eastAsiaTheme="majorEastAsia" w:cstheme="majorBidi"/>
          <w:b/>
          <w:iCs/>
        </w:rPr>
      </w:pPr>
      <w:r>
        <w:rPr>
          <w:rFonts w:eastAsiaTheme="majorEastAsia" w:cstheme="majorBidi"/>
          <w:b/>
          <w:iCs/>
        </w:rPr>
        <w:t>C-2.1 Sandy seabed</w:t>
      </w:r>
    </w:p>
    <w:p w14:paraId="4732EBE3" w14:textId="77777777" w:rsidR="000D7C03" w:rsidRPr="0036582B" w:rsidRDefault="000D7C03" w:rsidP="000D7C03">
      <w:pPr>
        <w:spacing w:after="160" w:line="278" w:lineRule="auto"/>
        <w:rPr>
          <w:rFonts w:eastAsiaTheme="majorEastAsia" w:cstheme="majorBidi"/>
          <w:bCs/>
          <w:iCs/>
        </w:rPr>
      </w:pPr>
      <w:bookmarkStart w:id="465" w:name="_Hlk212569161"/>
      <w:r>
        <w:rPr>
          <w:rFonts w:eastAsiaTheme="majorEastAsia" w:cstheme="majorBidi"/>
          <w:bCs/>
          <w:iCs/>
          <w:lang w:val="en-US"/>
        </w:rPr>
        <w:t>Recommended E</w:t>
      </w:r>
      <w:r w:rsidRPr="0036582B">
        <w:rPr>
          <w:rFonts w:eastAsiaTheme="majorEastAsia" w:cstheme="majorBidi"/>
          <w:bCs/>
          <w:iCs/>
          <w:lang w:val="en-US"/>
        </w:rPr>
        <w:t>nvironmental Quality Zones for Stage 1</w:t>
      </w:r>
      <w:bookmarkEnd w:id="465"/>
      <w:ins w:id="466" w:author="Lojkine, Frances" w:date="2026-04-15T09:36:00Z" w16du:dateUtc="2026-04-14T21:36:00Z">
        <w:r>
          <w:rPr>
            <w:rFonts w:eastAsiaTheme="majorEastAsia" w:cstheme="majorBidi"/>
            <w:bCs/>
            <w:iCs/>
            <w:lang w:val="en-US"/>
          </w:rPr>
          <w:t xml:space="preserve"> </w:t>
        </w:r>
        <w:commentRangeStart w:id="467"/>
        <w:r>
          <w:rPr>
            <w:rFonts w:eastAsiaTheme="majorEastAsia" w:cstheme="majorBidi"/>
            <w:bCs/>
            <w:iCs/>
            <w:lang w:val="en-US"/>
          </w:rPr>
          <w:t>and Stage 2</w:t>
        </w:r>
      </w:ins>
      <w:r w:rsidRPr="0036582B">
        <w:rPr>
          <w:rFonts w:eastAsiaTheme="majorEastAsia" w:cstheme="majorBidi"/>
          <w:bCs/>
          <w:iCs/>
          <w:lang w:val="en-US"/>
        </w:rPr>
        <w:t xml:space="preserve"> </w:t>
      </w:r>
      <w:commentRangeEnd w:id="467"/>
      <w:r>
        <w:rPr>
          <w:rStyle w:val="CommentReference"/>
        </w:rPr>
        <w:commentReference w:id="467"/>
      </w:r>
      <w:r w:rsidRPr="0036582B">
        <w:rPr>
          <w:rFonts w:eastAsiaTheme="majorEastAsia" w:cstheme="majorBidi"/>
          <w:bCs/>
          <w:iCs/>
          <w:lang w:val="en-US"/>
        </w:rPr>
        <w:t>(</w:t>
      </w:r>
      <w:r w:rsidRPr="0036582B">
        <w:rPr>
          <w:rFonts w:eastAsiaTheme="majorEastAsia" w:cstheme="majorBidi"/>
          <w:bCs/>
          <w:iCs/>
          <w:lang w:val="en-US"/>
        </w:rPr>
        <w:fldChar w:fldCharType="begin"/>
      </w:r>
      <w:r w:rsidRPr="0036582B">
        <w:rPr>
          <w:rFonts w:eastAsiaTheme="majorEastAsia" w:cstheme="majorBidi"/>
          <w:bCs/>
          <w:iCs/>
          <w:lang w:val="en-US"/>
        </w:rPr>
        <w:instrText xml:space="preserve"> REF _Ref209597444 \h </w:instrText>
      </w:r>
      <w:r>
        <w:rPr>
          <w:rFonts w:eastAsiaTheme="majorEastAsia" w:cstheme="majorBidi"/>
          <w:bCs/>
          <w:iCs/>
          <w:lang w:val="en-US"/>
        </w:rPr>
        <w:instrText xml:space="preserve"> \* MERGEFORMAT </w:instrText>
      </w:r>
      <w:r w:rsidRPr="0036582B">
        <w:rPr>
          <w:rFonts w:eastAsiaTheme="majorEastAsia" w:cstheme="majorBidi"/>
          <w:bCs/>
          <w:iCs/>
          <w:lang w:val="en-US"/>
        </w:rPr>
      </w:r>
      <w:r w:rsidRPr="0036582B">
        <w:rPr>
          <w:rFonts w:eastAsiaTheme="majorEastAsia" w:cstheme="majorBidi"/>
          <w:bCs/>
          <w:iCs/>
          <w:lang w:val="en-US"/>
        </w:rPr>
        <w:fldChar w:fldCharType="separate"/>
      </w:r>
      <w:r w:rsidRPr="0036582B">
        <w:rPr>
          <w:rFonts w:eastAsiaTheme="majorEastAsia" w:cstheme="majorBidi"/>
          <w:bCs/>
          <w:iCs/>
          <w:lang w:val="en-US"/>
        </w:rPr>
        <w:t xml:space="preserve">Figure </w:t>
      </w:r>
      <w:r>
        <w:rPr>
          <w:rFonts w:eastAsiaTheme="majorEastAsia" w:cstheme="majorBidi"/>
          <w:bCs/>
          <w:iCs/>
          <w:lang w:val="en-US"/>
        </w:rPr>
        <w:t>1</w:t>
      </w:r>
      <w:r w:rsidRPr="0036582B">
        <w:rPr>
          <w:rFonts w:eastAsiaTheme="majorEastAsia" w:cstheme="majorBidi"/>
          <w:bCs/>
          <w:iCs/>
        </w:rPr>
        <w:fldChar w:fldCharType="end"/>
      </w:r>
      <w:r w:rsidRPr="0036582B">
        <w:rPr>
          <w:rFonts w:eastAsiaTheme="majorEastAsia" w:cstheme="majorBidi"/>
          <w:bCs/>
          <w:iCs/>
          <w:lang w:val="en-US"/>
        </w:rPr>
        <w:t>) are</w:t>
      </w:r>
      <w:r>
        <w:rPr>
          <w:rFonts w:eastAsiaTheme="majorEastAsia" w:cstheme="majorBidi"/>
          <w:bCs/>
          <w:iCs/>
          <w:lang w:val="en-US"/>
        </w:rPr>
        <w:t>:</w:t>
      </w:r>
    </w:p>
    <w:p w14:paraId="07904E17" w14:textId="77777777" w:rsidR="000D7C03" w:rsidRPr="0036582B" w:rsidRDefault="000D7C03" w:rsidP="000D7C03">
      <w:pPr>
        <w:numPr>
          <w:ilvl w:val="0"/>
          <w:numId w:val="83"/>
        </w:numPr>
        <w:spacing w:after="160" w:line="278" w:lineRule="auto"/>
        <w:rPr>
          <w:rFonts w:eastAsiaTheme="majorEastAsia" w:cstheme="majorBidi"/>
          <w:bCs/>
          <w:iCs/>
          <w:lang w:val="en-US"/>
        </w:rPr>
      </w:pPr>
      <w:r w:rsidRPr="0036582B">
        <w:rPr>
          <w:rFonts w:eastAsiaTheme="majorEastAsia" w:cstheme="majorBidi"/>
          <w:bCs/>
          <w:iCs/>
          <w:lang w:val="en-US"/>
        </w:rPr>
        <w:t>Zone 1 (blue line in figure) or the zone of maximum effect (0.5 kg m</w:t>
      </w:r>
      <w:r w:rsidRPr="0036582B">
        <w:rPr>
          <w:rFonts w:eastAsiaTheme="majorEastAsia" w:cstheme="majorBidi"/>
          <w:bCs/>
          <w:iCs/>
          <w:vertAlign w:val="superscript"/>
          <w:lang w:val="en-US"/>
        </w:rPr>
        <w:t>2</w:t>
      </w:r>
      <w:r w:rsidRPr="0036582B">
        <w:rPr>
          <w:rFonts w:eastAsiaTheme="majorEastAsia" w:cstheme="majorBidi"/>
          <w:bCs/>
          <w:iCs/>
          <w:lang w:val="en-US"/>
        </w:rPr>
        <w:t xml:space="preserve"> yr</w:t>
      </w:r>
      <w:r w:rsidRPr="0036582B">
        <w:rPr>
          <w:rFonts w:eastAsiaTheme="majorEastAsia" w:cstheme="majorBidi"/>
          <w:bCs/>
          <w:iCs/>
          <w:vertAlign w:val="superscript"/>
          <w:lang w:val="en-US"/>
        </w:rPr>
        <w:t>-1</w:t>
      </w:r>
      <w:r w:rsidRPr="0036582B">
        <w:rPr>
          <w:rFonts w:eastAsiaTheme="majorEastAsia" w:cstheme="majorBidi"/>
          <w:bCs/>
          <w:iCs/>
          <w:lang w:val="en-US"/>
        </w:rPr>
        <w:t xml:space="preserve"> solids flux contour)</w:t>
      </w:r>
      <w:r>
        <w:rPr>
          <w:rFonts w:eastAsiaTheme="majorEastAsia" w:cstheme="majorBidi"/>
          <w:bCs/>
          <w:iCs/>
          <w:lang w:val="en-US"/>
        </w:rPr>
        <w:t>.</w:t>
      </w:r>
      <w:r w:rsidRPr="0036582B">
        <w:rPr>
          <w:rFonts w:eastAsiaTheme="majorEastAsia" w:cstheme="majorBidi"/>
          <w:bCs/>
          <w:iCs/>
          <w:lang w:val="en-US"/>
        </w:rPr>
        <w:t xml:space="preserve"> </w:t>
      </w:r>
    </w:p>
    <w:p w14:paraId="46108E0A" w14:textId="77777777" w:rsidR="000D7C03" w:rsidRPr="0036582B" w:rsidRDefault="000D7C03" w:rsidP="000D7C03">
      <w:pPr>
        <w:numPr>
          <w:ilvl w:val="0"/>
          <w:numId w:val="83"/>
        </w:numPr>
        <w:spacing w:after="160" w:line="278" w:lineRule="auto"/>
        <w:rPr>
          <w:rFonts w:eastAsiaTheme="majorEastAsia" w:cstheme="majorBidi"/>
          <w:bCs/>
          <w:iCs/>
          <w:lang w:val="en-US"/>
        </w:rPr>
      </w:pPr>
      <w:r w:rsidRPr="0036582B">
        <w:rPr>
          <w:rFonts w:eastAsiaTheme="majorEastAsia" w:cstheme="majorBidi"/>
          <w:bCs/>
          <w:iCs/>
          <w:lang w:val="en-US"/>
        </w:rPr>
        <w:t>Zone 2 (orange line in figure) is the primary footprint (7 g·m</w:t>
      </w:r>
      <w:r w:rsidRPr="0036582B">
        <w:rPr>
          <w:rFonts w:ascii="Cambria Math" w:eastAsiaTheme="majorEastAsia" w:hAnsi="Cambria Math" w:cs="Cambria Math"/>
          <w:bCs/>
          <w:iCs/>
          <w:lang w:val="en-US"/>
        </w:rPr>
        <w:t>⁻</w:t>
      </w:r>
      <w:r w:rsidRPr="0036582B">
        <w:rPr>
          <w:rFonts w:eastAsiaTheme="majorEastAsia" w:cs="Arial"/>
          <w:bCs/>
          <w:iCs/>
          <w:lang w:val="en-US"/>
        </w:rPr>
        <w:t>²</w:t>
      </w:r>
      <w:r w:rsidRPr="0036582B">
        <w:rPr>
          <w:rFonts w:eastAsiaTheme="majorEastAsia" w:cstheme="majorBidi"/>
          <w:bCs/>
          <w:iCs/>
          <w:lang w:val="en-US"/>
        </w:rPr>
        <w:t xml:space="preserve"> residual solids contour).</w:t>
      </w:r>
    </w:p>
    <w:p w14:paraId="0425ECA1" w14:textId="77777777" w:rsidR="000D7C03" w:rsidRPr="0036582B" w:rsidRDefault="000D7C03" w:rsidP="000D7C03">
      <w:pPr>
        <w:numPr>
          <w:ilvl w:val="0"/>
          <w:numId w:val="83"/>
        </w:numPr>
        <w:spacing w:after="160" w:line="278" w:lineRule="auto"/>
        <w:rPr>
          <w:rFonts w:eastAsiaTheme="majorEastAsia" w:cstheme="majorBidi"/>
          <w:bCs/>
          <w:iCs/>
          <w:lang w:val="en-US"/>
        </w:rPr>
      </w:pPr>
      <w:r w:rsidRPr="0036582B">
        <w:rPr>
          <w:rFonts w:eastAsiaTheme="majorEastAsia" w:cstheme="majorBidi"/>
          <w:bCs/>
          <w:iCs/>
          <w:lang w:val="en-US"/>
        </w:rPr>
        <w:t xml:space="preserve">Beyond Zone 2 is a spatially defined area extending 3 km in the predominant current flow direction (north-west / south-east) and 2 km cross-current from the Zone 2 boundary. </w:t>
      </w:r>
      <w:r w:rsidRPr="009B43E1">
        <w:rPr>
          <w:rFonts w:eastAsiaTheme="majorEastAsia" w:cstheme="majorBidi"/>
          <w:bCs/>
          <w:iCs/>
          <w:lang w:val="en-US"/>
        </w:rPr>
        <w:t xml:space="preserve">This area encompasses </w:t>
      </w:r>
      <w:r>
        <w:rPr>
          <w:rFonts w:eastAsiaTheme="majorEastAsia" w:cstheme="majorBidi"/>
          <w:bCs/>
          <w:iCs/>
          <w:lang w:val="en-US"/>
        </w:rPr>
        <w:t>the</w:t>
      </w:r>
      <w:r w:rsidRPr="00726E02">
        <w:rPr>
          <w:rFonts w:eastAsiaTheme="majorEastAsia" w:cstheme="majorBidi"/>
          <w:bCs/>
          <w:iCs/>
        </w:rPr>
        <w:t xml:space="preserve"> 0.7 g·m</w:t>
      </w:r>
      <w:r w:rsidRPr="00726E02">
        <w:rPr>
          <w:rFonts w:ascii="Cambria Math" w:eastAsiaTheme="majorEastAsia" w:hAnsi="Cambria Math" w:cs="Cambria Math"/>
          <w:bCs/>
          <w:iCs/>
        </w:rPr>
        <w:t>⁻</w:t>
      </w:r>
      <w:r w:rsidRPr="00726E02">
        <w:rPr>
          <w:rFonts w:eastAsiaTheme="majorEastAsia" w:cstheme="majorBidi"/>
          <w:bCs/>
          <w:iCs/>
        </w:rPr>
        <w:t xml:space="preserve">² residual solids footprint </w:t>
      </w:r>
      <w:r w:rsidRPr="009B43E1">
        <w:rPr>
          <w:rFonts w:eastAsiaTheme="majorEastAsia" w:cstheme="majorBidi"/>
          <w:bCs/>
          <w:iCs/>
          <w:lang w:val="en-US"/>
        </w:rPr>
        <w:t>and extends beyond it to capture the maximum spatial extent at which farm-related effects may be detectable.</w:t>
      </w:r>
    </w:p>
    <w:p w14:paraId="3DF38B8B" w14:textId="77777777" w:rsidR="000D7C03" w:rsidRDefault="000D7C03" w:rsidP="000D7C03">
      <w:pPr>
        <w:spacing w:after="160" w:line="278" w:lineRule="auto"/>
        <w:rPr>
          <w:rFonts w:eastAsiaTheme="majorEastAsia" w:cstheme="majorBidi"/>
          <w:bCs/>
          <w:iCs/>
          <w:lang w:val="en-US"/>
        </w:rPr>
      </w:pPr>
      <w:r w:rsidRPr="0036582B">
        <w:rPr>
          <w:rFonts w:eastAsiaTheme="majorEastAsia" w:cstheme="majorBidi"/>
          <w:bCs/>
          <w:iCs/>
          <w:lang w:val="en-US"/>
        </w:rPr>
        <w:t xml:space="preserve">For areas outside of the Beyond Zone 2 area, natural conditions are expected with no effects attributable to farm activities. </w:t>
      </w:r>
    </w:p>
    <w:p w14:paraId="433D3008" w14:textId="77777777" w:rsidR="000D7C03" w:rsidRPr="0036582B" w:rsidRDefault="000D7C03" w:rsidP="000D7C03">
      <w:pPr>
        <w:spacing w:after="160" w:line="278" w:lineRule="auto"/>
        <w:rPr>
          <w:rFonts w:eastAsiaTheme="majorEastAsia" w:cstheme="majorBidi"/>
          <w:bCs/>
          <w:iCs/>
        </w:rPr>
      </w:pPr>
      <w:r w:rsidRPr="0036582B">
        <w:rPr>
          <w:rFonts w:eastAsiaTheme="majorEastAsia" w:cstheme="majorBidi"/>
          <w:bCs/>
          <w:iCs/>
        </w:rPr>
        <w:t xml:space="preserve">Recommended </w:t>
      </w:r>
      <w:r>
        <w:rPr>
          <w:rFonts w:eastAsiaTheme="majorEastAsia" w:cstheme="majorBidi"/>
          <w:bCs/>
          <w:iCs/>
        </w:rPr>
        <w:t>AMTs</w:t>
      </w:r>
      <w:r w:rsidRPr="0036582B">
        <w:rPr>
          <w:rFonts w:eastAsiaTheme="majorEastAsia" w:cstheme="majorBidi"/>
          <w:bCs/>
          <w:iCs/>
        </w:rPr>
        <w:t xml:space="preserve"> for each zone are</w:t>
      </w:r>
      <w:r>
        <w:rPr>
          <w:rFonts w:eastAsiaTheme="majorEastAsia" w:cstheme="majorBidi"/>
          <w:bCs/>
          <w:iCs/>
        </w:rPr>
        <w:t xml:space="preserve"> set out in Table C-1.</w:t>
      </w:r>
    </w:p>
    <w:p w14:paraId="1D688943" w14:textId="77777777" w:rsidR="000D7C03" w:rsidRPr="0036582B" w:rsidRDefault="000D7C03" w:rsidP="000D7C03">
      <w:pPr>
        <w:spacing w:after="160" w:line="278" w:lineRule="auto"/>
        <w:rPr>
          <w:rFonts w:eastAsiaTheme="majorEastAsia" w:cstheme="majorBidi"/>
          <w:b/>
          <w:iCs/>
        </w:rPr>
      </w:pPr>
      <w:r>
        <w:rPr>
          <w:rFonts w:eastAsiaTheme="majorEastAsia" w:cstheme="majorBidi"/>
          <w:b/>
          <w:iCs/>
          <w:noProof/>
          <w14:ligatures w14:val="standardContextual"/>
        </w:rPr>
        <w:lastRenderedPageBreak/>
        <w:drawing>
          <wp:inline distT="0" distB="0" distL="0" distR="0" wp14:anchorId="4500C53F" wp14:editId="499BD189">
            <wp:extent cx="5943600" cy="4189095"/>
            <wp:effectExtent l="0" t="0" r="0" b="1905"/>
            <wp:docPr id="1194169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69373" name="Picture 11941693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p>
    <w:p w14:paraId="4E668776" w14:textId="77777777" w:rsidR="000D7C03" w:rsidRDefault="000D7C03" w:rsidP="000D7C03">
      <w:pPr>
        <w:spacing w:after="160" w:line="278" w:lineRule="auto"/>
        <w:rPr>
          <w:ins w:id="468" w:author="Lojkine, Frances" w:date="2026-04-15T09:37:00Z" w16du:dateUtc="2026-04-14T21:37:00Z"/>
          <w:rFonts w:eastAsiaTheme="majorEastAsia" w:cstheme="majorBidi"/>
          <w:bCs/>
          <w:iCs/>
          <w:lang w:val="en-US"/>
        </w:rPr>
      </w:pPr>
      <w:bookmarkStart w:id="469" w:name="_Ref209597444"/>
      <w:r w:rsidRPr="0036582B">
        <w:rPr>
          <w:rFonts w:eastAsiaTheme="majorEastAsia" w:cstheme="majorBidi"/>
          <w:bCs/>
          <w:iCs/>
          <w:lang w:val="en-US"/>
        </w:rPr>
        <w:t xml:space="preserve">Figure </w:t>
      </w:r>
      <w:r w:rsidRPr="0036582B">
        <w:rPr>
          <w:rFonts w:eastAsiaTheme="majorEastAsia" w:cstheme="majorBidi"/>
          <w:bCs/>
          <w:iCs/>
          <w:lang w:val="en-US"/>
        </w:rPr>
        <w:fldChar w:fldCharType="begin"/>
      </w:r>
      <w:r w:rsidRPr="0036582B">
        <w:rPr>
          <w:rFonts w:eastAsiaTheme="majorEastAsia" w:cstheme="majorBidi"/>
          <w:bCs/>
          <w:iCs/>
          <w:lang w:val="en-US"/>
        </w:rPr>
        <w:instrText xml:space="preserve"> SEQ Figure \* ARABIC </w:instrText>
      </w:r>
      <w:r w:rsidRPr="0036582B">
        <w:rPr>
          <w:rFonts w:eastAsiaTheme="majorEastAsia" w:cstheme="majorBidi"/>
          <w:bCs/>
          <w:iCs/>
          <w:lang w:val="en-US"/>
        </w:rPr>
        <w:fldChar w:fldCharType="separate"/>
      </w:r>
      <w:r>
        <w:rPr>
          <w:rFonts w:eastAsiaTheme="majorEastAsia" w:cstheme="majorBidi"/>
          <w:bCs/>
          <w:iCs/>
          <w:noProof/>
          <w:lang w:val="en-US"/>
        </w:rPr>
        <w:t>1</w:t>
      </w:r>
      <w:r w:rsidRPr="0036582B">
        <w:rPr>
          <w:rFonts w:eastAsiaTheme="majorEastAsia" w:cstheme="majorBidi"/>
          <w:bCs/>
          <w:iCs/>
        </w:rPr>
        <w:fldChar w:fldCharType="end"/>
      </w:r>
      <w:bookmarkEnd w:id="469"/>
      <w:ins w:id="470" w:author="Lojkine, Frances" w:date="2026-04-15T09:37:00Z" w16du:dateUtc="2026-04-14T21:37:00Z">
        <w:r>
          <w:rPr>
            <w:rFonts w:eastAsiaTheme="majorEastAsia" w:cstheme="majorBidi"/>
            <w:bCs/>
            <w:iCs/>
          </w:rPr>
          <w:t>A</w:t>
        </w:r>
      </w:ins>
      <w:r w:rsidRPr="0036582B">
        <w:rPr>
          <w:rFonts w:eastAsiaTheme="majorEastAsia" w:cstheme="majorBidi"/>
          <w:bCs/>
          <w:iCs/>
          <w:lang w:val="en-US"/>
        </w:rPr>
        <w:t xml:space="preserve">. </w:t>
      </w:r>
      <w:r w:rsidRPr="00BA411B">
        <w:rPr>
          <w:rFonts w:eastAsiaTheme="majorEastAsia" w:cstheme="majorBidi"/>
          <w:bCs/>
          <w:iCs/>
          <w:lang w:val="en-US"/>
        </w:rPr>
        <w:t xml:space="preserve">Hananui proposal area with overlayed management zones based on Stage 1 feed </w:t>
      </w:r>
      <w:commentRangeStart w:id="471"/>
      <w:r w:rsidRPr="00BA411B">
        <w:rPr>
          <w:rFonts w:eastAsiaTheme="majorEastAsia" w:cstheme="majorBidi"/>
          <w:bCs/>
          <w:iCs/>
          <w:lang w:val="en-US"/>
        </w:rPr>
        <w:t>inputs</w:t>
      </w:r>
      <w:commentRangeEnd w:id="471"/>
      <w:r>
        <w:rPr>
          <w:rStyle w:val="CommentReference"/>
        </w:rPr>
        <w:commentReference w:id="471"/>
      </w:r>
      <w:r w:rsidRPr="00BA411B">
        <w:rPr>
          <w:rFonts w:eastAsiaTheme="majorEastAsia" w:cstheme="majorBidi"/>
          <w:bCs/>
          <w:iCs/>
          <w:lang w:val="en-US"/>
        </w:rPr>
        <w:t xml:space="preserve">. </w:t>
      </w:r>
      <w:del w:id="472" w:author="Lojkine, Frances" w:date="2026-04-15T09:37:00Z" w16du:dateUtc="2026-04-14T21:37:00Z">
        <w:r w:rsidRPr="00BA411B" w:rsidDel="003F757E">
          <w:rPr>
            <w:rFonts w:eastAsiaTheme="majorEastAsia" w:cstheme="majorBidi"/>
            <w:bCs/>
            <w:iCs/>
            <w:lang w:val="en-US"/>
          </w:rPr>
          <w:delText>Zone 1 = the zone of maximum effect defined by the 0.5 kg·m2·yr-1 solids flux footprint, Zone 2 = the primary footprint defined by the 7 g·m</w:delText>
        </w:r>
        <w:r w:rsidRPr="00BA411B" w:rsidDel="003F757E">
          <w:rPr>
            <w:rFonts w:ascii="Cambria Math" w:eastAsiaTheme="majorEastAsia" w:hAnsi="Cambria Math" w:cs="Cambria Math"/>
            <w:bCs/>
            <w:iCs/>
            <w:lang w:val="en-US"/>
          </w:rPr>
          <w:delText>⁻</w:delText>
        </w:r>
        <w:r w:rsidRPr="00BA411B" w:rsidDel="003F757E">
          <w:rPr>
            <w:rFonts w:eastAsiaTheme="majorEastAsia" w:cs="Arial"/>
            <w:bCs/>
            <w:iCs/>
            <w:lang w:val="en-US"/>
          </w:rPr>
          <w:delText>²</w:delText>
        </w:r>
        <w:r w:rsidRPr="00BA411B" w:rsidDel="003F757E">
          <w:rPr>
            <w:rFonts w:eastAsiaTheme="majorEastAsia" w:cstheme="majorBidi"/>
            <w:bCs/>
            <w:iCs/>
            <w:lang w:val="en-US"/>
          </w:rPr>
          <w:delText xml:space="preserve"> residual solids footprint, Beyond Zone 2 = spatially defined area 3 km northwest / southeast and 2 km cross-current from the Zone 2 boundary</w:delText>
        </w:r>
        <w:r w:rsidRPr="0036582B" w:rsidDel="003F757E">
          <w:rPr>
            <w:rFonts w:eastAsiaTheme="majorEastAsia" w:cstheme="majorBidi"/>
            <w:bCs/>
            <w:iCs/>
            <w:lang w:val="en-US"/>
          </w:rPr>
          <w:delText xml:space="preserve">. </w:delText>
        </w:r>
      </w:del>
    </w:p>
    <w:p w14:paraId="4E679594" w14:textId="77777777" w:rsidR="000D7C03" w:rsidRDefault="000D7C03" w:rsidP="000D7C03">
      <w:pPr>
        <w:spacing w:after="160" w:line="278" w:lineRule="auto"/>
        <w:rPr>
          <w:ins w:id="473" w:author="Lojkine, Frances" w:date="2026-04-15T09:39:00Z" w16du:dateUtc="2026-04-14T21:39:00Z"/>
          <w:rFonts w:eastAsiaTheme="majorEastAsia" w:cstheme="majorBidi"/>
          <w:bCs/>
          <w:iCs/>
          <w:lang w:val="en-US"/>
        </w:rPr>
      </w:pPr>
      <w:r>
        <w:rPr>
          <w:rFonts w:eastAsiaTheme="majorEastAsia" w:cstheme="majorBidi"/>
          <w:bCs/>
          <w:iCs/>
          <w:noProof/>
          <w:lang w:val="en-US"/>
          <w14:ligatures w14:val="standardContextual"/>
        </w:rPr>
        <w:lastRenderedPageBreak/>
        <w:drawing>
          <wp:inline distT="0" distB="0" distL="0" distR="0" wp14:anchorId="79C251D4" wp14:editId="2ECA22C9">
            <wp:extent cx="5943600" cy="4189095"/>
            <wp:effectExtent l="0" t="0" r="0" b="1905"/>
            <wp:docPr id="146936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784" name="Picture 1469367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p>
    <w:p w14:paraId="76E23531" w14:textId="77777777" w:rsidR="000D7C03" w:rsidRPr="00443EB5" w:rsidRDefault="000D7C03" w:rsidP="000D7C03">
      <w:pPr>
        <w:spacing w:after="160" w:line="278" w:lineRule="auto"/>
        <w:rPr>
          <w:rFonts w:eastAsiaTheme="majorEastAsia" w:cstheme="majorBidi"/>
          <w:bCs/>
          <w:iCs/>
          <w:lang w:val="en-US"/>
        </w:rPr>
      </w:pPr>
      <w:ins w:id="474" w:author="Lojkine, Frances" w:date="2026-04-15T09:39:00Z" w16du:dateUtc="2026-04-14T21:39:00Z">
        <w:r w:rsidRPr="00443EB5">
          <w:rPr>
            <w:rFonts w:eastAsiaTheme="majorEastAsia" w:cstheme="majorBidi"/>
            <w:bCs/>
            <w:iCs/>
            <w:lang w:val="en-US"/>
          </w:rPr>
          <w:t>Figure 1B: Hananui proposal are</w:t>
        </w:r>
        <w:r>
          <w:rPr>
            <w:rFonts w:eastAsiaTheme="majorEastAsia" w:cstheme="majorBidi"/>
            <w:bCs/>
            <w:iCs/>
            <w:lang w:val="en-US"/>
          </w:rPr>
          <w:t xml:space="preserve">a with overlayed management zones based on Stage 2 feed </w:t>
        </w:r>
        <w:commentRangeStart w:id="475"/>
        <w:r>
          <w:rPr>
            <w:rFonts w:eastAsiaTheme="majorEastAsia" w:cstheme="majorBidi"/>
            <w:bCs/>
            <w:iCs/>
            <w:lang w:val="en-US"/>
          </w:rPr>
          <w:t>inputs</w:t>
        </w:r>
      </w:ins>
      <w:commentRangeEnd w:id="475"/>
      <w:ins w:id="476" w:author="Lojkine, Frances" w:date="2026-05-14T13:08:00Z" w16du:dateUtc="2026-05-14T01:08:00Z">
        <w:r>
          <w:rPr>
            <w:rStyle w:val="CommentReference"/>
          </w:rPr>
          <w:commentReference w:id="475"/>
        </w:r>
      </w:ins>
    </w:p>
    <w:p w14:paraId="5F1F7E41" w14:textId="77777777" w:rsidR="000D7C03" w:rsidRPr="00405F79" w:rsidRDefault="000D7C03" w:rsidP="000D7C03">
      <w:pPr>
        <w:spacing w:after="160" w:line="278" w:lineRule="auto"/>
        <w:rPr>
          <w:ins w:id="477" w:author="Lojkine, Frances" w:date="2026-04-15T09:36:00Z" w16du:dateUtc="2026-04-14T21:36:00Z"/>
          <w:rFonts w:eastAsiaTheme="majorEastAsia" w:cstheme="majorBidi"/>
          <w:b/>
          <w:lang w:val="en-US"/>
        </w:rPr>
      </w:pPr>
      <w:ins w:id="478" w:author="Lojkine, Frances" w:date="2026-04-15T09:36:00Z" w16du:dateUtc="2026-04-14T21:36:00Z">
        <w:r w:rsidRPr="00405F79">
          <w:rPr>
            <w:rFonts w:eastAsiaTheme="majorEastAsia" w:cstheme="majorBidi"/>
            <w:b/>
            <w:lang w:val="en-US"/>
          </w:rPr>
          <w:br w:type="page"/>
        </w:r>
      </w:ins>
    </w:p>
    <w:p w14:paraId="563B5B5A" w14:textId="77777777" w:rsidR="000D7C03" w:rsidRPr="001548CA" w:rsidRDefault="000D7C03" w:rsidP="000D7C03">
      <w:pPr>
        <w:spacing w:after="160" w:line="278" w:lineRule="auto"/>
        <w:rPr>
          <w:rFonts w:eastAsiaTheme="majorEastAsia" w:cstheme="majorBidi"/>
          <w:b/>
          <w:lang w:val="en-US"/>
        </w:rPr>
      </w:pPr>
      <w:r w:rsidRPr="001548CA">
        <w:rPr>
          <w:rFonts w:eastAsiaTheme="majorEastAsia" w:cstheme="majorBidi"/>
          <w:b/>
          <w:lang w:val="en-US"/>
        </w:rPr>
        <w:lastRenderedPageBreak/>
        <w:t>C2-2 Biogenic Habitat</w:t>
      </w:r>
    </w:p>
    <w:p w14:paraId="3E2C806F" w14:textId="77777777" w:rsidR="000D7C03" w:rsidRPr="00BA411B" w:rsidRDefault="000D7C03" w:rsidP="000D7C03">
      <w:pPr>
        <w:spacing w:after="160" w:line="278" w:lineRule="auto"/>
        <w:rPr>
          <w:rFonts w:eastAsiaTheme="majorEastAsia" w:cstheme="majorBidi"/>
          <w:bCs/>
          <w:iCs/>
          <w:lang w:val="en-US"/>
        </w:rPr>
      </w:pPr>
      <w:r w:rsidRPr="0036582B">
        <w:rPr>
          <w:rFonts w:eastAsiaTheme="majorEastAsia" w:cstheme="majorBidi"/>
          <w:bCs/>
          <w:iCs/>
        </w:rPr>
        <w:t xml:space="preserve">The farm </w:t>
      </w:r>
      <w:r>
        <w:rPr>
          <w:rFonts w:eastAsiaTheme="majorEastAsia" w:cstheme="majorBidi"/>
          <w:bCs/>
          <w:iCs/>
        </w:rPr>
        <w:t xml:space="preserve">layout </w:t>
      </w:r>
      <w:r w:rsidRPr="0036582B">
        <w:rPr>
          <w:rFonts w:eastAsiaTheme="majorEastAsia" w:cstheme="majorBidi"/>
          <w:bCs/>
          <w:iCs/>
        </w:rPr>
        <w:t xml:space="preserve">has been designed to </w:t>
      </w:r>
      <w:r>
        <w:rPr>
          <w:rFonts w:eastAsiaTheme="majorEastAsia" w:cstheme="majorBidi"/>
          <w:bCs/>
          <w:iCs/>
        </w:rPr>
        <w:t>minimise</w:t>
      </w:r>
      <w:r w:rsidRPr="0036582B">
        <w:rPr>
          <w:rFonts w:eastAsiaTheme="majorEastAsia" w:cstheme="majorBidi"/>
          <w:bCs/>
          <w:iCs/>
        </w:rPr>
        <w:t xml:space="preserve"> deposition of farm-derived material on biogenic habitats. While low-level inputs may occur through resuspension, far-field deposition and accumulation are expected to be minimal and may not be readily detectable. Biogenic habitat monitoring </w:t>
      </w:r>
      <w:r w:rsidRPr="00BA411B">
        <w:rPr>
          <w:rFonts w:eastAsiaTheme="majorEastAsia" w:cstheme="majorBidi"/>
          <w:bCs/>
          <w:iCs/>
          <w:lang w:val="en-US"/>
        </w:rPr>
        <w:t xml:space="preserve">is a precautionary measure, designed to provide early detection of an effect if it arises, through an approach that employs a broad range of monitoring tools. </w:t>
      </w:r>
    </w:p>
    <w:p w14:paraId="4C47FC03" w14:textId="77777777" w:rsidR="000D7C03" w:rsidRDefault="000D7C03" w:rsidP="000D7C03">
      <w:pPr>
        <w:spacing w:after="160" w:line="278" w:lineRule="auto"/>
        <w:rPr>
          <w:rFonts w:eastAsiaTheme="majorEastAsia" w:cstheme="majorBidi"/>
          <w:b/>
          <w:iCs/>
        </w:rPr>
      </w:pPr>
      <w:r>
        <w:rPr>
          <w:rFonts w:eastAsiaTheme="majorEastAsia" w:cstheme="majorBidi"/>
          <w:bCs/>
          <w:iCs/>
        </w:rPr>
        <w:t>G</w:t>
      </w:r>
      <w:r w:rsidRPr="00D11895">
        <w:rPr>
          <w:rFonts w:eastAsiaTheme="majorEastAsia" w:cstheme="majorBidi"/>
          <w:bCs/>
          <w:iCs/>
        </w:rPr>
        <w:t xml:space="preserve">iven the limited precedent for organic enrichment effects on key taxa and the time required for such effects to become detectable, establishing </w:t>
      </w:r>
      <w:commentRangeStart w:id="479"/>
      <w:del w:id="480" w:author="Lojkine, Frances" w:date="2026-04-14T11:28:00Z" w16du:dateUtc="2026-04-13T23:28:00Z">
        <w:r w:rsidRPr="00D11895">
          <w:rPr>
            <w:rFonts w:eastAsiaTheme="majorEastAsia" w:cstheme="majorBidi"/>
            <w:bCs/>
            <w:iCs/>
          </w:rPr>
          <w:delText xml:space="preserve">EQS </w:delText>
        </w:r>
      </w:del>
      <w:ins w:id="481" w:author="Lojkine, Frances" w:date="2026-04-14T11:28:00Z" w16du:dateUtc="2026-04-13T23:28:00Z">
        <w:r>
          <w:rPr>
            <w:rFonts w:eastAsiaTheme="majorEastAsia" w:cstheme="majorBidi"/>
            <w:bCs/>
            <w:iCs/>
          </w:rPr>
          <w:t>AMT</w:t>
        </w:r>
        <w:r w:rsidRPr="00D11895">
          <w:rPr>
            <w:rFonts w:eastAsiaTheme="majorEastAsia" w:cstheme="majorBidi"/>
            <w:bCs/>
            <w:iCs/>
          </w:rPr>
          <w:t xml:space="preserve"> </w:t>
        </w:r>
      </w:ins>
      <w:commentRangeEnd w:id="479"/>
      <w:ins w:id="482" w:author="Lojkine, Frances" w:date="2026-05-14T13:01:00Z" w16du:dateUtc="2026-05-14T01:01:00Z">
        <w:r>
          <w:rPr>
            <w:rStyle w:val="CommentReference"/>
          </w:rPr>
          <w:commentReference w:id="479"/>
        </w:r>
      </w:ins>
      <w:r w:rsidRPr="00D11895">
        <w:rPr>
          <w:rFonts w:eastAsiaTheme="majorEastAsia" w:cstheme="majorBidi"/>
          <w:bCs/>
          <w:iCs/>
        </w:rPr>
        <w:t xml:space="preserve">for biogenic habitats at this stage would be premature. </w:t>
      </w:r>
      <w:r w:rsidRPr="00BA411B">
        <w:rPr>
          <w:rFonts w:eastAsiaTheme="majorEastAsia" w:cstheme="majorBidi"/>
          <w:bCs/>
          <w:iCs/>
          <w:lang w:val="en-US"/>
        </w:rPr>
        <w:t xml:space="preserve">Instead, potential adverse impacts to ecosystem function should be assessed through multiple lines of evidence relative to background conditions and over time, allowing farm-related effects to be </w:t>
      </w:r>
      <w:r>
        <w:rPr>
          <w:rFonts w:eastAsiaTheme="majorEastAsia" w:cstheme="majorBidi"/>
          <w:bCs/>
          <w:iCs/>
          <w:lang w:val="en-US"/>
        </w:rPr>
        <w:t>d</w:t>
      </w:r>
      <w:r w:rsidRPr="00BA411B">
        <w:rPr>
          <w:rFonts w:eastAsiaTheme="majorEastAsia" w:cstheme="majorBidi"/>
          <w:bCs/>
          <w:iCs/>
          <w:lang w:val="en-US"/>
        </w:rPr>
        <w:t>istinguished from natural variability and changes in individual indicators to be interpreted in the context of broader ecosystem change</w:t>
      </w:r>
      <w:r>
        <w:rPr>
          <w:rFonts w:eastAsiaTheme="majorEastAsia" w:cstheme="majorBidi"/>
          <w:bCs/>
          <w:iCs/>
          <w:lang w:val="en-US"/>
        </w:rPr>
        <w:t>,</w:t>
      </w:r>
      <w:r w:rsidRPr="00BA411B">
        <w:rPr>
          <w:rFonts w:eastAsiaTheme="majorEastAsia" w:cstheme="majorBidi"/>
          <w:bCs/>
          <w:iCs/>
          <w:lang w:val="en-US"/>
        </w:rPr>
        <w:t xml:space="preserve"> </w:t>
      </w:r>
      <w:r>
        <w:rPr>
          <w:rFonts w:eastAsiaTheme="majorEastAsia" w:cstheme="majorBidi"/>
          <w:bCs/>
          <w:iCs/>
        </w:rPr>
        <w:t>in accordance with Table C-2.</w:t>
      </w:r>
    </w:p>
    <w:p w14:paraId="009BE931" w14:textId="77777777" w:rsidR="000D7C03" w:rsidRDefault="000D7C03" w:rsidP="000D7C03">
      <w:pPr>
        <w:spacing w:after="160" w:line="278" w:lineRule="auto"/>
        <w:rPr>
          <w:rFonts w:eastAsiaTheme="majorEastAsia" w:cstheme="majorBidi"/>
          <w:b/>
          <w:iCs/>
        </w:rPr>
        <w:sectPr w:rsidR="000D7C03" w:rsidSect="00FE6630">
          <w:headerReference w:type="default" r:id="rId24"/>
          <w:footerReference w:type="default" r:id="rId25"/>
          <w:pgSz w:w="11906" w:h="16838" w:code="9"/>
          <w:pgMar w:top="1440" w:right="1440" w:bottom="1440" w:left="1440" w:header="708" w:footer="708" w:gutter="0"/>
          <w:cols w:space="708"/>
          <w:docGrid w:linePitch="360"/>
        </w:sectPr>
      </w:pPr>
    </w:p>
    <w:p w14:paraId="784DB811" w14:textId="77777777" w:rsidR="000D7C03" w:rsidRPr="0036582B" w:rsidRDefault="000D7C03" w:rsidP="000D7C03">
      <w:pPr>
        <w:spacing w:after="160" w:line="278" w:lineRule="auto"/>
        <w:rPr>
          <w:rFonts w:eastAsiaTheme="majorEastAsia" w:cstheme="majorBidi"/>
          <w:b/>
          <w:iCs/>
        </w:rPr>
      </w:pPr>
      <w:r>
        <w:rPr>
          <w:rFonts w:eastAsiaTheme="majorEastAsia" w:cstheme="majorBidi"/>
          <w:b/>
          <w:iCs/>
        </w:rPr>
        <w:lastRenderedPageBreak/>
        <w:t>Table C-1</w:t>
      </w:r>
      <w:r w:rsidRPr="0036582B">
        <w:rPr>
          <w:rFonts w:eastAsiaTheme="majorEastAsia" w:cstheme="majorBidi"/>
          <w:b/>
          <w:iCs/>
          <w:lang w:val="en-US"/>
        </w:rPr>
        <w:t xml:space="preserve">. Guiding environmental principles, </w:t>
      </w:r>
      <w:del w:id="483" w:author="Lojkine, Frances" w:date="2026-05-22T10:28:00Z" w16du:dateUtc="2026-05-21T22:28:00Z">
        <w:r w:rsidRPr="0036582B" w:rsidDel="005C4126">
          <w:rPr>
            <w:rFonts w:eastAsiaTheme="majorEastAsia" w:cstheme="majorBidi"/>
            <w:b/>
            <w:iCs/>
            <w:lang w:val="en-US"/>
          </w:rPr>
          <w:delText>in</w:delText>
        </w:r>
        <w:r w:rsidDel="005C4126">
          <w:rPr>
            <w:rFonts w:eastAsiaTheme="majorEastAsia" w:cstheme="majorBidi"/>
            <w:b/>
            <w:iCs/>
            <w:lang w:val="en-US"/>
          </w:rPr>
          <w:delText>itial</w:delText>
        </w:r>
      </w:del>
      <w:r w:rsidRPr="0036582B">
        <w:rPr>
          <w:rFonts w:eastAsiaTheme="majorEastAsia" w:cstheme="majorBidi"/>
          <w:b/>
          <w:iCs/>
          <w:lang w:val="en-US"/>
        </w:rPr>
        <w:t>-</w:t>
      </w:r>
      <w:del w:id="484" w:author="Lojkine, Frances" w:date="2026-04-14T11:28:00Z" w16du:dateUtc="2026-04-13T23:28:00Z">
        <w:r w:rsidRPr="0036582B">
          <w:rPr>
            <w:rFonts w:eastAsiaTheme="majorEastAsia" w:cstheme="majorBidi"/>
            <w:b/>
            <w:iCs/>
            <w:lang w:val="en-US"/>
          </w:rPr>
          <w:delText xml:space="preserve">EQS </w:delText>
        </w:r>
      </w:del>
      <w:ins w:id="485" w:author="Lojkine, Frances" w:date="2026-05-22T10:28:00Z" w16du:dateUtc="2026-05-21T22:28:00Z">
        <w:r>
          <w:rPr>
            <w:rFonts w:eastAsiaTheme="majorEastAsia" w:cstheme="majorBidi"/>
            <w:b/>
            <w:iCs/>
            <w:lang w:val="en-US"/>
          </w:rPr>
          <w:t>adaptive management triggers (</w:t>
        </w:r>
      </w:ins>
      <w:ins w:id="486" w:author="Lojkine, Frances" w:date="2026-04-14T11:28:00Z" w16du:dateUtc="2026-04-13T23:28:00Z">
        <w:r>
          <w:rPr>
            <w:rFonts w:eastAsiaTheme="majorEastAsia" w:cstheme="majorBidi"/>
            <w:b/>
            <w:iCs/>
            <w:lang w:val="en-US"/>
          </w:rPr>
          <w:t>AMT</w:t>
        </w:r>
      </w:ins>
      <w:ins w:id="487" w:author="Lojkine, Frances" w:date="2026-05-22T10:28:00Z" w16du:dateUtc="2026-05-21T22:28:00Z">
        <w:r>
          <w:rPr>
            <w:rFonts w:eastAsiaTheme="majorEastAsia" w:cstheme="majorBidi"/>
            <w:b/>
            <w:iCs/>
            <w:lang w:val="en-US"/>
          </w:rPr>
          <w:t>)</w:t>
        </w:r>
      </w:ins>
      <w:ins w:id="488" w:author="Lojkine, Frances" w:date="2026-05-22T10:37:00Z" w16du:dateUtc="2026-05-21T22:37:00Z">
        <w:r>
          <w:rPr>
            <w:rFonts w:eastAsiaTheme="majorEastAsia" w:cstheme="majorBidi"/>
            <w:b/>
            <w:iCs/>
            <w:lang w:val="en-US"/>
          </w:rPr>
          <w:t xml:space="preserve"> and</w:t>
        </w:r>
      </w:ins>
      <w:ins w:id="489" w:author="Lojkine, Frances" w:date="2026-05-22T10:30:00Z" w16du:dateUtc="2026-05-21T22:30:00Z">
        <w:r>
          <w:rPr>
            <w:rFonts w:eastAsiaTheme="majorEastAsia" w:cstheme="majorBidi"/>
            <w:b/>
            <w:iCs/>
            <w:lang w:val="en-US"/>
          </w:rPr>
          <w:t xml:space="preserve"> indicators, associated thresholds</w:t>
        </w:r>
      </w:ins>
      <w:ins w:id="490" w:author="Lojkine, Frances" w:date="2026-04-14T11:28:00Z" w16du:dateUtc="2026-04-13T23:28:00Z">
        <w:r w:rsidRPr="0036582B">
          <w:rPr>
            <w:rFonts w:eastAsiaTheme="majorEastAsia" w:cstheme="majorBidi"/>
            <w:b/>
            <w:iCs/>
            <w:lang w:val="en-US"/>
          </w:rPr>
          <w:t xml:space="preserve"> </w:t>
        </w:r>
      </w:ins>
      <w:r w:rsidRPr="0036582B">
        <w:rPr>
          <w:rFonts w:eastAsiaTheme="majorEastAsia" w:cstheme="majorBidi"/>
          <w:b/>
          <w:iCs/>
          <w:lang w:val="en-US"/>
        </w:rPr>
        <w:t xml:space="preserve">and </w:t>
      </w:r>
      <w:r>
        <w:rPr>
          <w:rFonts w:eastAsiaTheme="majorEastAsia" w:cstheme="majorBidi"/>
          <w:b/>
          <w:iCs/>
          <w:lang w:val="en-US"/>
        </w:rPr>
        <w:t>response</w:t>
      </w:r>
      <w:r w:rsidRPr="0036582B">
        <w:rPr>
          <w:rFonts w:eastAsiaTheme="majorEastAsia" w:cstheme="majorBidi"/>
          <w:b/>
          <w:iCs/>
          <w:lang w:val="en-US"/>
        </w:rPr>
        <w:t xml:space="preserve"> triggers for sandy habitats. </w:t>
      </w:r>
      <w:ins w:id="491" w:author="Lojkine, Frances" w:date="2026-05-22T10:30:00Z" w16du:dateUtc="2026-05-21T22:30:00Z">
        <w:r>
          <w:rPr>
            <w:rFonts w:eastAsiaTheme="majorEastAsia" w:cstheme="majorBidi"/>
            <w:b/>
            <w:iCs/>
            <w:lang w:val="en-US"/>
          </w:rPr>
          <w:t xml:space="preserve">Under the tiered monitoring approach, </w:t>
        </w:r>
      </w:ins>
      <w:r w:rsidRPr="00BA411B">
        <w:rPr>
          <w:rFonts w:eastAsiaTheme="majorEastAsia" w:cstheme="majorBidi"/>
          <w:b/>
          <w:iCs/>
          <w:lang w:val="en-US"/>
        </w:rPr>
        <w:t>Tier 1 indicators are to be used routinely to assess environmental impact and, when breached, should trigger Tier 2 surveys. S</w:t>
      </w:r>
      <w:r w:rsidRPr="00BA411B">
        <w:rPr>
          <w:rFonts w:eastAsiaTheme="majorEastAsia" w:cstheme="majorBidi"/>
          <w:b/>
          <w:iCs/>
          <w:vertAlign w:val="superscript"/>
          <w:lang w:val="en-US"/>
        </w:rPr>
        <w:t>2-</w:t>
      </w:r>
      <w:r w:rsidRPr="00BA411B">
        <w:rPr>
          <w:rFonts w:eastAsiaTheme="majorEastAsia" w:cstheme="majorBidi"/>
          <w:b/>
          <w:iCs/>
          <w:lang w:val="en-US"/>
        </w:rPr>
        <w:t>(</w:t>
      </w:r>
      <w:r w:rsidRPr="00BA411B">
        <w:rPr>
          <w:rFonts w:eastAsiaTheme="majorEastAsia" w:cstheme="majorBidi"/>
          <w:b/>
          <w:iCs/>
          <w:vertAlign w:val="subscript"/>
          <w:lang w:val="en-US"/>
        </w:rPr>
        <w:t>UV</w:t>
      </w:r>
      <w:r w:rsidRPr="00BA411B">
        <w:rPr>
          <w:rFonts w:eastAsiaTheme="majorEastAsia" w:cstheme="majorBidi"/>
          <w:b/>
          <w:iCs/>
          <w:lang w:val="en-US"/>
        </w:rPr>
        <w:t xml:space="preserve">) = total free </w:t>
      </w:r>
      <w:proofErr w:type="spellStart"/>
      <w:r w:rsidRPr="00BA411B">
        <w:rPr>
          <w:rFonts w:eastAsiaTheme="majorEastAsia" w:cstheme="majorBidi"/>
          <w:b/>
          <w:iCs/>
          <w:lang w:val="en-US"/>
        </w:rPr>
        <w:t>sulphides</w:t>
      </w:r>
      <w:proofErr w:type="spellEnd"/>
      <w:del w:id="492" w:author="Lojkine, Frances" w:date="2026-05-22T10:34:00Z" w16du:dateUtc="2026-05-21T22:34:00Z">
        <w:r w:rsidRPr="00BA411B" w:rsidDel="0056655A">
          <w:rPr>
            <w:rFonts w:eastAsiaTheme="majorEastAsia" w:cstheme="majorBidi"/>
            <w:b/>
            <w:iCs/>
            <w:lang w:val="en-US"/>
          </w:rPr>
          <w:delText>, UV =</w:delText>
        </w:r>
      </w:del>
      <w:r w:rsidRPr="00BA411B">
        <w:rPr>
          <w:rFonts w:eastAsiaTheme="majorEastAsia" w:cstheme="majorBidi"/>
          <w:b/>
          <w:iCs/>
          <w:lang w:val="en-US"/>
        </w:rPr>
        <w:t xml:space="preserve"> </w:t>
      </w:r>
      <w:ins w:id="493" w:author="Lojkine, Frances" w:date="2026-05-22T10:34:00Z" w16du:dateUtc="2026-05-21T22:34:00Z">
        <w:r>
          <w:rPr>
            <w:rFonts w:eastAsiaTheme="majorEastAsia" w:cstheme="majorBidi"/>
            <w:b/>
            <w:iCs/>
            <w:lang w:val="en-US"/>
          </w:rPr>
          <w:t>(</w:t>
        </w:r>
      </w:ins>
      <w:r w:rsidRPr="00BA411B">
        <w:rPr>
          <w:rFonts w:eastAsiaTheme="majorEastAsia" w:cstheme="majorBidi"/>
          <w:b/>
          <w:iCs/>
          <w:lang w:val="en-US"/>
        </w:rPr>
        <w:t>ultraviolet (spectrophotometry) method</w:t>
      </w:r>
      <w:ins w:id="494" w:author="Lojkine, Frances" w:date="2026-05-22T10:34:00Z" w16du:dateUtc="2026-05-21T22:34:00Z">
        <w:r>
          <w:rPr>
            <w:rFonts w:eastAsiaTheme="majorEastAsia" w:cstheme="majorBidi"/>
            <w:b/>
            <w:iCs/>
            <w:lang w:val="en-US"/>
          </w:rPr>
          <w:t>)</w:t>
        </w:r>
      </w:ins>
      <w:r w:rsidRPr="00BA411B">
        <w:rPr>
          <w:rFonts w:eastAsiaTheme="majorEastAsia" w:cstheme="majorBidi"/>
          <w:b/>
          <w:iCs/>
          <w:lang w:val="en-US"/>
        </w:rPr>
        <w:t xml:space="preserve">, b-MBI = bacterial Metabarcoding Biotic Index, DO = dissolved oxygen, AMBI = AZTI’s Marine Biotic Index, BQI = Benthic Quality Index, N = total abundance, S = taxa richness, H' = Shannon–Wiener diversity index, d = </w:t>
      </w:r>
      <w:proofErr w:type="spellStart"/>
      <w:r w:rsidRPr="00BA411B">
        <w:rPr>
          <w:rFonts w:eastAsiaTheme="majorEastAsia" w:cstheme="majorBidi"/>
          <w:b/>
          <w:iCs/>
          <w:lang w:val="en-US"/>
        </w:rPr>
        <w:t>Margalef’s</w:t>
      </w:r>
      <w:proofErr w:type="spellEnd"/>
      <w:r w:rsidRPr="00BA411B">
        <w:rPr>
          <w:rFonts w:eastAsiaTheme="majorEastAsia" w:cstheme="majorBidi"/>
          <w:b/>
          <w:iCs/>
          <w:lang w:val="en-US"/>
        </w:rPr>
        <w:t xml:space="preserve"> diversity index, J' = </w:t>
      </w:r>
      <w:proofErr w:type="spellStart"/>
      <w:r w:rsidRPr="00BA411B">
        <w:rPr>
          <w:rFonts w:eastAsiaTheme="majorEastAsia" w:cstheme="majorBidi"/>
          <w:b/>
          <w:iCs/>
          <w:lang w:val="en-US"/>
        </w:rPr>
        <w:t>Pielou’s</w:t>
      </w:r>
      <w:proofErr w:type="spellEnd"/>
      <w:r w:rsidRPr="00BA411B">
        <w:rPr>
          <w:rFonts w:eastAsiaTheme="majorEastAsia" w:cstheme="majorBidi"/>
          <w:b/>
          <w:iCs/>
          <w:lang w:val="en-US"/>
        </w:rPr>
        <w:t xml:space="preserve"> evenness</w:t>
      </w:r>
      <w:commentRangeStart w:id="495"/>
      <w:r w:rsidRPr="00BA411B">
        <w:rPr>
          <w:rFonts w:eastAsiaTheme="majorEastAsia" w:cstheme="majorBidi"/>
          <w:b/>
          <w:iCs/>
          <w:lang w:val="en-US"/>
        </w:rPr>
        <w:t>.</w:t>
      </w:r>
      <w:commentRangeEnd w:id="495"/>
      <w:r>
        <w:rPr>
          <w:rStyle w:val="CommentReference"/>
        </w:rPr>
        <w:commentReference w:id="495"/>
      </w:r>
    </w:p>
    <w:tbl>
      <w:tblPr>
        <w:tblStyle w:val="Cawthronreporttable1"/>
        <w:tblW w:w="13750" w:type="dxa"/>
        <w:jc w:val="center"/>
        <w:tblLook w:val="0660" w:firstRow="1" w:lastRow="1" w:firstColumn="0" w:lastColumn="0" w:noHBand="1" w:noVBand="1"/>
      </w:tblPr>
      <w:tblGrid>
        <w:gridCol w:w="3261"/>
        <w:gridCol w:w="5953"/>
        <w:gridCol w:w="4536"/>
      </w:tblGrid>
      <w:tr w:rsidR="000D7C03" w:rsidRPr="00A01A06" w14:paraId="75C0FB33" w14:textId="77777777" w:rsidTr="00147B2F">
        <w:trPr>
          <w:cnfStyle w:val="100000000000" w:firstRow="1" w:lastRow="0" w:firstColumn="0" w:lastColumn="0" w:oddVBand="0" w:evenVBand="0" w:oddHBand="0" w:evenHBand="0" w:firstRowFirstColumn="0" w:firstRowLastColumn="0" w:lastRowFirstColumn="0" w:lastRowLastColumn="0"/>
          <w:tblHeader/>
          <w:jc w:val="center"/>
        </w:trPr>
        <w:tc>
          <w:tcPr>
            <w:tcW w:w="3261" w:type="dxa"/>
            <w:vAlign w:val="center"/>
          </w:tcPr>
          <w:p w14:paraId="589B5804" w14:textId="77777777" w:rsidR="000D7C03" w:rsidRPr="00A01A06" w:rsidRDefault="000D7C03" w:rsidP="00147B2F">
            <w:pPr>
              <w:spacing w:before="20" w:after="20" w:line="240" w:lineRule="auto"/>
              <w:rPr>
                <w:rFonts w:ascii="Segoe UI Semibold" w:hAnsi="Segoe UI Semibold" w:cs="Segoe UI Semibold"/>
                <w:sz w:val="19"/>
                <w:szCs w:val="19"/>
                <w:lang w:eastAsia="ja-JP"/>
              </w:rPr>
            </w:pPr>
            <w:r w:rsidRPr="00A01A06">
              <w:rPr>
                <w:rFonts w:ascii="Segoe UI Semibold" w:hAnsi="Segoe UI Semibold" w:cs="Segoe UI Semibold"/>
                <w:sz w:val="19"/>
                <w:szCs w:val="19"/>
                <w:lang w:eastAsia="ja-JP"/>
              </w:rPr>
              <w:t>Guiding principles – sandy habitats</w:t>
            </w:r>
          </w:p>
        </w:tc>
        <w:tc>
          <w:tcPr>
            <w:tcW w:w="5953" w:type="dxa"/>
            <w:vAlign w:val="center"/>
          </w:tcPr>
          <w:p w14:paraId="5A8C6FC9" w14:textId="77777777" w:rsidR="000D7C03" w:rsidRPr="00A01A06" w:rsidRDefault="000D7C03" w:rsidP="00147B2F">
            <w:pPr>
              <w:spacing w:before="20" w:after="20" w:line="240" w:lineRule="auto"/>
              <w:rPr>
                <w:rFonts w:ascii="Segoe UI Semibold" w:hAnsi="Segoe UI Semibold" w:cs="Segoe UI Semibold"/>
                <w:sz w:val="19"/>
                <w:szCs w:val="19"/>
                <w:lang w:eastAsia="ja-JP"/>
              </w:rPr>
            </w:pPr>
            <w:del w:id="496" w:author="Lojkine, Frances" w:date="2026-05-22T10:31:00Z" w16du:dateUtc="2026-05-21T22:31:00Z">
              <w:r w:rsidRPr="00A01A06" w:rsidDel="0056655A">
                <w:rPr>
                  <w:rFonts w:ascii="Segoe UI Semibold" w:hAnsi="Segoe UI Semibold" w:cs="Segoe UI Semibold"/>
                  <w:sz w:val="19"/>
                  <w:szCs w:val="19"/>
                  <w:lang w:eastAsia="ja-JP"/>
                </w:rPr>
                <w:delText>Initial-</w:delText>
              </w:r>
            </w:del>
            <w:del w:id="497" w:author="Lojkine, Frances" w:date="2026-04-14T11:28:00Z" w16du:dateUtc="2026-04-13T23:28:00Z">
              <w:r w:rsidRPr="00A01A06">
                <w:rPr>
                  <w:rFonts w:ascii="Segoe UI Semibold" w:hAnsi="Segoe UI Semibold" w:cs="Segoe UI Semibold"/>
                  <w:sz w:val="19"/>
                  <w:szCs w:val="19"/>
                  <w:lang w:eastAsia="ja-JP"/>
                </w:rPr>
                <w:delText>EQS (</w:delText>
              </w:r>
              <w:r w:rsidRPr="00A01A06">
                <w:rPr>
                  <w:rFonts w:ascii="Segoe UI Semibold" w:hAnsi="Segoe UI Semibold" w:cs="Segoe UI Semibold"/>
                  <w:i/>
                  <w:iCs/>
                  <w:sz w:val="19"/>
                  <w:szCs w:val="19"/>
                  <w:lang w:eastAsia="ja-JP"/>
                </w:rPr>
                <w:delText>i</w:delText>
              </w:r>
              <w:r w:rsidRPr="00A01A06">
                <w:rPr>
                  <w:rFonts w:ascii="Segoe UI Semibold" w:hAnsi="Segoe UI Semibold" w:cs="Segoe UI Semibold"/>
                  <w:sz w:val="19"/>
                  <w:szCs w:val="19"/>
                  <w:lang w:eastAsia="ja-JP"/>
                </w:rPr>
                <w:delText>EQS)</w:delText>
              </w:r>
            </w:del>
            <w:ins w:id="498" w:author="Lojkine, Frances" w:date="2026-05-22T10:33:00Z" w16du:dateUtc="2026-05-21T22:33:00Z">
              <w:r>
                <w:rPr>
                  <w:rFonts w:ascii="Segoe UI Semibold" w:hAnsi="Segoe UI Semibold" w:cs="Segoe UI Semibold"/>
                  <w:sz w:val="19"/>
                  <w:szCs w:val="19"/>
                  <w:lang w:eastAsia="ja-JP"/>
                </w:rPr>
                <w:t>AMT</w:t>
              </w:r>
            </w:ins>
            <w:r w:rsidRPr="00A01A06">
              <w:rPr>
                <w:rFonts w:ascii="Segoe UI Semibold" w:hAnsi="Segoe UI Semibold" w:cs="Segoe UI Semibold"/>
                <w:sz w:val="19"/>
                <w:szCs w:val="19"/>
                <w:lang w:eastAsia="ja-JP"/>
              </w:rPr>
              <w:t xml:space="preserve"> indicators and associated thresholds </w:t>
            </w:r>
          </w:p>
        </w:tc>
        <w:tc>
          <w:tcPr>
            <w:tcW w:w="4536" w:type="dxa"/>
            <w:vAlign w:val="center"/>
          </w:tcPr>
          <w:p w14:paraId="58A96628" w14:textId="77777777" w:rsidR="000D7C03" w:rsidRPr="00A01A06" w:rsidRDefault="000D7C03" w:rsidP="00147B2F">
            <w:pPr>
              <w:spacing w:before="20" w:after="20" w:line="240" w:lineRule="auto"/>
              <w:rPr>
                <w:rFonts w:ascii="Segoe UI Semibold" w:hAnsi="Segoe UI Semibold" w:cs="Segoe UI Semibold"/>
                <w:sz w:val="19"/>
                <w:szCs w:val="19"/>
                <w:lang w:eastAsia="ja-JP"/>
              </w:rPr>
            </w:pPr>
            <w:r w:rsidRPr="00A01A06">
              <w:rPr>
                <w:rFonts w:ascii="Segoe UI Semibold" w:hAnsi="Segoe UI Semibold" w:cs="Segoe UI Semibold"/>
                <w:sz w:val="19"/>
                <w:szCs w:val="19"/>
                <w:lang w:eastAsia="ja-JP"/>
              </w:rPr>
              <w:t>Response trigger</w:t>
            </w:r>
          </w:p>
        </w:tc>
      </w:tr>
      <w:tr w:rsidR="000D7C03" w:rsidRPr="00A01A06" w14:paraId="30B58E12" w14:textId="77777777" w:rsidTr="00147B2F">
        <w:trPr>
          <w:jc w:val="center"/>
        </w:trPr>
        <w:tc>
          <w:tcPr>
            <w:tcW w:w="13750" w:type="dxa"/>
            <w:gridSpan w:val="3"/>
            <w:shd w:val="clear" w:color="auto" w:fill="EAF1DD"/>
            <w:vAlign w:val="center"/>
          </w:tcPr>
          <w:p w14:paraId="0771B83C"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Zone 1</w:t>
            </w:r>
          </w:p>
        </w:tc>
      </w:tr>
      <w:tr w:rsidR="000D7C03" w:rsidRPr="00A01A06" w14:paraId="758A7BD6" w14:textId="77777777" w:rsidTr="00147B2F">
        <w:trPr>
          <w:jc w:val="center"/>
        </w:trPr>
        <w:tc>
          <w:tcPr>
            <w:tcW w:w="13750" w:type="dxa"/>
            <w:gridSpan w:val="3"/>
            <w:vAlign w:val="center"/>
          </w:tcPr>
          <w:p w14:paraId="40180BD3"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Peak production: full-suite monitoring</w:t>
            </w:r>
          </w:p>
        </w:tc>
      </w:tr>
      <w:tr w:rsidR="000D7C03" w:rsidRPr="00A01A06" w14:paraId="60B09191" w14:textId="77777777" w:rsidTr="00147B2F">
        <w:trPr>
          <w:jc w:val="center"/>
        </w:trPr>
        <w:tc>
          <w:tcPr>
            <w:tcW w:w="3261" w:type="dxa"/>
          </w:tcPr>
          <w:p w14:paraId="5CBDA6F1"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cs="Segoe UI Light"/>
                <w:color w:val="000000"/>
                <w:sz w:val="19"/>
                <w:szCs w:val="19"/>
                <w:lang w:eastAsia="ja-JP"/>
              </w:rPr>
              <w:t>Farm shall not become very highly enriched (</w:t>
            </w:r>
            <w:r w:rsidRPr="00A01A06">
              <w:rPr>
                <w:rFonts w:ascii="Segoe UI Semibold" w:hAnsi="Segoe UI Semibold" w:cs="Segoe UI Semibold"/>
                <w:color w:val="000000"/>
                <w:sz w:val="19"/>
                <w:szCs w:val="19"/>
                <w:lang w:eastAsia="ja-JP"/>
              </w:rPr>
              <w:t>all areas &lt; cf. ES 5</w:t>
            </w:r>
            <w:r w:rsidRPr="00A01A06">
              <w:rPr>
                <w:rFonts w:cs="Segoe UI Light"/>
                <w:color w:val="000000"/>
                <w:sz w:val="19"/>
                <w:szCs w:val="19"/>
                <w:lang w:eastAsia="ja-JP"/>
              </w:rPr>
              <w:t>)</w:t>
            </w:r>
          </w:p>
        </w:tc>
        <w:tc>
          <w:tcPr>
            <w:tcW w:w="5953" w:type="dxa"/>
          </w:tcPr>
          <w:p w14:paraId="72BA6276" w14:textId="77777777" w:rsidR="000D7C03" w:rsidRPr="00A01A06" w:rsidRDefault="000D7C03" w:rsidP="00147B2F">
            <w:pPr>
              <w:spacing w:before="20" w:after="20" w:line="240" w:lineRule="auto"/>
              <w:rPr>
                <w:color w:val="000000"/>
                <w:sz w:val="19"/>
                <w:szCs w:val="19"/>
                <w:lang w:eastAsia="ja-JP"/>
              </w:rPr>
            </w:pPr>
            <w:del w:id="499" w:author="Lojkine, Frances" w:date="2026-04-14T11:29:00Z" w16du:dateUtc="2026-04-13T23:29:00Z">
              <w:r w:rsidRPr="00A01A06">
                <w:rPr>
                  <w:i/>
                  <w:iCs/>
                  <w:color w:val="000000"/>
                  <w:sz w:val="19"/>
                  <w:szCs w:val="19"/>
                  <w:lang w:eastAsia="ja-JP"/>
                </w:rPr>
                <w:delText>i</w:delText>
              </w:r>
              <w:r w:rsidRPr="00A01A06">
                <w:rPr>
                  <w:color w:val="000000"/>
                  <w:sz w:val="19"/>
                  <w:szCs w:val="19"/>
                  <w:lang w:eastAsia="ja-JP"/>
                </w:rPr>
                <w:delText xml:space="preserve">EQS </w:delText>
              </w:r>
            </w:del>
            <w:ins w:id="500" w:author="Lojkine, Frances" w:date="2026-04-14T11:29:00Z" w16du:dateUtc="2026-04-13T23:29:00Z">
              <w:r w:rsidRPr="0076393E">
                <w:rPr>
                  <w:color w:val="000000"/>
                  <w:sz w:val="19"/>
                  <w:szCs w:val="19"/>
                  <w:lang w:eastAsia="ja-JP"/>
                </w:rPr>
                <w:t>AMT</w:t>
              </w:r>
              <w:r w:rsidRPr="00A01A06">
                <w:rPr>
                  <w:color w:val="000000"/>
                  <w:sz w:val="19"/>
                  <w:szCs w:val="19"/>
                  <w:lang w:eastAsia="ja-JP"/>
                </w:rPr>
                <w:t xml:space="preserve"> </w:t>
              </w:r>
            </w:ins>
            <w:r w:rsidRPr="00A01A06">
              <w:rPr>
                <w:color w:val="000000"/>
                <w:sz w:val="19"/>
                <w:szCs w:val="19"/>
                <w:lang w:eastAsia="ja-JP"/>
              </w:rPr>
              <w:t>for identifying very high enrichment (ES 5)</w:t>
            </w:r>
            <w:commentRangeStart w:id="501"/>
            <w:r w:rsidRPr="00A01A06">
              <w:rPr>
                <w:color w:val="000000"/>
                <w:sz w:val="19"/>
                <w:szCs w:val="19"/>
                <w:lang w:eastAsia="ja-JP"/>
              </w:rPr>
              <w:t>:</w:t>
            </w:r>
            <w:commentRangeEnd w:id="501"/>
            <w:r>
              <w:rPr>
                <w:rStyle w:val="CommentReference"/>
              </w:rPr>
              <w:commentReference w:id="501"/>
            </w:r>
          </w:p>
          <w:p w14:paraId="73602CD2" w14:textId="77777777" w:rsidR="000D7C03" w:rsidRPr="00A01A06" w:rsidRDefault="000D7C03" w:rsidP="000D7C03">
            <w:pPr>
              <w:numPr>
                <w:ilvl w:val="0"/>
                <w:numId w:val="84"/>
              </w:numPr>
              <w:spacing w:before="20" w:after="0" w:line="240" w:lineRule="auto"/>
              <w:ind w:left="227" w:hanging="227"/>
              <w:rPr>
                <w:rFonts w:eastAsia="Calibri" w:cs="Segoe UI Light"/>
                <w:sz w:val="19"/>
                <w:szCs w:val="19"/>
              </w:rPr>
            </w:pPr>
            <w:r w:rsidRPr="00A01A06">
              <w:rPr>
                <w:rFonts w:eastAsia="Calibri" w:cs="Segoe UI Light"/>
                <w:sz w:val="19"/>
                <w:szCs w:val="19"/>
              </w:rPr>
              <w:t>Quantitative indicators (station average):</w:t>
            </w:r>
          </w:p>
          <w:p w14:paraId="4BA45A1E" w14:textId="77777777" w:rsidR="000D7C03" w:rsidRPr="00A01A06" w:rsidRDefault="000D7C03" w:rsidP="000D7C03">
            <w:pPr>
              <w:numPr>
                <w:ilvl w:val="1"/>
                <w:numId w:val="84"/>
              </w:numPr>
              <w:spacing w:before="20" w:after="0" w:line="240" w:lineRule="auto"/>
              <w:ind w:left="408" w:hanging="227"/>
              <w:rPr>
                <w:rFonts w:eastAsia="Calibri" w:cs="Segoe UI Light"/>
                <w:sz w:val="19"/>
                <w:szCs w:val="19"/>
              </w:rPr>
            </w:pPr>
            <w:r w:rsidRPr="00A01A06">
              <w:rPr>
                <w:rFonts w:eastAsia="Calibri" w:cs="Segoe UI Light"/>
                <w:sz w:val="19"/>
                <w:szCs w:val="19"/>
              </w:rPr>
              <w:t>S</w:t>
            </w:r>
            <w:r w:rsidRPr="00A01A06">
              <w:rPr>
                <w:rFonts w:eastAsia="Calibri" w:cs="Segoe UI Light"/>
                <w:sz w:val="19"/>
                <w:szCs w:val="19"/>
                <w:vertAlign w:val="superscript"/>
              </w:rPr>
              <w:t>2-</w:t>
            </w:r>
            <w:r w:rsidRPr="00A01A06">
              <w:rPr>
                <w:rFonts w:eastAsia="Calibri" w:cs="Segoe UI Light"/>
                <w:sz w:val="19"/>
                <w:szCs w:val="19"/>
                <w:vertAlign w:val="subscript"/>
              </w:rPr>
              <w:t>UV</w:t>
            </w:r>
            <w:r w:rsidRPr="00A01A06">
              <w:rPr>
                <w:rFonts w:eastAsia="Calibri" w:cs="Segoe UI Light"/>
                <w:sz w:val="19"/>
                <w:szCs w:val="19"/>
              </w:rPr>
              <w:t xml:space="preserve"> &gt; 800 µM or standard method</w:t>
            </w:r>
          </w:p>
          <w:p w14:paraId="7B22050A" w14:textId="77777777" w:rsidR="000D7C03" w:rsidRPr="00A01A06" w:rsidRDefault="000D7C03" w:rsidP="000D7C03">
            <w:pPr>
              <w:numPr>
                <w:ilvl w:val="1"/>
                <w:numId w:val="84"/>
              </w:numPr>
              <w:spacing w:before="20" w:after="0" w:line="240" w:lineRule="auto"/>
              <w:ind w:left="397" w:hanging="227"/>
              <w:rPr>
                <w:rFonts w:eastAsia="Calibri" w:cs="Segoe UI Light"/>
                <w:sz w:val="19"/>
                <w:szCs w:val="19"/>
              </w:rPr>
            </w:pPr>
            <w:r w:rsidRPr="00A01A06">
              <w:rPr>
                <w:rFonts w:eastAsia="Calibri" w:cs="Segoe UI Light"/>
                <w:sz w:val="19"/>
                <w:szCs w:val="19"/>
              </w:rPr>
              <w:t>Redox / pH index &gt; 3.0</w:t>
            </w:r>
          </w:p>
          <w:p w14:paraId="63285029" w14:textId="77777777" w:rsidR="000D7C03" w:rsidRPr="00A01A06" w:rsidRDefault="000D7C03" w:rsidP="000D7C03">
            <w:pPr>
              <w:numPr>
                <w:ilvl w:val="1"/>
                <w:numId w:val="84"/>
              </w:numPr>
              <w:spacing w:before="20" w:after="0" w:line="240" w:lineRule="auto"/>
              <w:ind w:left="397" w:hanging="227"/>
              <w:rPr>
                <w:rFonts w:eastAsia="Calibri" w:cs="Segoe UI Light"/>
                <w:sz w:val="19"/>
                <w:szCs w:val="19"/>
              </w:rPr>
            </w:pPr>
            <w:r w:rsidRPr="00A01A06">
              <w:rPr>
                <w:rFonts w:eastAsia="Calibri" w:cs="Segoe UI Light"/>
                <w:sz w:val="19"/>
                <w:szCs w:val="19"/>
              </w:rPr>
              <w:t xml:space="preserve">b-MBI &gt; 4.5 </w:t>
            </w:r>
          </w:p>
          <w:p w14:paraId="1C9814BB" w14:textId="77777777" w:rsidR="000D7C03" w:rsidRPr="00A01A06" w:rsidRDefault="000D7C03" w:rsidP="000D7C03">
            <w:pPr>
              <w:numPr>
                <w:ilvl w:val="1"/>
                <w:numId w:val="84"/>
              </w:numPr>
              <w:spacing w:before="20" w:after="0" w:line="240" w:lineRule="auto"/>
              <w:ind w:left="397" w:hanging="227"/>
              <w:rPr>
                <w:rFonts w:eastAsia="Calibri" w:cs="Segoe UI Light"/>
                <w:i/>
                <w:iCs/>
                <w:sz w:val="19"/>
                <w:szCs w:val="19"/>
              </w:rPr>
            </w:pPr>
            <w:r w:rsidRPr="00A01A06">
              <w:rPr>
                <w:rFonts w:eastAsia="Calibri" w:cs="Segoe UI Light"/>
                <w:sz w:val="19"/>
                <w:szCs w:val="19"/>
              </w:rPr>
              <w:t>Macrofaunal indicators (AMBI &gt; 5.1, BQI &lt; 2.6, expert judgement that other available indicators [e.g., N, S, H</w:t>
            </w:r>
            <w:r w:rsidRPr="00A01A06">
              <w:rPr>
                <w:rFonts w:ascii="Calibri" w:eastAsia="Calibri" w:hAnsi="Calibri"/>
              </w:rPr>
              <w:t>'</w:t>
            </w:r>
            <w:r w:rsidRPr="00A01A06">
              <w:rPr>
                <w:rFonts w:eastAsia="Calibri" w:cs="Segoe UI Light"/>
                <w:sz w:val="19"/>
                <w:szCs w:val="19"/>
              </w:rPr>
              <w:t>, J</w:t>
            </w:r>
            <w:r w:rsidRPr="00A01A06">
              <w:rPr>
                <w:rFonts w:ascii="Calibri" w:eastAsia="Calibri" w:hAnsi="Calibri"/>
              </w:rPr>
              <w:t>'</w:t>
            </w:r>
            <w:r w:rsidRPr="00A01A06">
              <w:rPr>
                <w:rFonts w:eastAsia="Calibri" w:cs="Segoe UI Light"/>
                <w:sz w:val="19"/>
                <w:szCs w:val="19"/>
              </w:rPr>
              <w:t xml:space="preserve"> and d]</w:t>
            </w:r>
            <w:r w:rsidRPr="00A01A06">
              <w:rPr>
                <w:rFonts w:eastAsia="Calibri" w:cs="Segoe UI Light"/>
                <w:sz w:val="19"/>
                <w:szCs w:val="19"/>
                <w:vertAlign w:val="superscript"/>
              </w:rPr>
              <w:t xml:space="preserve"> </w:t>
            </w:r>
            <w:r w:rsidRPr="00A01A06">
              <w:rPr>
                <w:rFonts w:eastAsia="Calibri" w:cs="Segoe UI Light"/>
                <w:sz w:val="19"/>
                <w:szCs w:val="19"/>
              </w:rPr>
              <w:t xml:space="preserve">indicate very high enrichment) </w:t>
            </w:r>
          </w:p>
          <w:p w14:paraId="116009A0" w14:textId="77777777" w:rsidR="000D7C03" w:rsidRPr="00A01A06" w:rsidRDefault="000D7C03" w:rsidP="000D7C03">
            <w:pPr>
              <w:numPr>
                <w:ilvl w:val="1"/>
                <w:numId w:val="84"/>
              </w:numPr>
              <w:spacing w:before="20" w:after="0" w:line="240" w:lineRule="auto"/>
              <w:ind w:left="397" w:hanging="227"/>
              <w:rPr>
                <w:rFonts w:eastAsia="Calibri" w:cs="Segoe UI Light"/>
                <w:sz w:val="19"/>
                <w:szCs w:val="19"/>
              </w:rPr>
            </w:pPr>
            <w:r w:rsidRPr="00A01A06">
              <w:rPr>
                <w:rFonts w:eastAsia="Calibri" w:cs="Segoe UI Light"/>
                <w:sz w:val="19"/>
                <w:szCs w:val="19"/>
              </w:rPr>
              <w:t>Station average near-bottom water column DO &lt; 90% reference</w:t>
            </w:r>
          </w:p>
          <w:p w14:paraId="2C5E01BD" w14:textId="77777777" w:rsidR="000D7C03" w:rsidRPr="00A01A06" w:rsidRDefault="000D7C03" w:rsidP="000D7C03">
            <w:pPr>
              <w:numPr>
                <w:ilvl w:val="1"/>
                <w:numId w:val="84"/>
              </w:numPr>
              <w:spacing w:before="20" w:after="0" w:line="240" w:lineRule="auto"/>
              <w:ind w:left="397" w:hanging="227"/>
              <w:rPr>
                <w:rFonts w:eastAsia="Calibri" w:cs="Segoe UI Light"/>
                <w:sz w:val="19"/>
                <w:szCs w:val="19"/>
              </w:rPr>
            </w:pPr>
            <w:r w:rsidRPr="00A01A06">
              <w:rPr>
                <w:rFonts w:eastAsia="Calibri" w:cs="Segoe UI Light"/>
                <w:sz w:val="19"/>
                <w:szCs w:val="19"/>
              </w:rPr>
              <w:t>White, anaerobic bacterial coverage &gt; 50%.</w:t>
            </w:r>
          </w:p>
          <w:p w14:paraId="2D75757F" w14:textId="77777777" w:rsidR="000D7C03" w:rsidRPr="00A01A06" w:rsidRDefault="000D7C03" w:rsidP="000D7C03">
            <w:pPr>
              <w:numPr>
                <w:ilvl w:val="0"/>
                <w:numId w:val="84"/>
              </w:numPr>
              <w:spacing w:before="20" w:after="20" w:line="240" w:lineRule="auto"/>
              <w:ind w:left="227" w:hanging="227"/>
              <w:rPr>
                <w:rFonts w:ascii="Calibri" w:eastAsia="Calibri" w:hAnsi="Calibri"/>
                <w:sz w:val="19"/>
                <w:szCs w:val="19"/>
              </w:rPr>
            </w:pPr>
            <w:r w:rsidRPr="00A01A06">
              <w:rPr>
                <w:rFonts w:eastAsia="Calibri" w:cs="Segoe UI Light"/>
                <w:sz w:val="19"/>
                <w:szCs w:val="19"/>
              </w:rPr>
              <w:t>Visible free outgassing from sediments.</w:t>
            </w:r>
          </w:p>
        </w:tc>
        <w:tc>
          <w:tcPr>
            <w:tcW w:w="4536" w:type="dxa"/>
          </w:tcPr>
          <w:p w14:paraId="0E2947B5" w14:textId="77777777" w:rsidR="000D7C03" w:rsidRPr="00A01A06" w:rsidRDefault="000D7C03" w:rsidP="00147B2F">
            <w:pPr>
              <w:spacing w:before="20" w:after="20" w:line="240" w:lineRule="auto"/>
              <w:rPr>
                <w:color w:val="000000"/>
                <w:sz w:val="19"/>
                <w:szCs w:val="19"/>
                <w:lang w:eastAsia="ja-JP"/>
              </w:rPr>
            </w:pPr>
            <w:r w:rsidRPr="00A01A06">
              <w:rPr>
                <w:rFonts w:cs="Segoe UI Light"/>
                <w:color w:val="000000"/>
                <w:sz w:val="19"/>
                <w:szCs w:val="19"/>
                <w:lang w:eastAsia="ja-JP"/>
              </w:rPr>
              <w:t xml:space="preserve">If two or more </w:t>
            </w:r>
            <w:del w:id="502" w:author="Lojkine, Frances" w:date="2026-04-14T11:30:00Z" w16du:dateUtc="2026-04-13T23:30:00Z">
              <w:r w:rsidRPr="00A01A06">
                <w:rPr>
                  <w:rFonts w:cs="Segoe UI Light"/>
                  <w:i/>
                  <w:iCs/>
                  <w:color w:val="000000"/>
                  <w:sz w:val="19"/>
                  <w:szCs w:val="19"/>
                  <w:lang w:eastAsia="ja-JP"/>
                </w:rPr>
                <w:delText>i</w:delText>
              </w:r>
              <w:r w:rsidRPr="00A01A06">
                <w:rPr>
                  <w:rFonts w:cs="Segoe UI Light"/>
                  <w:color w:val="000000"/>
                  <w:sz w:val="19"/>
                  <w:szCs w:val="19"/>
                  <w:lang w:eastAsia="ja-JP"/>
                </w:rPr>
                <w:delText xml:space="preserve">EQS </w:delText>
              </w:r>
            </w:del>
            <w:ins w:id="503" w:author="Lojkine, Frances" w:date="2026-04-14T11:30:00Z" w16du:dateUtc="2026-04-13T23:30:00Z">
              <w:r w:rsidRPr="0071599F">
                <w:rPr>
                  <w:rFonts w:cs="Segoe UI Light"/>
                  <w:color w:val="000000"/>
                  <w:sz w:val="19"/>
                  <w:szCs w:val="19"/>
                  <w:lang w:eastAsia="ja-JP"/>
                </w:rPr>
                <w:t>AMT</w:t>
              </w:r>
              <w:r w:rsidRPr="00A01A06">
                <w:rPr>
                  <w:rFonts w:cs="Segoe UI Light"/>
                  <w:color w:val="000000"/>
                  <w:sz w:val="19"/>
                  <w:szCs w:val="19"/>
                  <w:lang w:eastAsia="ja-JP"/>
                </w:rPr>
                <w:t xml:space="preserve"> </w:t>
              </w:r>
            </w:ins>
            <w:r w:rsidRPr="00A01A06">
              <w:rPr>
                <w:rFonts w:cs="Segoe UI Light"/>
                <w:color w:val="000000"/>
                <w:sz w:val="19"/>
                <w:szCs w:val="19"/>
                <w:lang w:eastAsia="ja-JP"/>
              </w:rPr>
              <w:t xml:space="preserve">are triggered, farm management response actions, as outlined in the </w:t>
            </w:r>
            <w:commentRangeStart w:id="504"/>
            <w:del w:id="505" w:author="Lojkine, Frances" w:date="2026-05-20T07:24:00Z" w16du:dateUtc="2026-05-19T19:24:00Z">
              <w:r w:rsidRPr="00A01A06" w:rsidDel="00FA1ED1">
                <w:rPr>
                  <w:rFonts w:cs="Segoe UI Light"/>
                  <w:color w:val="000000"/>
                  <w:sz w:val="19"/>
                  <w:szCs w:val="19"/>
                  <w:lang w:eastAsia="ja-JP"/>
                </w:rPr>
                <w:delText>adaptive management plan</w:delText>
              </w:r>
            </w:del>
            <w:ins w:id="506" w:author="Lojkine, Frances" w:date="2026-05-20T07:24:00Z" w16du:dateUtc="2026-05-19T19:24:00Z">
              <w:r>
                <w:rPr>
                  <w:rFonts w:cs="Segoe UI Light"/>
                  <w:color w:val="000000"/>
                  <w:sz w:val="19"/>
                  <w:szCs w:val="19"/>
                  <w:lang w:eastAsia="ja-JP"/>
                </w:rPr>
                <w:t>EMMP</w:t>
              </w:r>
              <w:commentRangeEnd w:id="504"/>
              <w:r>
                <w:rPr>
                  <w:rStyle w:val="CommentReference"/>
                </w:rPr>
                <w:commentReference w:id="504"/>
              </w:r>
            </w:ins>
            <w:r w:rsidRPr="00A01A06">
              <w:rPr>
                <w:rFonts w:cs="Segoe UI Light"/>
                <w:color w:val="000000"/>
                <w:sz w:val="19"/>
                <w:szCs w:val="19"/>
                <w:lang w:eastAsia="ja-JP"/>
              </w:rPr>
              <w:t>, should be initiated.</w:t>
            </w:r>
          </w:p>
        </w:tc>
      </w:tr>
      <w:tr w:rsidR="000D7C03" w:rsidRPr="00A01A06" w14:paraId="0DDB70AE" w14:textId="77777777" w:rsidTr="00147B2F">
        <w:trPr>
          <w:jc w:val="center"/>
        </w:trPr>
        <w:tc>
          <w:tcPr>
            <w:tcW w:w="13750" w:type="dxa"/>
            <w:gridSpan w:val="3"/>
            <w:vAlign w:val="center"/>
          </w:tcPr>
          <w:p w14:paraId="70CD44F5"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Interim stations: tiered monitoring</w:t>
            </w:r>
          </w:p>
        </w:tc>
      </w:tr>
      <w:tr w:rsidR="000D7C03" w:rsidRPr="00A01A06" w14:paraId="7B852FFD" w14:textId="77777777" w:rsidTr="00147B2F">
        <w:trPr>
          <w:jc w:val="center"/>
        </w:trPr>
        <w:tc>
          <w:tcPr>
            <w:tcW w:w="3261" w:type="dxa"/>
          </w:tcPr>
          <w:p w14:paraId="367E787C"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cs="Segoe UI Light"/>
                <w:color w:val="000000"/>
                <w:sz w:val="19"/>
                <w:szCs w:val="19"/>
                <w:lang w:eastAsia="ja-JP"/>
              </w:rPr>
              <w:t>Farm shall not become very highly enriched (</w:t>
            </w:r>
            <w:r w:rsidRPr="00A01A06">
              <w:rPr>
                <w:rFonts w:ascii="Segoe UI Semibold" w:hAnsi="Segoe UI Semibold" w:cs="Segoe UI Semibold"/>
                <w:color w:val="000000"/>
                <w:sz w:val="19"/>
                <w:szCs w:val="19"/>
                <w:lang w:eastAsia="ja-JP"/>
              </w:rPr>
              <w:t>all areas &lt; cf. ES 5</w:t>
            </w:r>
            <w:r w:rsidRPr="00A01A06">
              <w:rPr>
                <w:rFonts w:cs="Segoe UI Light"/>
                <w:color w:val="000000"/>
                <w:sz w:val="19"/>
                <w:szCs w:val="19"/>
                <w:lang w:eastAsia="ja-JP"/>
              </w:rPr>
              <w:t>)</w:t>
            </w:r>
          </w:p>
        </w:tc>
        <w:tc>
          <w:tcPr>
            <w:tcW w:w="5953" w:type="dxa"/>
          </w:tcPr>
          <w:p w14:paraId="2CE10C82"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 xml:space="preserve">Tier 1 </w:t>
            </w:r>
            <w:del w:id="507" w:author="Lojkine, Frances" w:date="2026-04-14T11:31:00Z" w16du:dateUtc="2026-04-13T23:31:00Z">
              <w:r w:rsidRPr="00A01A06">
                <w:rPr>
                  <w:rFonts w:ascii="Segoe UI Semibold" w:hAnsi="Segoe UI Semibold" w:cs="Segoe UI Semibold"/>
                  <w:i/>
                  <w:iCs/>
                  <w:color w:val="000000"/>
                  <w:sz w:val="19"/>
                  <w:szCs w:val="19"/>
                  <w:lang w:eastAsia="ja-JP"/>
                </w:rPr>
                <w:delText>i</w:delText>
              </w:r>
              <w:r w:rsidRPr="00A01A06">
                <w:rPr>
                  <w:rFonts w:ascii="Segoe UI Semibold" w:hAnsi="Segoe UI Semibold" w:cs="Segoe UI Semibold"/>
                  <w:color w:val="000000"/>
                  <w:sz w:val="19"/>
                  <w:szCs w:val="19"/>
                  <w:lang w:eastAsia="ja-JP"/>
                </w:rPr>
                <w:delText xml:space="preserve">EQS </w:delText>
              </w:r>
            </w:del>
            <w:ins w:id="508" w:author="Lojkine, Frances" w:date="2026-04-14T11:31:00Z" w16du:dateUtc="2026-04-13T23:31:00Z">
              <w:r>
                <w:rPr>
                  <w:rFonts w:ascii="Segoe UI Semibold" w:hAnsi="Segoe UI Semibold" w:cs="Segoe UI Semibold"/>
                  <w:color w:val="000000"/>
                  <w:sz w:val="19"/>
                  <w:szCs w:val="19"/>
                  <w:lang w:eastAsia="ja-JP"/>
                </w:rPr>
                <w:t xml:space="preserve">AMT </w:t>
              </w:r>
            </w:ins>
            <w:r w:rsidRPr="00A01A06">
              <w:rPr>
                <w:rFonts w:ascii="Segoe UI Semibold" w:hAnsi="Segoe UI Semibold" w:cs="Segoe UI Semibold"/>
                <w:color w:val="000000"/>
                <w:sz w:val="19"/>
                <w:szCs w:val="19"/>
                <w:lang w:eastAsia="ja-JP"/>
              </w:rPr>
              <w:t>for identifying very high enrichment (ES 5):</w:t>
            </w:r>
          </w:p>
          <w:p w14:paraId="50A99A70" w14:textId="77777777" w:rsidR="000D7C03" w:rsidRPr="00A01A06" w:rsidRDefault="000D7C03" w:rsidP="000D7C03">
            <w:pPr>
              <w:numPr>
                <w:ilvl w:val="0"/>
                <w:numId w:val="85"/>
              </w:numPr>
              <w:spacing w:before="20" w:after="0" w:line="240" w:lineRule="auto"/>
              <w:ind w:left="227" w:hanging="227"/>
              <w:rPr>
                <w:rFonts w:eastAsia="Calibri" w:cs="Segoe UI Light"/>
                <w:sz w:val="19"/>
                <w:szCs w:val="19"/>
              </w:rPr>
            </w:pPr>
            <w:r w:rsidRPr="00A01A06">
              <w:rPr>
                <w:rFonts w:eastAsia="Calibri" w:cs="Segoe UI Light"/>
                <w:sz w:val="19"/>
                <w:szCs w:val="19"/>
              </w:rPr>
              <w:t>Quantitative indicators (station average):</w:t>
            </w:r>
          </w:p>
          <w:p w14:paraId="159691E8" w14:textId="77777777" w:rsidR="000D7C03" w:rsidRPr="00A01A06" w:rsidRDefault="000D7C03" w:rsidP="000D7C03">
            <w:pPr>
              <w:numPr>
                <w:ilvl w:val="1"/>
                <w:numId w:val="85"/>
              </w:numPr>
              <w:spacing w:before="20" w:after="0" w:line="240" w:lineRule="auto"/>
              <w:ind w:left="397" w:hanging="227"/>
              <w:rPr>
                <w:rFonts w:eastAsia="Calibri" w:cs="Segoe UI Light"/>
                <w:sz w:val="19"/>
                <w:szCs w:val="19"/>
              </w:rPr>
            </w:pPr>
            <w:r w:rsidRPr="00A01A06">
              <w:rPr>
                <w:rFonts w:eastAsia="Calibri" w:cs="Segoe UI Light"/>
                <w:sz w:val="19"/>
                <w:szCs w:val="19"/>
              </w:rPr>
              <w:t>S</w:t>
            </w:r>
            <w:r w:rsidRPr="00A01A06">
              <w:rPr>
                <w:rFonts w:eastAsia="Calibri" w:cs="Segoe UI Light"/>
                <w:sz w:val="19"/>
                <w:szCs w:val="19"/>
                <w:vertAlign w:val="superscript"/>
              </w:rPr>
              <w:t>2-</w:t>
            </w:r>
            <w:r w:rsidRPr="00A01A06">
              <w:rPr>
                <w:rFonts w:eastAsia="Calibri" w:cs="Segoe UI Light"/>
                <w:sz w:val="19"/>
                <w:szCs w:val="19"/>
                <w:vertAlign w:val="subscript"/>
              </w:rPr>
              <w:t>UV</w:t>
            </w:r>
            <w:r w:rsidRPr="00A01A06">
              <w:rPr>
                <w:rFonts w:eastAsia="Calibri" w:cs="Segoe UI Light"/>
                <w:sz w:val="19"/>
                <w:szCs w:val="19"/>
              </w:rPr>
              <w:t xml:space="preserve"> &gt; 800 µM or standard method / in tandem for a while</w:t>
            </w:r>
          </w:p>
          <w:p w14:paraId="4C68353E" w14:textId="77777777" w:rsidR="000D7C03" w:rsidRPr="00A01A06" w:rsidRDefault="000D7C03" w:rsidP="000D7C03">
            <w:pPr>
              <w:numPr>
                <w:ilvl w:val="1"/>
                <w:numId w:val="85"/>
              </w:numPr>
              <w:spacing w:before="20" w:after="0" w:line="240" w:lineRule="auto"/>
              <w:ind w:left="397" w:hanging="227"/>
              <w:rPr>
                <w:rFonts w:eastAsia="Calibri" w:cs="Segoe UI Light"/>
                <w:sz w:val="19"/>
                <w:szCs w:val="19"/>
              </w:rPr>
            </w:pPr>
            <w:r w:rsidRPr="00A01A06">
              <w:rPr>
                <w:rFonts w:eastAsia="Calibri" w:cs="Segoe UI Light"/>
                <w:sz w:val="19"/>
                <w:szCs w:val="19"/>
              </w:rPr>
              <w:t>Redox / pH index &gt; 3.0</w:t>
            </w:r>
          </w:p>
          <w:p w14:paraId="54CF5BB2" w14:textId="77777777" w:rsidR="000D7C03" w:rsidRPr="00A01A06" w:rsidRDefault="000D7C03" w:rsidP="000D7C03">
            <w:pPr>
              <w:numPr>
                <w:ilvl w:val="1"/>
                <w:numId w:val="85"/>
              </w:numPr>
              <w:spacing w:before="20" w:after="0" w:line="240" w:lineRule="auto"/>
              <w:ind w:left="397" w:hanging="227"/>
              <w:rPr>
                <w:rFonts w:eastAsia="Calibri" w:cs="Segoe UI Light"/>
                <w:sz w:val="19"/>
                <w:szCs w:val="19"/>
              </w:rPr>
            </w:pPr>
            <w:r w:rsidRPr="00A01A06">
              <w:rPr>
                <w:rFonts w:eastAsia="Calibri" w:cs="Segoe UI Light"/>
                <w:sz w:val="19"/>
                <w:szCs w:val="19"/>
              </w:rPr>
              <w:t>Station average near-bottom water column DO &lt; 90% reference</w:t>
            </w:r>
          </w:p>
          <w:p w14:paraId="31FDA324" w14:textId="77777777" w:rsidR="000D7C03" w:rsidRPr="00A01A06" w:rsidRDefault="000D7C03" w:rsidP="000D7C03">
            <w:pPr>
              <w:numPr>
                <w:ilvl w:val="1"/>
                <w:numId w:val="85"/>
              </w:numPr>
              <w:spacing w:before="20" w:after="0" w:line="240" w:lineRule="auto"/>
              <w:ind w:left="397" w:hanging="227"/>
              <w:rPr>
                <w:rFonts w:eastAsia="Calibri" w:cs="Segoe UI Light"/>
                <w:sz w:val="19"/>
                <w:szCs w:val="19"/>
              </w:rPr>
            </w:pPr>
            <w:r w:rsidRPr="00A01A06">
              <w:rPr>
                <w:rFonts w:eastAsia="Calibri" w:cs="Segoe UI Light"/>
                <w:sz w:val="19"/>
                <w:szCs w:val="19"/>
              </w:rPr>
              <w:t>White, anaerobic bacterial coverage &gt; 50%</w:t>
            </w:r>
          </w:p>
          <w:p w14:paraId="6A686FFF" w14:textId="77777777" w:rsidR="000D7C03" w:rsidRPr="00A01A06" w:rsidRDefault="000D7C03" w:rsidP="000D7C03">
            <w:pPr>
              <w:numPr>
                <w:ilvl w:val="0"/>
                <w:numId w:val="85"/>
              </w:numPr>
              <w:spacing w:before="20" w:after="20" w:line="240" w:lineRule="auto"/>
              <w:ind w:left="227" w:hanging="227"/>
              <w:rPr>
                <w:rFonts w:ascii="Segoe UI Semibold" w:eastAsia="Calibri" w:hAnsi="Segoe UI Semibold" w:cs="Segoe UI Semibold"/>
                <w:sz w:val="19"/>
                <w:szCs w:val="19"/>
              </w:rPr>
            </w:pPr>
            <w:r w:rsidRPr="00A01A06">
              <w:rPr>
                <w:rFonts w:eastAsia="Calibri" w:cs="Segoe UI Light"/>
                <w:sz w:val="19"/>
                <w:szCs w:val="19"/>
              </w:rPr>
              <w:t>Visible free outgassing from sediments.</w:t>
            </w:r>
          </w:p>
          <w:p w14:paraId="439D7443" w14:textId="77777777" w:rsidR="000D7C03" w:rsidRPr="00A01A06" w:rsidRDefault="000D7C03" w:rsidP="00147B2F">
            <w:pPr>
              <w:spacing w:before="20" w:after="20" w:line="240" w:lineRule="auto"/>
              <w:rPr>
                <w:rFonts w:ascii="Segoe UI Semibold" w:hAnsi="Segoe UI Semibold" w:cs="Segoe UI Semibold"/>
                <w:sz w:val="19"/>
                <w:szCs w:val="19"/>
              </w:rPr>
            </w:pPr>
            <w:r w:rsidRPr="00A01A06">
              <w:rPr>
                <w:rFonts w:ascii="Segoe UI Semibold" w:hAnsi="Segoe UI Semibold" w:cs="Segoe UI Semibold"/>
                <w:sz w:val="19"/>
                <w:szCs w:val="19"/>
              </w:rPr>
              <w:t xml:space="preserve">Tier 2 </w:t>
            </w:r>
            <w:del w:id="509" w:author="Lojkine, Frances" w:date="2026-04-14T11:31:00Z" w16du:dateUtc="2026-04-13T23:31:00Z">
              <w:r w:rsidRPr="00A01A06">
                <w:rPr>
                  <w:rFonts w:ascii="Segoe UI Semibold" w:hAnsi="Segoe UI Semibold" w:cs="Segoe UI Semibold"/>
                  <w:i/>
                  <w:iCs/>
                  <w:sz w:val="19"/>
                  <w:szCs w:val="19"/>
                </w:rPr>
                <w:delText>i</w:delText>
              </w:r>
              <w:r w:rsidRPr="00A01A06">
                <w:rPr>
                  <w:rFonts w:ascii="Segoe UI Semibold" w:hAnsi="Segoe UI Semibold" w:cs="Segoe UI Semibold"/>
                  <w:sz w:val="19"/>
                  <w:szCs w:val="19"/>
                </w:rPr>
                <w:delText xml:space="preserve">EQS </w:delText>
              </w:r>
            </w:del>
            <w:ins w:id="510" w:author="Lojkine, Frances" w:date="2026-04-14T11:31:00Z" w16du:dateUtc="2026-04-13T23:31:00Z">
              <w:r>
                <w:rPr>
                  <w:rFonts w:ascii="Segoe UI Semibold" w:hAnsi="Segoe UI Semibold" w:cs="Segoe UI Semibold"/>
                  <w:sz w:val="19"/>
                  <w:szCs w:val="19"/>
                </w:rPr>
                <w:t xml:space="preserve">AMT </w:t>
              </w:r>
            </w:ins>
            <w:r w:rsidRPr="00A01A06">
              <w:rPr>
                <w:rFonts w:ascii="Segoe UI Semibold" w:hAnsi="Segoe UI Semibold" w:cs="Segoe UI Semibold"/>
                <w:sz w:val="19"/>
                <w:szCs w:val="19"/>
              </w:rPr>
              <w:t>for identifying very high enrichment (ES 5, archived):</w:t>
            </w:r>
          </w:p>
          <w:p w14:paraId="0A81F407" w14:textId="77777777" w:rsidR="000D7C03" w:rsidRPr="00A01A06" w:rsidRDefault="000D7C03" w:rsidP="000D7C03">
            <w:pPr>
              <w:numPr>
                <w:ilvl w:val="0"/>
                <w:numId w:val="85"/>
              </w:numPr>
              <w:spacing w:before="20" w:after="20" w:line="240" w:lineRule="auto"/>
              <w:ind w:left="227" w:hanging="227"/>
              <w:rPr>
                <w:rFonts w:eastAsia="Calibri" w:cs="Segoe UI Light"/>
                <w:sz w:val="19"/>
                <w:szCs w:val="19"/>
              </w:rPr>
            </w:pPr>
            <w:r w:rsidRPr="00A01A06">
              <w:rPr>
                <w:rFonts w:eastAsia="Calibri" w:cs="Segoe UI Light"/>
                <w:sz w:val="19"/>
                <w:szCs w:val="19"/>
              </w:rPr>
              <w:t>Quantitative indicators (station average):</w:t>
            </w:r>
          </w:p>
          <w:p w14:paraId="367B612C" w14:textId="77777777" w:rsidR="000D7C03" w:rsidRPr="00A01A06" w:rsidRDefault="000D7C03" w:rsidP="000D7C03">
            <w:pPr>
              <w:numPr>
                <w:ilvl w:val="1"/>
                <w:numId w:val="85"/>
              </w:numPr>
              <w:spacing w:before="20" w:after="20" w:line="240" w:lineRule="auto"/>
              <w:ind w:left="397" w:hanging="227"/>
              <w:rPr>
                <w:rFonts w:eastAsia="Calibri" w:cs="Segoe UI Light"/>
                <w:sz w:val="19"/>
                <w:szCs w:val="19"/>
              </w:rPr>
            </w:pPr>
            <w:r w:rsidRPr="00A01A06">
              <w:rPr>
                <w:rFonts w:eastAsia="Calibri" w:cs="Segoe UI Light"/>
                <w:sz w:val="19"/>
                <w:szCs w:val="19"/>
              </w:rPr>
              <w:lastRenderedPageBreak/>
              <w:t>b-MBI &gt; 4.5</w:t>
            </w:r>
            <w:r w:rsidRPr="00A01A06">
              <w:rPr>
                <w:rFonts w:ascii="Segoe UI" w:eastAsia="Calibri" w:hAnsi="Segoe UI" w:cs="Segoe UI"/>
                <w:vertAlign w:val="superscript"/>
              </w:rPr>
              <w:footnoteReference w:id="1"/>
            </w:r>
          </w:p>
          <w:p w14:paraId="364BAA67" w14:textId="77777777" w:rsidR="000D7C03" w:rsidRPr="00A01A06" w:rsidRDefault="000D7C03" w:rsidP="000D7C03">
            <w:pPr>
              <w:numPr>
                <w:ilvl w:val="1"/>
                <w:numId w:val="85"/>
              </w:numPr>
              <w:spacing w:before="20" w:after="20" w:line="240" w:lineRule="auto"/>
              <w:ind w:left="397" w:hanging="227"/>
              <w:rPr>
                <w:rFonts w:eastAsia="Calibri" w:cs="Segoe UI Light"/>
                <w:sz w:val="19"/>
                <w:szCs w:val="19"/>
              </w:rPr>
            </w:pPr>
            <w:r w:rsidRPr="00A01A06">
              <w:rPr>
                <w:rFonts w:eastAsia="Calibri" w:cs="Segoe UI Light"/>
                <w:sz w:val="19"/>
                <w:szCs w:val="19"/>
              </w:rPr>
              <w:t>Macrofaunal indicators (AMBI &gt; 5.1, BQI &lt; 2.6, expert judgement that other available indicators [e.g., N, S, H</w:t>
            </w:r>
            <w:r w:rsidRPr="00A01A06">
              <w:rPr>
                <w:rFonts w:ascii="Calibri" w:eastAsia="Calibri" w:hAnsi="Calibri"/>
              </w:rPr>
              <w:t>'</w:t>
            </w:r>
            <w:r w:rsidRPr="00A01A06">
              <w:rPr>
                <w:rFonts w:eastAsia="Calibri" w:cs="Segoe UI Light"/>
                <w:sz w:val="19"/>
                <w:szCs w:val="19"/>
              </w:rPr>
              <w:t>, J</w:t>
            </w:r>
            <w:r w:rsidRPr="00A01A06">
              <w:rPr>
                <w:rFonts w:ascii="Calibri" w:eastAsia="Calibri" w:hAnsi="Calibri"/>
              </w:rPr>
              <w:t>'</w:t>
            </w:r>
            <w:r w:rsidRPr="00A01A06">
              <w:rPr>
                <w:rFonts w:eastAsia="Calibri" w:cs="Segoe UI Light"/>
                <w:sz w:val="19"/>
                <w:szCs w:val="19"/>
              </w:rPr>
              <w:t xml:space="preserve"> and d]</w:t>
            </w:r>
            <w:r w:rsidRPr="00A01A06">
              <w:rPr>
                <w:rFonts w:eastAsia="Calibri" w:cs="Segoe UI Light"/>
                <w:sz w:val="19"/>
                <w:szCs w:val="19"/>
                <w:vertAlign w:val="superscript"/>
              </w:rPr>
              <w:t xml:space="preserve"> </w:t>
            </w:r>
            <w:r w:rsidRPr="00A01A06">
              <w:rPr>
                <w:rFonts w:eastAsia="Calibri" w:cs="Segoe UI Light"/>
                <w:sz w:val="19"/>
                <w:szCs w:val="19"/>
              </w:rPr>
              <w:t>indicate very high enrichment).</w:t>
            </w:r>
          </w:p>
        </w:tc>
        <w:tc>
          <w:tcPr>
            <w:tcW w:w="4536" w:type="dxa"/>
          </w:tcPr>
          <w:p w14:paraId="0FD50DF5" w14:textId="77777777" w:rsidR="000D7C03" w:rsidRPr="00A01A06" w:rsidRDefault="000D7C03" w:rsidP="00147B2F">
            <w:pPr>
              <w:spacing w:before="20" w:after="20" w:line="240" w:lineRule="auto"/>
              <w:rPr>
                <w:color w:val="000000"/>
                <w:sz w:val="19"/>
                <w:szCs w:val="19"/>
                <w:lang w:eastAsia="ja-JP"/>
              </w:rPr>
            </w:pPr>
            <w:bookmarkStart w:id="514" w:name="_Hlk213677109"/>
            <w:r w:rsidRPr="00A01A06">
              <w:rPr>
                <w:color w:val="000000"/>
                <w:sz w:val="19"/>
                <w:szCs w:val="19"/>
                <w:lang w:eastAsia="ja-JP"/>
              </w:rPr>
              <w:lastRenderedPageBreak/>
              <w:t xml:space="preserve">Tier 2 is triggered when any two or more Tier 1 indicators are triggered at any station or outgassing is observed; archived Tier 2 samples should be processed. If Tier 2 indicators are exceeded, farm management response actions, as outlined in the </w:t>
            </w:r>
            <w:del w:id="515" w:author="Lojkine, Frances" w:date="2026-05-20T07:24:00Z" w16du:dateUtc="2026-05-19T19:24:00Z">
              <w:r w:rsidRPr="00A01A06" w:rsidDel="00FA1ED1">
                <w:rPr>
                  <w:color w:val="000000"/>
                  <w:sz w:val="19"/>
                  <w:szCs w:val="19"/>
                  <w:lang w:eastAsia="ja-JP"/>
                </w:rPr>
                <w:delText>adaptive management plan</w:delText>
              </w:r>
            </w:del>
            <w:ins w:id="516" w:author="Lojkine, Frances" w:date="2026-05-20T07:24:00Z" w16du:dateUtc="2026-05-19T19:24:00Z">
              <w:r>
                <w:rPr>
                  <w:color w:val="000000"/>
                  <w:sz w:val="19"/>
                  <w:szCs w:val="19"/>
                  <w:lang w:eastAsia="ja-JP"/>
                </w:rPr>
                <w:t>E</w:t>
              </w:r>
            </w:ins>
            <w:ins w:id="517" w:author="Lojkine, Frances" w:date="2026-05-20T07:25:00Z" w16du:dateUtc="2026-05-19T19:25:00Z">
              <w:r>
                <w:rPr>
                  <w:color w:val="000000"/>
                  <w:sz w:val="19"/>
                  <w:szCs w:val="19"/>
                  <w:lang w:eastAsia="ja-JP"/>
                </w:rPr>
                <w:t>MMP</w:t>
              </w:r>
            </w:ins>
            <w:r w:rsidRPr="00A01A06">
              <w:rPr>
                <w:color w:val="000000"/>
                <w:sz w:val="19"/>
                <w:szCs w:val="19"/>
                <w:lang w:eastAsia="ja-JP"/>
              </w:rPr>
              <w:t>, should be initiated.</w:t>
            </w:r>
            <w:bookmarkEnd w:id="514"/>
          </w:p>
        </w:tc>
      </w:tr>
      <w:tr w:rsidR="000D7C03" w:rsidRPr="00A01A06" w14:paraId="6C434B43" w14:textId="77777777" w:rsidTr="00147B2F">
        <w:trPr>
          <w:jc w:val="center"/>
        </w:trPr>
        <w:tc>
          <w:tcPr>
            <w:tcW w:w="13750" w:type="dxa"/>
            <w:gridSpan w:val="3"/>
            <w:shd w:val="clear" w:color="auto" w:fill="EAF1DD"/>
            <w:vAlign w:val="center"/>
          </w:tcPr>
          <w:p w14:paraId="3F8F01C2"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Zone 2</w:t>
            </w:r>
          </w:p>
        </w:tc>
      </w:tr>
      <w:tr w:rsidR="000D7C03" w:rsidRPr="00A01A06" w14:paraId="4A19E79F" w14:textId="77777777" w:rsidTr="00147B2F">
        <w:trPr>
          <w:jc w:val="center"/>
        </w:trPr>
        <w:tc>
          <w:tcPr>
            <w:tcW w:w="3261" w:type="dxa"/>
            <w:vMerge w:val="restart"/>
          </w:tcPr>
          <w:p w14:paraId="6CAB36BC"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cs="Segoe UI Light"/>
                <w:color w:val="000000"/>
                <w:sz w:val="19"/>
                <w:szCs w:val="19"/>
                <w:lang w:eastAsia="ja-JP"/>
              </w:rPr>
              <w:t>Zone 2 shall not become highly enriched (</w:t>
            </w:r>
            <w:r w:rsidRPr="00A01A06">
              <w:rPr>
                <w:rFonts w:ascii="Segoe UI Semibold" w:hAnsi="Segoe UI Semibold" w:cs="Segoe UI Semibold"/>
                <w:color w:val="000000"/>
                <w:sz w:val="19"/>
                <w:szCs w:val="19"/>
                <w:lang w:eastAsia="ja-JP"/>
              </w:rPr>
              <w:t>all areas &lt; cf. ES 4</w:t>
            </w:r>
            <w:r w:rsidRPr="00A01A06">
              <w:rPr>
                <w:rFonts w:cs="Segoe UI Light"/>
                <w:color w:val="000000"/>
                <w:sz w:val="19"/>
                <w:szCs w:val="19"/>
                <w:lang w:eastAsia="ja-JP"/>
              </w:rPr>
              <w:t>)</w:t>
            </w:r>
          </w:p>
        </w:tc>
        <w:tc>
          <w:tcPr>
            <w:tcW w:w="5953" w:type="dxa"/>
          </w:tcPr>
          <w:p w14:paraId="7F5FABA0"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 xml:space="preserve">Tier 1 </w:t>
            </w:r>
            <w:del w:id="518" w:author="Lojkine, Frances" w:date="2026-04-14T11:32:00Z" w16du:dateUtc="2026-04-13T23:32:00Z">
              <w:r w:rsidRPr="00A01A06">
                <w:rPr>
                  <w:rFonts w:ascii="Segoe UI Semibold" w:hAnsi="Segoe UI Semibold" w:cs="Segoe UI Semibold"/>
                  <w:i/>
                  <w:iCs/>
                  <w:color w:val="000000"/>
                  <w:sz w:val="19"/>
                  <w:szCs w:val="19"/>
                  <w:lang w:eastAsia="ja-JP"/>
                </w:rPr>
                <w:delText>i</w:delText>
              </w:r>
              <w:r w:rsidRPr="00A01A06">
                <w:rPr>
                  <w:rFonts w:ascii="Segoe UI Semibold" w:hAnsi="Segoe UI Semibold" w:cs="Segoe UI Semibold"/>
                  <w:color w:val="000000"/>
                  <w:sz w:val="19"/>
                  <w:szCs w:val="19"/>
                  <w:lang w:eastAsia="ja-JP"/>
                </w:rPr>
                <w:delText>EQS</w:delText>
              </w:r>
            </w:del>
            <w:r w:rsidRPr="00A01A06">
              <w:rPr>
                <w:rFonts w:ascii="Segoe UI Semibold" w:hAnsi="Segoe UI Semibold" w:cs="Segoe UI Semibold"/>
                <w:color w:val="000000"/>
                <w:sz w:val="19"/>
                <w:szCs w:val="19"/>
                <w:lang w:eastAsia="ja-JP"/>
              </w:rPr>
              <w:t xml:space="preserve"> </w:t>
            </w:r>
            <w:ins w:id="519" w:author="Lojkine, Frances" w:date="2026-04-14T11:32:00Z" w16du:dateUtc="2026-04-13T23:32:00Z">
              <w:r>
                <w:rPr>
                  <w:rFonts w:ascii="Segoe UI Semibold" w:hAnsi="Segoe UI Semibold" w:cs="Segoe UI Semibold"/>
                  <w:color w:val="000000"/>
                  <w:sz w:val="19"/>
                  <w:szCs w:val="19"/>
                  <w:lang w:eastAsia="ja-JP"/>
                </w:rPr>
                <w:t xml:space="preserve">AMT </w:t>
              </w:r>
            </w:ins>
            <w:r w:rsidRPr="00A01A06">
              <w:rPr>
                <w:rFonts w:ascii="Segoe UI Semibold" w:hAnsi="Segoe UI Semibold" w:cs="Segoe UI Semibold"/>
                <w:color w:val="000000"/>
                <w:sz w:val="19"/>
                <w:szCs w:val="19"/>
                <w:lang w:eastAsia="ja-JP"/>
              </w:rPr>
              <w:t>for identifying high enrichment (ES 4):</w:t>
            </w:r>
          </w:p>
          <w:p w14:paraId="14481788" w14:textId="77777777" w:rsidR="000D7C03" w:rsidRPr="00A01A06" w:rsidRDefault="000D7C03" w:rsidP="000D7C03">
            <w:pPr>
              <w:numPr>
                <w:ilvl w:val="0"/>
                <w:numId w:val="84"/>
              </w:numPr>
              <w:spacing w:before="20" w:after="20" w:line="240" w:lineRule="auto"/>
              <w:ind w:left="227" w:hanging="227"/>
              <w:rPr>
                <w:rFonts w:eastAsia="Calibri" w:cs="Segoe UI Light"/>
                <w:b/>
                <w:bCs/>
                <w:sz w:val="19"/>
                <w:szCs w:val="19"/>
              </w:rPr>
            </w:pPr>
            <w:r w:rsidRPr="00A01A06">
              <w:rPr>
                <w:rFonts w:eastAsia="Calibri" w:cs="Segoe UI Light"/>
                <w:sz w:val="19"/>
                <w:szCs w:val="19"/>
              </w:rPr>
              <w:t>Station average:</w:t>
            </w:r>
          </w:p>
          <w:p w14:paraId="2CBB805E" w14:textId="77777777" w:rsidR="000D7C03" w:rsidRPr="00A01A06" w:rsidRDefault="000D7C03" w:rsidP="000D7C03">
            <w:pPr>
              <w:numPr>
                <w:ilvl w:val="1"/>
                <w:numId w:val="84"/>
              </w:numPr>
              <w:spacing w:before="20" w:after="20" w:line="240" w:lineRule="auto"/>
              <w:ind w:left="397" w:hanging="227"/>
              <w:rPr>
                <w:rFonts w:eastAsia="Calibri" w:cs="Segoe UI Light"/>
                <w:b/>
                <w:bCs/>
                <w:sz w:val="19"/>
                <w:szCs w:val="19"/>
              </w:rPr>
            </w:pPr>
            <w:r w:rsidRPr="00A01A06">
              <w:rPr>
                <w:rFonts w:eastAsia="Calibri" w:cs="Segoe UI Light"/>
                <w:sz w:val="19"/>
                <w:szCs w:val="19"/>
              </w:rPr>
              <w:t>S</w:t>
            </w:r>
            <w:r w:rsidRPr="00A01A06">
              <w:rPr>
                <w:rFonts w:eastAsia="Calibri" w:cs="Segoe UI Light"/>
                <w:sz w:val="19"/>
                <w:szCs w:val="19"/>
                <w:vertAlign w:val="superscript"/>
              </w:rPr>
              <w:t>2-</w:t>
            </w:r>
            <w:r w:rsidRPr="00A01A06">
              <w:rPr>
                <w:rFonts w:eastAsia="Calibri" w:cs="Segoe UI Light"/>
                <w:sz w:val="19"/>
                <w:szCs w:val="19"/>
                <w:vertAlign w:val="subscript"/>
              </w:rPr>
              <w:t>UV</w:t>
            </w:r>
            <w:r w:rsidRPr="00A01A06">
              <w:rPr>
                <w:rFonts w:eastAsia="Calibri" w:cs="Segoe UI Light"/>
                <w:sz w:val="19"/>
                <w:szCs w:val="19"/>
              </w:rPr>
              <w:t xml:space="preserve"> &gt; 500 µM</w:t>
            </w:r>
            <w:r w:rsidRPr="00A01A06">
              <w:rPr>
                <w:rFonts w:eastAsia="Calibri" w:cs="Segoe UI Light"/>
                <w:sz w:val="19"/>
                <w:szCs w:val="19"/>
                <w:vertAlign w:val="superscript"/>
              </w:rPr>
              <w:footnoteReference w:id="2"/>
            </w:r>
          </w:p>
          <w:p w14:paraId="30386653" w14:textId="77777777" w:rsidR="000D7C03" w:rsidRPr="00A01A06" w:rsidRDefault="000D7C03" w:rsidP="000D7C03">
            <w:pPr>
              <w:numPr>
                <w:ilvl w:val="1"/>
                <w:numId w:val="84"/>
              </w:numPr>
              <w:spacing w:before="20" w:after="20" w:line="240" w:lineRule="auto"/>
              <w:ind w:left="397" w:hanging="227"/>
              <w:rPr>
                <w:rFonts w:eastAsia="Calibri" w:cs="Segoe UI Light"/>
                <w:sz w:val="19"/>
                <w:szCs w:val="19"/>
              </w:rPr>
            </w:pPr>
            <w:r w:rsidRPr="00A01A06">
              <w:rPr>
                <w:rFonts w:eastAsia="Calibri" w:cs="Segoe UI Light"/>
                <w:sz w:val="19"/>
                <w:szCs w:val="19"/>
              </w:rPr>
              <w:t>b-MBI &gt; 4.</w:t>
            </w:r>
            <w:del w:id="520" w:author="Lojkine, Frances" w:date="2026-05-22T10:35:00Z" w16du:dateUtc="2026-05-21T22:35:00Z">
              <w:r w:rsidRPr="00A01A06" w:rsidDel="0056655A">
                <w:rPr>
                  <w:rFonts w:eastAsia="Calibri" w:cs="Segoe UI Light"/>
                  <w:sz w:val="19"/>
                  <w:szCs w:val="19"/>
                  <w:vertAlign w:val="superscript"/>
                </w:rPr>
                <w:delText>19</w:delText>
              </w:r>
            </w:del>
          </w:p>
        </w:tc>
        <w:tc>
          <w:tcPr>
            <w:tcW w:w="4536" w:type="dxa"/>
          </w:tcPr>
          <w:p w14:paraId="7EBA3F43" w14:textId="77777777" w:rsidR="000D7C03" w:rsidRPr="00A01A06" w:rsidRDefault="000D7C03" w:rsidP="00147B2F">
            <w:pPr>
              <w:spacing w:before="20" w:after="20" w:line="240" w:lineRule="auto"/>
              <w:rPr>
                <w:color w:val="000000"/>
                <w:sz w:val="19"/>
                <w:szCs w:val="19"/>
                <w:lang w:eastAsia="ja-JP"/>
              </w:rPr>
            </w:pPr>
            <w:r w:rsidRPr="00A01A06">
              <w:rPr>
                <w:color w:val="000000"/>
                <w:sz w:val="19"/>
                <w:szCs w:val="19"/>
                <w:lang w:eastAsia="ja-JP"/>
              </w:rPr>
              <w:t xml:space="preserve">Tier 2 should be triggered when either or both Tier 1 indicators are exceeded at </w:t>
            </w:r>
            <w:del w:id="521" w:author="Lojkine, Frances" w:date="2026-05-22T10:35:00Z" w16du:dateUtc="2026-05-21T22:35:00Z">
              <w:r w:rsidRPr="00A01A06" w:rsidDel="0056655A">
                <w:rPr>
                  <w:color w:val="000000"/>
                  <w:sz w:val="19"/>
                  <w:szCs w:val="19"/>
                  <w:lang w:eastAsia="ja-JP"/>
                </w:rPr>
                <w:delText>any Zone 2 station</w:delText>
              </w:r>
            </w:del>
            <w:ins w:id="522" w:author="Lojkine, Frances" w:date="2026-05-22T10:35:00Z" w16du:dateUtc="2026-05-21T22:35:00Z">
              <w:r>
                <w:rPr>
                  <w:color w:val="000000"/>
                  <w:sz w:val="19"/>
                  <w:szCs w:val="19"/>
                  <w:lang w:eastAsia="ja-JP"/>
                </w:rPr>
                <w:t>the Beyond Zone 2 stations</w:t>
              </w:r>
            </w:ins>
            <w:r w:rsidRPr="00A01A06">
              <w:rPr>
                <w:color w:val="000000"/>
                <w:sz w:val="19"/>
                <w:szCs w:val="19"/>
                <w:lang w:eastAsia="ja-JP"/>
              </w:rPr>
              <w:t>.</w:t>
            </w:r>
          </w:p>
        </w:tc>
      </w:tr>
      <w:tr w:rsidR="000D7C03" w:rsidRPr="00A01A06" w14:paraId="694C0942" w14:textId="77777777" w:rsidTr="00147B2F">
        <w:trPr>
          <w:jc w:val="center"/>
        </w:trPr>
        <w:tc>
          <w:tcPr>
            <w:tcW w:w="3261" w:type="dxa"/>
            <w:vMerge/>
            <w:vAlign w:val="center"/>
          </w:tcPr>
          <w:p w14:paraId="5ED7A962" w14:textId="77777777" w:rsidR="000D7C03" w:rsidRPr="00A01A06" w:rsidRDefault="000D7C03" w:rsidP="00147B2F">
            <w:pPr>
              <w:spacing w:before="20" w:after="20" w:line="240" w:lineRule="auto"/>
              <w:rPr>
                <w:rFonts w:cs="Segoe UI Light"/>
                <w:color w:val="000000"/>
                <w:sz w:val="19"/>
                <w:szCs w:val="19"/>
                <w:lang w:eastAsia="ja-JP"/>
              </w:rPr>
            </w:pPr>
          </w:p>
        </w:tc>
        <w:tc>
          <w:tcPr>
            <w:tcW w:w="5953" w:type="dxa"/>
          </w:tcPr>
          <w:p w14:paraId="128A00A7" w14:textId="77777777" w:rsidR="000D7C03" w:rsidRPr="00A01A06" w:rsidRDefault="000D7C03" w:rsidP="00147B2F">
            <w:pPr>
              <w:spacing w:before="20" w:after="20" w:line="240" w:lineRule="auto"/>
              <w:rPr>
                <w:rFonts w:ascii="Segoe UI Semibold" w:eastAsia="Calibri" w:hAnsi="Segoe UI Semibold" w:cs="Segoe UI Semibold"/>
                <w:sz w:val="19"/>
                <w:szCs w:val="19"/>
              </w:rPr>
            </w:pPr>
            <w:r w:rsidRPr="00A01A06">
              <w:rPr>
                <w:rFonts w:ascii="Segoe UI Semibold" w:eastAsia="Calibri" w:hAnsi="Segoe UI Semibold" w:cs="Segoe UI Semibold"/>
                <w:sz w:val="19"/>
                <w:szCs w:val="19"/>
              </w:rPr>
              <w:t xml:space="preserve">Tier 2 </w:t>
            </w:r>
            <w:del w:id="523" w:author="Lojkine, Frances" w:date="2026-04-14T11:33:00Z" w16du:dateUtc="2026-04-13T23:33:00Z">
              <w:r w:rsidRPr="00A01A06">
                <w:rPr>
                  <w:rFonts w:ascii="Segoe UI Semibold" w:eastAsia="Calibri" w:hAnsi="Segoe UI Semibold" w:cs="Segoe UI Semibold"/>
                  <w:i/>
                  <w:iCs/>
                  <w:sz w:val="19"/>
                  <w:szCs w:val="19"/>
                </w:rPr>
                <w:delText>i</w:delText>
              </w:r>
              <w:r w:rsidRPr="00A01A06">
                <w:rPr>
                  <w:rFonts w:ascii="Segoe UI Semibold" w:eastAsia="Calibri" w:hAnsi="Segoe UI Semibold" w:cs="Segoe UI Semibold"/>
                  <w:sz w:val="19"/>
                  <w:szCs w:val="19"/>
                </w:rPr>
                <w:delText xml:space="preserve">EQS </w:delText>
              </w:r>
            </w:del>
            <w:ins w:id="524" w:author="Lojkine, Frances" w:date="2026-04-14T11:32:00Z" w16du:dateUtc="2026-04-13T23:32:00Z">
              <w:r>
                <w:rPr>
                  <w:rFonts w:ascii="Segoe UI Semibold" w:eastAsia="Calibri" w:hAnsi="Segoe UI Semibold" w:cs="Segoe UI Semibold"/>
                  <w:sz w:val="19"/>
                  <w:szCs w:val="19"/>
                </w:rPr>
                <w:t xml:space="preserve">AMT </w:t>
              </w:r>
            </w:ins>
            <w:r w:rsidRPr="00A01A06">
              <w:rPr>
                <w:rFonts w:ascii="Segoe UI Semibold" w:eastAsia="Calibri" w:hAnsi="Segoe UI Semibold" w:cs="Segoe UI Semibold"/>
                <w:sz w:val="19"/>
                <w:szCs w:val="19"/>
              </w:rPr>
              <w:t>for identifying high enrichment (ES 4):</w:t>
            </w:r>
          </w:p>
          <w:p w14:paraId="5347B74C" w14:textId="77777777" w:rsidR="000D7C03" w:rsidRPr="001A42AF" w:rsidRDefault="000D7C03" w:rsidP="00147B2F">
            <w:pPr>
              <w:spacing w:before="20" w:after="20" w:line="240" w:lineRule="auto"/>
              <w:rPr>
                <w:rFonts w:ascii="Segoe UI" w:hAnsi="Segoe UI" w:cs="Segoe UI"/>
                <w:strike/>
                <w:sz w:val="19"/>
                <w:szCs w:val="19"/>
                <w:lang w:val="fr-FR"/>
              </w:rPr>
            </w:pPr>
            <w:r w:rsidRPr="001A42AF">
              <w:rPr>
                <w:rFonts w:ascii="Segoe UI" w:hAnsi="Segoe UI" w:cs="Segoe UI"/>
                <w:sz w:val="19"/>
                <w:szCs w:val="19"/>
                <w:lang w:val="fr-FR"/>
              </w:rPr>
              <w:t xml:space="preserve">Quantitative </w:t>
            </w:r>
            <w:proofErr w:type="spellStart"/>
            <w:r w:rsidRPr="001A42AF">
              <w:rPr>
                <w:rFonts w:ascii="Segoe UI" w:hAnsi="Segoe UI" w:cs="Segoe UI"/>
                <w:sz w:val="19"/>
                <w:szCs w:val="19"/>
                <w:lang w:val="fr-FR"/>
              </w:rPr>
              <w:t>macrofaunal</w:t>
            </w:r>
            <w:proofErr w:type="spellEnd"/>
            <w:r w:rsidRPr="001A42AF">
              <w:rPr>
                <w:rFonts w:ascii="Segoe UI" w:hAnsi="Segoe UI" w:cs="Segoe UI"/>
                <w:sz w:val="19"/>
                <w:szCs w:val="19"/>
                <w:lang w:val="fr-FR"/>
              </w:rPr>
              <w:t xml:space="preserve"> </w:t>
            </w:r>
            <w:proofErr w:type="spellStart"/>
            <w:r w:rsidRPr="001A42AF">
              <w:rPr>
                <w:rFonts w:ascii="Segoe UI" w:hAnsi="Segoe UI" w:cs="Segoe UI"/>
                <w:sz w:val="19"/>
                <w:szCs w:val="19"/>
                <w:lang w:val="fr-FR"/>
              </w:rPr>
              <w:t>indicators</w:t>
            </w:r>
            <w:proofErr w:type="spellEnd"/>
            <w:r w:rsidRPr="001A42AF">
              <w:rPr>
                <w:rFonts w:ascii="Segoe UI" w:hAnsi="Segoe UI" w:cs="Segoe UI"/>
                <w:sz w:val="19"/>
                <w:szCs w:val="19"/>
                <w:lang w:val="fr-FR"/>
              </w:rPr>
              <w:t xml:space="preserve"> (station </w:t>
            </w:r>
            <w:proofErr w:type="spellStart"/>
            <w:r w:rsidRPr="001A42AF">
              <w:rPr>
                <w:rFonts w:ascii="Segoe UI" w:hAnsi="Segoe UI" w:cs="Segoe UI"/>
                <w:sz w:val="19"/>
                <w:szCs w:val="19"/>
                <w:lang w:val="fr-FR"/>
              </w:rPr>
              <w:t>average</w:t>
            </w:r>
            <w:proofErr w:type="spellEnd"/>
            <w:proofErr w:type="gramStart"/>
            <w:r w:rsidRPr="001A42AF">
              <w:rPr>
                <w:rFonts w:ascii="Segoe UI" w:hAnsi="Segoe UI" w:cs="Segoe UI"/>
                <w:sz w:val="19"/>
                <w:szCs w:val="19"/>
                <w:lang w:val="fr-FR"/>
              </w:rPr>
              <w:t>):</w:t>
            </w:r>
            <w:proofErr w:type="gramEnd"/>
          </w:p>
          <w:p w14:paraId="014FB408" w14:textId="77777777" w:rsidR="000D7C03" w:rsidRPr="00A01A06" w:rsidRDefault="000D7C03" w:rsidP="000D7C03">
            <w:pPr>
              <w:numPr>
                <w:ilvl w:val="1"/>
                <w:numId w:val="84"/>
              </w:numPr>
              <w:spacing w:before="20" w:after="20" w:line="240" w:lineRule="auto"/>
              <w:ind w:left="397" w:hanging="227"/>
              <w:rPr>
                <w:rFonts w:eastAsia="Calibri" w:cs="Segoe UI Light"/>
                <w:sz w:val="19"/>
                <w:szCs w:val="19"/>
              </w:rPr>
            </w:pPr>
            <w:r w:rsidRPr="00A01A06">
              <w:rPr>
                <w:rFonts w:eastAsia="Calibri" w:cs="Segoe UI Light"/>
                <w:sz w:val="19"/>
                <w:szCs w:val="19"/>
              </w:rPr>
              <w:t>AMBI &gt; 4.4*</w:t>
            </w:r>
          </w:p>
          <w:p w14:paraId="69BA4D14" w14:textId="77777777" w:rsidR="000D7C03" w:rsidRPr="00A01A06" w:rsidRDefault="000D7C03" w:rsidP="000D7C03">
            <w:pPr>
              <w:numPr>
                <w:ilvl w:val="1"/>
                <w:numId w:val="84"/>
              </w:numPr>
              <w:spacing w:before="20" w:after="20" w:line="240" w:lineRule="auto"/>
              <w:ind w:left="397" w:hanging="227"/>
              <w:rPr>
                <w:rFonts w:eastAsia="Calibri" w:cs="Segoe UI Light"/>
                <w:sz w:val="19"/>
                <w:szCs w:val="19"/>
              </w:rPr>
            </w:pPr>
            <w:r w:rsidRPr="00A01A06">
              <w:rPr>
                <w:rFonts w:eastAsia="Calibri" w:cs="Segoe UI Light"/>
                <w:sz w:val="19"/>
                <w:szCs w:val="19"/>
              </w:rPr>
              <w:t>BQI &lt; 4.0*</w:t>
            </w:r>
          </w:p>
          <w:p w14:paraId="2B2BDE9F" w14:textId="77777777" w:rsidR="000D7C03" w:rsidRPr="00A01A06" w:rsidRDefault="000D7C03" w:rsidP="000D7C03">
            <w:pPr>
              <w:numPr>
                <w:ilvl w:val="1"/>
                <w:numId w:val="84"/>
              </w:numPr>
              <w:spacing w:before="20" w:after="20" w:line="240" w:lineRule="auto"/>
              <w:ind w:left="397" w:hanging="227"/>
              <w:rPr>
                <w:rFonts w:eastAsia="Calibri" w:cs="Segoe UI Light"/>
                <w:sz w:val="19"/>
                <w:szCs w:val="19"/>
              </w:rPr>
            </w:pPr>
            <w:r w:rsidRPr="00A01A06">
              <w:rPr>
                <w:rFonts w:eastAsia="Calibri" w:cs="Segoe UI Light"/>
                <w:sz w:val="19"/>
                <w:szCs w:val="19"/>
              </w:rPr>
              <w:t>Expert judgement that other available indicators (e.g., N, S, H</w:t>
            </w:r>
            <w:r w:rsidRPr="00A01A06">
              <w:rPr>
                <w:rFonts w:ascii="Calibri" w:eastAsia="Calibri" w:hAnsi="Calibri"/>
              </w:rPr>
              <w:t>'</w:t>
            </w:r>
            <w:r w:rsidRPr="00A01A06">
              <w:rPr>
                <w:rFonts w:eastAsia="Calibri" w:cs="Segoe UI Light"/>
                <w:sz w:val="19"/>
                <w:szCs w:val="19"/>
              </w:rPr>
              <w:t>, J</w:t>
            </w:r>
            <w:r w:rsidRPr="00A01A06">
              <w:rPr>
                <w:rFonts w:ascii="Calibri" w:eastAsia="Calibri" w:hAnsi="Calibri"/>
              </w:rPr>
              <w:t>'</w:t>
            </w:r>
            <w:r w:rsidRPr="00A01A06">
              <w:rPr>
                <w:rFonts w:eastAsia="Calibri" w:cs="Segoe UI Light"/>
                <w:sz w:val="19"/>
                <w:szCs w:val="19"/>
              </w:rPr>
              <w:t xml:space="preserve"> and d) indicate high enrichment.</w:t>
            </w:r>
          </w:p>
        </w:tc>
        <w:tc>
          <w:tcPr>
            <w:tcW w:w="4536" w:type="dxa"/>
          </w:tcPr>
          <w:p w14:paraId="4D083D59" w14:textId="77777777" w:rsidR="000D7C03" w:rsidRPr="00A01A06" w:rsidRDefault="000D7C03" w:rsidP="00147B2F">
            <w:pPr>
              <w:spacing w:before="20" w:after="40" w:line="240" w:lineRule="auto"/>
              <w:rPr>
                <w:color w:val="000000"/>
                <w:sz w:val="19"/>
                <w:szCs w:val="19"/>
                <w:lang w:eastAsia="ja-JP"/>
              </w:rPr>
            </w:pPr>
            <w:r w:rsidRPr="00A01A06">
              <w:rPr>
                <w:color w:val="000000"/>
                <w:sz w:val="19"/>
                <w:szCs w:val="19"/>
                <w:lang w:eastAsia="ja-JP"/>
              </w:rPr>
              <w:t xml:space="preserve">Farm management response </w:t>
            </w:r>
            <w:ins w:id="525" w:author="Lojkine, Frances" w:date="2026-05-20T07:25:00Z" w16du:dateUtc="2026-05-19T19:25:00Z">
              <w:r>
                <w:rPr>
                  <w:color w:val="000000"/>
                  <w:sz w:val="19"/>
                  <w:szCs w:val="19"/>
                  <w:lang w:eastAsia="ja-JP"/>
                </w:rPr>
                <w:t xml:space="preserve">(see EMMP) </w:t>
              </w:r>
            </w:ins>
            <w:r w:rsidRPr="00A01A06">
              <w:rPr>
                <w:color w:val="000000"/>
                <w:sz w:val="19"/>
                <w:szCs w:val="19"/>
                <w:lang w:eastAsia="ja-JP"/>
              </w:rPr>
              <w:t xml:space="preserve">should be </w:t>
            </w:r>
            <w:commentRangeStart w:id="526"/>
            <w:r w:rsidRPr="00A01A06">
              <w:rPr>
                <w:color w:val="000000"/>
                <w:sz w:val="19"/>
                <w:szCs w:val="19"/>
                <w:lang w:eastAsia="ja-JP"/>
              </w:rPr>
              <w:t>initiated</w:t>
            </w:r>
            <w:commentRangeEnd w:id="526"/>
            <w:r>
              <w:rPr>
                <w:rStyle w:val="CommentReference"/>
              </w:rPr>
              <w:commentReference w:id="526"/>
            </w:r>
            <w:r w:rsidRPr="00A01A06">
              <w:rPr>
                <w:color w:val="000000"/>
                <w:sz w:val="19"/>
                <w:szCs w:val="19"/>
                <w:lang w:eastAsia="ja-JP"/>
              </w:rPr>
              <w:t xml:space="preserve"> when Tier 2 indicators are triggered (AMBI, BQI, expert judgement) at any Zone 2 station.</w:t>
            </w:r>
          </w:p>
          <w:p w14:paraId="50265307" w14:textId="77777777" w:rsidR="000D7C03" w:rsidRPr="00A01A06" w:rsidRDefault="000D7C03" w:rsidP="00147B2F">
            <w:pPr>
              <w:spacing w:before="20" w:after="20" w:line="240" w:lineRule="auto"/>
              <w:rPr>
                <w:i/>
                <w:iCs/>
                <w:color w:val="000000"/>
                <w:sz w:val="19"/>
                <w:szCs w:val="19"/>
                <w:lang w:eastAsia="ja-JP"/>
              </w:rPr>
            </w:pPr>
            <w:r w:rsidRPr="00A01A06">
              <w:rPr>
                <w:i/>
                <w:iCs/>
                <w:color w:val="000000"/>
                <w:sz w:val="19"/>
                <w:szCs w:val="19"/>
                <w:lang w:eastAsia="ja-JP"/>
              </w:rPr>
              <w:t>If only expert judgement available, indications of high enrichment = farm response action required. If AMBI and BQI can be calculated, then 2/3 indicators triggered = farm management response triggered.</w:t>
            </w:r>
          </w:p>
        </w:tc>
      </w:tr>
      <w:tr w:rsidR="000D7C03" w:rsidRPr="00A01A06" w14:paraId="5D69A8D5" w14:textId="77777777" w:rsidTr="00147B2F">
        <w:trPr>
          <w:jc w:val="center"/>
        </w:trPr>
        <w:tc>
          <w:tcPr>
            <w:tcW w:w="13750" w:type="dxa"/>
            <w:gridSpan w:val="3"/>
            <w:tcBorders>
              <w:bottom w:val="single" w:sz="4" w:space="0" w:color="auto"/>
            </w:tcBorders>
            <w:shd w:val="clear" w:color="auto" w:fill="EAF1DD"/>
            <w:vAlign w:val="center"/>
          </w:tcPr>
          <w:p w14:paraId="250C2163"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Beyond Zone 2</w:t>
            </w:r>
          </w:p>
        </w:tc>
      </w:tr>
      <w:tr w:rsidR="000D7C03" w:rsidRPr="00A01A06" w14:paraId="022AB038" w14:textId="77777777" w:rsidTr="00147B2F">
        <w:trPr>
          <w:jc w:val="center"/>
        </w:trPr>
        <w:tc>
          <w:tcPr>
            <w:tcW w:w="3261" w:type="dxa"/>
            <w:vMerge w:val="restart"/>
          </w:tcPr>
          <w:p w14:paraId="397ED35D"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cs="Segoe UI Light"/>
                <w:color w:val="000000"/>
                <w:sz w:val="19"/>
                <w:szCs w:val="19"/>
                <w:lang w:eastAsia="ja-JP"/>
              </w:rPr>
              <w:t xml:space="preserve">Beyond Zone 2 shall not become moderately enriched </w:t>
            </w:r>
            <w:r w:rsidRPr="00A01A06">
              <w:rPr>
                <w:rFonts w:cs="Segoe UI Light"/>
                <w:color w:val="000000"/>
                <w:sz w:val="19"/>
                <w:szCs w:val="19"/>
                <w:lang w:eastAsia="ja-JP"/>
              </w:rPr>
              <w:br/>
              <w:t>(</w:t>
            </w:r>
            <w:r w:rsidRPr="00A01A06">
              <w:rPr>
                <w:rFonts w:ascii="Segoe UI Semibold" w:hAnsi="Segoe UI Semibold" w:cs="Segoe UI Semibold"/>
                <w:color w:val="000000"/>
                <w:sz w:val="19"/>
                <w:szCs w:val="19"/>
                <w:lang w:eastAsia="ja-JP"/>
              </w:rPr>
              <w:t>all areas &lt; cf. ES 3</w:t>
            </w:r>
            <w:r w:rsidRPr="00A01A06">
              <w:rPr>
                <w:rFonts w:cs="Segoe UI Light"/>
                <w:color w:val="000000"/>
                <w:sz w:val="19"/>
                <w:szCs w:val="19"/>
                <w:lang w:eastAsia="ja-JP"/>
              </w:rPr>
              <w:t>)</w:t>
            </w:r>
          </w:p>
          <w:p w14:paraId="517F6469" w14:textId="77777777" w:rsidR="000D7C03" w:rsidRPr="00A01A06" w:rsidRDefault="000D7C03" w:rsidP="00147B2F">
            <w:pPr>
              <w:spacing w:before="20" w:after="20" w:line="240" w:lineRule="auto"/>
              <w:rPr>
                <w:rFonts w:ascii="Segoe UI" w:hAnsi="Segoe UI"/>
                <w:sz w:val="19"/>
                <w:szCs w:val="19"/>
              </w:rPr>
            </w:pPr>
          </w:p>
          <w:p w14:paraId="1F3BF0E1" w14:textId="77777777" w:rsidR="000D7C03" w:rsidRPr="00A01A06" w:rsidRDefault="000D7C03" w:rsidP="00147B2F">
            <w:pPr>
              <w:spacing w:before="20" w:after="20" w:line="240" w:lineRule="auto"/>
              <w:rPr>
                <w:rFonts w:cs="Segoe UI Light"/>
                <w:color w:val="000000"/>
                <w:sz w:val="19"/>
                <w:szCs w:val="19"/>
                <w:lang w:eastAsia="ja-JP"/>
              </w:rPr>
            </w:pPr>
            <w:bookmarkStart w:id="527" w:name="_Hlk213785662"/>
            <w:r w:rsidRPr="00A01A06">
              <w:rPr>
                <w:rFonts w:cs="Segoe UI Light"/>
                <w:color w:val="000000"/>
                <w:sz w:val="19"/>
                <w:szCs w:val="19"/>
                <w:lang w:eastAsia="ja-JP"/>
              </w:rPr>
              <w:t>Minor enrichment permitted but not sufficient to cause ecological degradation or loss of biodiversity</w:t>
            </w:r>
            <w:bookmarkEnd w:id="527"/>
          </w:p>
        </w:tc>
        <w:tc>
          <w:tcPr>
            <w:tcW w:w="5953" w:type="dxa"/>
          </w:tcPr>
          <w:p w14:paraId="5994AE52"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 xml:space="preserve">Tier 1 </w:t>
            </w:r>
            <w:del w:id="528" w:author="Lojkine, Frances" w:date="2026-04-14T11:33:00Z" w16du:dateUtc="2026-04-13T23:33:00Z">
              <w:r w:rsidRPr="00A01A06">
                <w:rPr>
                  <w:rFonts w:ascii="Segoe UI Semibold" w:hAnsi="Segoe UI Semibold" w:cs="Segoe UI Semibold"/>
                  <w:i/>
                  <w:iCs/>
                  <w:color w:val="000000"/>
                  <w:sz w:val="19"/>
                  <w:szCs w:val="19"/>
                  <w:lang w:eastAsia="ja-JP"/>
                </w:rPr>
                <w:delText>i</w:delText>
              </w:r>
              <w:r w:rsidRPr="00A01A06">
                <w:rPr>
                  <w:rFonts w:ascii="Segoe UI Semibold" w:hAnsi="Segoe UI Semibold" w:cs="Segoe UI Semibold"/>
                  <w:color w:val="000000"/>
                  <w:sz w:val="19"/>
                  <w:szCs w:val="19"/>
                  <w:lang w:eastAsia="ja-JP"/>
                </w:rPr>
                <w:delText xml:space="preserve">EQS </w:delText>
              </w:r>
            </w:del>
            <w:ins w:id="529" w:author="Lojkine, Frances" w:date="2026-04-14T11:33:00Z" w16du:dateUtc="2026-04-13T23:33:00Z">
              <w:r>
                <w:rPr>
                  <w:rFonts w:ascii="Segoe UI Semibold" w:hAnsi="Segoe UI Semibold" w:cs="Segoe UI Semibold"/>
                  <w:color w:val="000000"/>
                  <w:sz w:val="19"/>
                  <w:szCs w:val="19"/>
                  <w:lang w:eastAsia="ja-JP"/>
                </w:rPr>
                <w:t xml:space="preserve">AMT </w:t>
              </w:r>
            </w:ins>
            <w:r w:rsidRPr="00A01A06">
              <w:rPr>
                <w:rFonts w:ascii="Segoe UI Semibold" w:hAnsi="Segoe UI Semibold" w:cs="Segoe UI Semibold"/>
                <w:color w:val="000000"/>
                <w:sz w:val="19"/>
                <w:szCs w:val="19"/>
                <w:lang w:eastAsia="ja-JP"/>
              </w:rPr>
              <w:t>for identifying moderate enrichment (ES 3):</w:t>
            </w:r>
          </w:p>
          <w:p w14:paraId="37F05DAD" w14:textId="77777777" w:rsidR="000D7C03" w:rsidRPr="00A01A06" w:rsidRDefault="000D7C03" w:rsidP="000D7C03">
            <w:pPr>
              <w:numPr>
                <w:ilvl w:val="0"/>
                <w:numId w:val="86"/>
              </w:numPr>
              <w:spacing w:before="20" w:after="20" w:line="240" w:lineRule="auto"/>
              <w:ind w:left="227" w:hanging="227"/>
              <w:rPr>
                <w:rFonts w:eastAsia="Calibri" w:cs="Segoe UI Light"/>
                <w:sz w:val="19"/>
                <w:szCs w:val="19"/>
              </w:rPr>
            </w:pPr>
            <w:r w:rsidRPr="00A01A06">
              <w:rPr>
                <w:rFonts w:eastAsia="Calibri" w:cs="Segoe UI Light"/>
                <w:sz w:val="19"/>
                <w:szCs w:val="19"/>
              </w:rPr>
              <w:t xml:space="preserve">Station average: </w:t>
            </w:r>
          </w:p>
          <w:p w14:paraId="1B46802E" w14:textId="77777777" w:rsidR="000D7C03" w:rsidRPr="00A01A06" w:rsidRDefault="000D7C03" w:rsidP="000D7C03">
            <w:pPr>
              <w:numPr>
                <w:ilvl w:val="1"/>
                <w:numId w:val="84"/>
              </w:numPr>
              <w:spacing w:before="20" w:after="0" w:line="240" w:lineRule="auto"/>
              <w:ind w:left="397" w:hanging="227"/>
              <w:rPr>
                <w:rFonts w:eastAsia="Calibri" w:cs="Segoe UI Light"/>
                <w:sz w:val="19"/>
                <w:szCs w:val="19"/>
              </w:rPr>
            </w:pPr>
            <w:r w:rsidRPr="00A01A06">
              <w:rPr>
                <w:rFonts w:eastAsia="Calibri" w:cs="Segoe UI Light"/>
                <w:sz w:val="19"/>
                <w:szCs w:val="19"/>
              </w:rPr>
              <w:t>S</w:t>
            </w:r>
            <w:r w:rsidRPr="00A01A06">
              <w:rPr>
                <w:rFonts w:eastAsia="Calibri" w:cs="Segoe UI Light"/>
                <w:sz w:val="19"/>
                <w:szCs w:val="19"/>
                <w:vertAlign w:val="superscript"/>
              </w:rPr>
              <w:t>2-</w:t>
            </w:r>
            <w:r w:rsidRPr="00A01A06">
              <w:rPr>
                <w:rFonts w:eastAsia="Calibri" w:cs="Segoe UI Light"/>
                <w:sz w:val="19"/>
                <w:szCs w:val="19"/>
                <w:vertAlign w:val="subscript"/>
              </w:rPr>
              <w:t>UV</w:t>
            </w:r>
            <w:r w:rsidRPr="00A01A06">
              <w:rPr>
                <w:rFonts w:eastAsia="Calibri" w:cs="Segoe UI Light"/>
                <w:sz w:val="19"/>
                <w:szCs w:val="19"/>
              </w:rPr>
              <w:t xml:space="preserve"> &gt; 250 µM or, &gt; upper 95% CI value for relevant reference stations</w:t>
            </w:r>
          </w:p>
          <w:p w14:paraId="7AB01F60" w14:textId="77777777" w:rsidR="000D7C03" w:rsidRPr="00A01A06" w:rsidRDefault="000D7C03" w:rsidP="000D7C03">
            <w:pPr>
              <w:numPr>
                <w:ilvl w:val="1"/>
                <w:numId w:val="84"/>
              </w:numPr>
              <w:spacing w:before="20" w:after="20" w:line="240" w:lineRule="auto"/>
              <w:ind w:left="397" w:hanging="227"/>
              <w:rPr>
                <w:rFonts w:eastAsia="Calibri" w:cs="Segoe UI Light"/>
                <w:sz w:val="19"/>
                <w:szCs w:val="19"/>
              </w:rPr>
            </w:pPr>
            <w:r w:rsidRPr="00A01A06">
              <w:rPr>
                <w:rFonts w:eastAsia="Calibri" w:cs="Segoe UI Light"/>
                <w:sz w:val="19"/>
                <w:szCs w:val="19"/>
              </w:rPr>
              <w:t>b-MBI &gt; upper 95% CI value for relevant reference stations.</w:t>
            </w:r>
            <w:r w:rsidRPr="00A01A06">
              <w:rPr>
                <w:rFonts w:eastAsia="Calibri" w:cs="Segoe UI Light"/>
                <w:sz w:val="19"/>
                <w:szCs w:val="19"/>
                <w:vertAlign w:val="superscript"/>
              </w:rPr>
              <w:t>19</w:t>
            </w:r>
          </w:p>
        </w:tc>
        <w:tc>
          <w:tcPr>
            <w:tcW w:w="4536" w:type="dxa"/>
          </w:tcPr>
          <w:p w14:paraId="51B0AEB1" w14:textId="77777777" w:rsidR="000D7C03" w:rsidRPr="00A01A06" w:rsidRDefault="000D7C03" w:rsidP="00147B2F">
            <w:pPr>
              <w:spacing w:before="20" w:after="20" w:line="240" w:lineRule="auto"/>
              <w:rPr>
                <w:rFonts w:cs="Arial"/>
                <w:sz w:val="19"/>
                <w:szCs w:val="19"/>
                <w:lang w:eastAsia="ja-JP"/>
              </w:rPr>
            </w:pPr>
            <w:r w:rsidRPr="00A01A06">
              <w:rPr>
                <w:rFonts w:cs="Segoe UI Light"/>
                <w:sz w:val="19"/>
                <w:szCs w:val="19"/>
                <w:lang w:eastAsia="ja-JP"/>
              </w:rPr>
              <w:t>Tier 2 should be triggered when either or both Tier 1 indicators are exceeded at the Beyond Zone 2 stations.</w:t>
            </w:r>
          </w:p>
        </w:tc>
      </w:tr>
      <w:tr w:rsidR="000D7C03" w:rsidRPr="00A01A06" w14:paraId="714A490F" w14:textId="77777777" w:rsidTr="00147B2F">
        <w:trPr>
          <w:cnfStyle w:val="010000000000" w:firstRow="0" w:lastRow="1" w:firstColumn="0" w:lastColumn="0" w:oddVBand="0" w:evenVBand="0" w:oddHBand="0" w:evenHBand="0" w:firstRowFirstColumn="0" w:firstRowLastColumn="0" w:lastRowFirstColumn="0" w:lastRowLastColumn="0"/>
          <w:jc w:val="center"/>
        </w:trPr>
        <w:tc>
          <w:tcPr>
            <w:tcW w:w="3261" w:type="dxa"/>
            <w:vMerge/>
            <w:tcBorders>
              <w:bottom w:val="single" w:sz="4" w:space="0" w:color="auto"/>
            </w:tcBorders>
            <w:vAlign w:val="center"/>
          </w:tcPr>
          <w:p w14:paraId="3AB707BF"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p>
        </w:tc>
        <w:tc>
          <w:tcPr>
            <w:tcW w:w="5953" w:type="dxa"/>
            <w:tcBorders>
              <w:bottom w:val="single" w:sz="4" w:space="0" w:color="auto"/>
            </w:tcBorders>
          </w:tcPr>
          <w:p w14:paraId="1AB0F518" w14:textId="77777777" w:rsidR="000D7C03" w:rsidRPr="00A01A06" w:rsidRDefault="000D7C03" w:rsidP="00147B2F">
            <w:pPr>
              <w:spacing w:before="20" w:after="20" w:line="240" w:lineRule="auto"/>
              <w:rPr>
                <w:rFonts w:ascii="Segoe UI Semibold" w:hAnsi="Segoe UI Semibold" w:cs="Segoe UI Semibold"/>
                <w:color w:val="000000"/>
                <w:sz w:val="19"/>
                <w:szCs w:val="19"/>
                <w:lang w:eastAsia="ja-JP"/>
              </w:rPr>
            </w:pPr>
            <w:r w:rsidRPr="00A01A06">
              <w:rPr>
                <w:rFonts w:ascii="Segoe UI Semibold" w:hAnsi="Segoe UI Semibold" w:cs="Segoe UI Semibold"/>
                <w:color w:val="000000"/>
                <w:sz w:val="19"/>
                <w:szCs w:val="19"/>
                <w:lang w:eastAsia="ja-JP"/>
              </w:rPr>
              <w:t xml:space="preserve">Tier 2 </w:t>
            </w:r>
            <w:del w:id="530" w:author="Lojkine, Frances" w:date="2026-04-14T11:33:00Z" w16du:dateUtc="2026-04-13T23:33:00Z">
              <w:r w:rsidRPr="00A01A06">
                <w:rPr>
                  <w:rFonts w:ascii="Segoe UI Semibold" w:hAnsi="Segoe UI Semibold" w:cs="Segoe UI Semibold"/>
                  <w:i/>
                  <w:iCs/>
                  <w:color w:val="000000"/>
                  <w:sz w:val="19"/>
                  <w:szCs w:val="19"/>
                  <w:lang w:eastAsia="ja-JP"/>
                </w:rPr>
                <w:delText>i</w:delText>
              </w:r>
              <w:r w:rsidRPr="00A01A06">
                <w:rPr>
                  <w:rFonts w:ascii="Segoe UI Semibold" w:hAnsi="Segoe UI Semibold" w:cs="Segoe UI Semibold"/>
                  <w:color w:val="000000"/>
                  <w:sz w:val="19"/>
                  <w:szCs w:val="19"/>
                  <w:lang w:eastAsia="ja-JP"/>
                </w:rPr>
                <w:delText xml:space="preserve">EQS </w:delText>
              </w:r>
            </w:del>
            <w:ins w:id="531" w:author="Lojkine, Frances" w:date="2026-04-14T11:33:00Z" w16du:dateUtc="2026-04-13T23:33:00Z">
              <w:r>
                <w:rPr>
                  <w:rFonts w:ascii="Segoe UI Semibold" w:hAnsi="Segoe UI Semibold" w:cs="Segoe UI Semibold"/>
                  <w:color w:val="000000"/>
                  <w:sz w:val="19"/>
                  <w:szCs w:val="19"/>
                  <w:lang w:eastAsia="ja-JP"/>
                </w:rPr>
                <w:t xml:space="preserve">AMT </w:t>
              </w:r>
            </w:ins>
            <w:r w:rsidRPr="00A01A06">
              <w:rPr>
                <w:rFonts w:ascii="Segoe UI Semibold" w:hAnsi="Segoe UI Semibold" w:cs="Segoe UI Semibold"/>
                <w:color w:val="000000"/>
                <w:sz w:val="19"/>
                <w:szCs w:val="19"/>
                <w:lang w:eastAsia="ja-JP"/>
              </w:rPr>
              <w:t>for identifying moderate enrichment (ES 3):</w:t>
            </w:r>
          </w:p>
          <w:p w14:paraId="11B767DF" w14:textId="77777777" w:rsidR="000D7C03" w:rsidRPr="001A42AF" w:rsidRDefault="000D7C03" w:rsidP="00147B2F">
            <w:pPr>
              <w:spacing w:before="20" w:after="0" w:line="240" w:lineRule="auto"/>
              <w:rPr>
                <w:rFonts w:ascii="Segoe UI Light" w:hAnsi="Segoe UI Light" w:cs="Segoe UI Light"/>
                <w:sz w:val="19"/>
                <w:szCs w:val="19"/>
                <w:lang w:val="fr-FR"/>
              </w:rPr>
            </w:pPr>
            <w:r w:rsidRPr="001A42AF">
              <w:rPr>
                <w:rFonts w:ascii="Segoe UI Light" w:hAnsi="Segoe UI Light" w:cs="Segoe UI Light"/>
                <w:sz w:val="19"/>
                <w:szCs w:val="19"/>
                <w:lang w:val="fr-FR"/>
              </w:rPr>
              <w:t xml:space="preserve">Quantitative </w:t>
            </w:r>
            <w:proofErr w:type="spellStart"/>
            <w:r w:rsidRPr="001A42AF">
              <w:rPr>
                <w:rFonts w:ascii="Segoe UI Light" w:hAnsi="Segoe UI Light" w:cs="Segoe UI Light"/>
                <w:sz w:val="19"/>
                <w:szCs w:val="19"/>
                <w:lang w:val="fr-FR"/>
              </w:rPr>
              <w:t>macrofaunal</w:t>
            </w:r>
            <w:proofErr w:type="spellEnd"/>
            <w:r w:rsidRPr="001A42AF">
              <w:rPr>
                <w:rFonts w:ascii="Segoe UI Light" w:hAnsi="Segoe UI Light" w:cs="Segoe UI Light"/>
                <w:sz w:val="19"/>
                <w:szCs w:val="19"/>
                <w:lang w:val="fr-FR"/>
              </w:rPr>
              <w:t xml:space="preserve"> </w:t>
            </w:r>
            <w:proofErr w:type="spellStart"/>
            <w:r w:rsidRPr="001A42AF">
              <w:rPr>
                <w:rFonts w:ascii="Segoe UI Light" w:hAnsi="Segoe UI Light" w:cs="Segoe UI Light"/>
                <w:sz w:val="19"/>
                <w:szCs w:val="19"/>
                <w:lang w:val="fr-FR"/>
              </w:rPr>
              <w:t>indicators</w:t>
            </w:r>
            <w:proofErr w:type="spellEnd"/>
            <w:r w:rsidRPr="001A42AF">
              <w:rPr>
                <w:rFonts w:ascii="Segoe UI Light" w:hAnsi="Segoe UI Light" w:cs="Segoe UI Light"/>
                <w:sz w:val="19"/>
                <w:szCs w:val="19"/>
                <w:lang w:val="fr-FR"/>
              </w:rPr>
              <w:t xml:space="preserve"> (station </w:t>
            </w:r>
            <w:proofErr w:type="spellStart"/>
            <w:r w:rsidRPr="001A42AF">
              <w:rPr>
                <w:rFonts w:ascii="Segoe UI Light" w:hAnsi="Segoe UI Light" w:cs="Segoe UI Light"/>
                <w:sz w:val="19"/>
                <w:szCs w:val="19"/>
                <w:lang w:val="fr-FR"/>
              </w:rPr>
              <w:t>average</w:t>
            </w:r>
            <w:proofErr w:type="spellEnd"/>
            <w:proofErr w:type="gramStart"/>
            <w:r w:rsidRPr="001A42AF">
              <w:rPr>
                <w:rFonts w:ascii="Segoe UI Light" w:hAnsi="Segoe UI Light" w:cs="Segoe UI Light"/>
                <w:sz w:val="19"/>
                <w:szCs w:val="19"/>
                <w:lang w:val="fr-FR"/>
              </w:rPr>
              <w:t>):</w:t>
            </w:r>
            <w:proofErr w:type="gramEnd"/>
          </w:p>
          <w:p w14:paraId="44189ACC" w14:textId="77777777" w:rsidR="000D7C03" w:rsidRPr="00A01A06" w:rsidRDefault="000D7C03" w:rsidP="000D7C03">
            <w:pPr>
              <w:numPr>
                <w:ilvl w:val="1"/>
                <w:numId w:val="84"/>
              </w:numPr>
              <w:spacing w:before="20" w:after="0" w:line="240" w:lineRule="auto"/>
              <w:ind w:left="397" w:hanging="227"/>
              <w:rPr>
                <w:rFonts w:ascii="Segoe UI Light" w:eastAsia="Calibri" w:hAnsi="Segoe UI Light" w:cs="Segoe UI Light"/>
                <w:sz w:val="19"/>
                <w:szCs w:val="19"/>
              </w:rPr>
            </w:pPr>
            <w:r w:rsidRPr="00A01A06">
              <w:rPr>
                <w:rFonts w:ascii="Segoe UI Light" w:eastAsia="Calibri" w:hAnsi="Segoe UI Light" w:cs="Segoe UI Light"/>
                <w:sz w:val="19"/>
                <w:szCs w:val="19"/>
              </w:rPr>
              <w:t>AMBI &gt; upper 95% CI for relevant reference stations</w:t>
            </w:r>
          </w:p>
          <w:p w14:paraId="7EF75434" w14:textId="77777777" w:rsidR="000D7C03" w:rsidRPr="00A01A06" w:rsidRDefault="000D7C03" w:rsidP="000D7C03">
            <w:pPr>
              <w:numPr>
                <w:ilvl w:val="1"/>
                <w:numId w:val="84"/>
              </w:numPr>
              <w:spacing w:before="20" w:after="0" w:line="240" w:lineRule="auto"/>
              <w:ind w:left="397" w:hanging="227"/>
              <w:rPr>
                <w:rFonts w:ascii="Segoe UI Light" w:eastAsia="Calibri" w:hAnsi="Segoe UI Light" w:cs="Segoe UI Light"/>
                <w:i/>
                <w:iCs/>
                <w:sz w:val="19"/>
                <w:szCs w:val="19"/>
              </w:rPr>
            </w:pPr>
            <w:r w:rsidRPr="00A01A06">
              <w:rPr>
                <w:rFonts w:ascii="Segoe UI Light" w:eastAsia="Calibri" w:hAnsi="Segoe UI Light" w:cs="Segoe UI Light"/>
                <w:sz w:val="19"/>
                <w:szCs w:val="19"/>
              </w:rPr>
              <w:t xml:space="preserve">BQI </w:t>
            </w:r>
            <w:r w:rsidRPr="00A01A06">
              <w:rPr>
                <w:rFonts w:ascii="Segoe UI Light" w:eastAsia="Calibri" w:hAnsi="Segoe UI Light" w:cs="Segoe UI Light"/>
                <w:i/>
                <w:iCs/>
                <w:sz w:val="19"/>
                <w:szCs w:val="19"/>
              </w:rPr>
              <w:t xml:space="preserve">&lt; </w:t>
            </w:r>
            <w:r w:rsidRPr="00A01A06">
              <w:rPr>
                <w:rFonts w:ascii="Segoe UI Light" w:eastAsia="Calibri" w:hAnsi="Segoe UI Light" w:cs="Segoe UI Light"/>
                <w:sz w:val="19"/>
                <w:szCs w:val="19"/>
              </w:rPr>
              <w:t>lower 95% CI for relevant reference stations</w:t>
            </w:r>
          </w:p>
          <w:p w14:paraId="716655C2" w14:textId="77777777" w:rsidR="000D7C03" w:rsidRPr="00A01A06" w:rsidRDefault="000D7C03" w:rsidP="000D7C03">
            <w:pPr>
              <w:numPr>
                <w:ilvl w:val="1"/>
                <w:numId w:val="84"/>
              </w:numPr>
              <w:spacing w:before="20" w:after="20" w:line="240" w:lineRule="auto"/>
              <w:ind w:left="397" w:hanging="227"/>
              <w:rPr>
                <w:rFonts w:ascii="Segoe UI" w:eastAsia="Calibri" w:hAnsi="Segoe UI" w:cs="Segoe UI"/>
                <w:i/>
                <w:iCs/>
                <w:sz w:val="19"/>
                <w:szCs w:val="19"/>
              </w:rPr>
            </w:pPr>
            <w:r w:rsidRPr="00A01A06">
              <w:rPr>
                <w:rFonts w:ascii="Segoe UI Light" w:eastAsia="Calibri" w:hAnsi="Segoe UI Light" w:cs="Segoe UI Light"/>
                <w:sz w:val="19"/>
                <w:szCs w:val="19"/>
              </w:rPr>
              <w:lastRenderedPageBreak/>
              <w:t>Expert judgement that other available indicators (e.g., N, S, H</w:t>
            </w:r>
            <w:r w:rsidRPr="00A01A06">
              <w:rPr>
                <w:rFonts w:ascii="Calibri" w:eastAsia="Calibri" w:hAnsi="Calibri"/>
              </w:rPr>
              <w:t>'</w:t>
            </w:r>
            <w:r w:rsidRPr="00A01A06">
              <w:rPr>
                <w:rFonts w:ascii="Segoe UI Light" w:eastAsia="Calibri" w:hAnsi="Segoe UI Light" w:cs="Segoe UI Light"/>
                <w:sz w:val="19"/>
                <w:szCs w:val="19"/>
              </w:rPr>
              <w:t>, J</w:t>
            </w:r>
            <w:r w:rsidRPr="00A01A06">
              <w:rPr>
                <w:rFonts w:ascii="Calibri" w:eastAsia="Calibri" w:hAnsi="Calibri"/>
              </w:rPr>
              <w:t>'</w:t>
            </w:r>
            <w:r w:rsidRPr="00A01A06">
              <w:rPr>
                <w:rFonts w:ascii="Segoe UI Light" w:eastAsia="Calibri" w:hAnsi="Segoe UI Light" w:cs="Segoe UI Light"/>
                <w:sz w:val="19"/>
                <w:szCs w:val="19"/>
              </w:rPr>
              <w:t xml:space="preserve"> and d) indicate moderate enrichment.</w:t>
            </w:r>
          </w:p>
        </w:tc>
        <w:tc>
          <w:tcPr>
            <w:tcW w:w="4536" w:type="dxa"/>
            <w:tcBorders>
              <w:bottom w:val="single" w:sz="4" w:space="0" w:color="auto"/>
            </w:tcBorders>
          </w:tcPr>
          <w:p w14:paraId="7DF4F1E1" w14:textId="77777777" w:rsidR="000D7C03" w:rsidRPr="00A01A06" w:rsidRDefault="000D7C03" w:rsidP="00147B2F">
            <w:pPr>
              <w:spacing w:before="20" w:after="20" w:line="240" w:lineRule="auto"/>
              <w:rPr>
                <w:rFonts w:ascii="Segoe UI Light" w:hAnsi="Segoe UI Light" w:cs="Segoe UI Light"/>
                <w:i/>
                <w:iCs/>
                <w:sz w:val="19"/>
                <w:szCs w:val="19"/>
              </w:rPr>
            </w:pPr>
            <w:r w:rsidRPr="00A01A06">
              <w:rPr>
                <w:rFonts w:ascii="Segoe UI Light" w:hAnsi="Segoe UI Light" w:cs="Segoe UI Light"/>
                <w:sz w:val="19"/>
                <w:szCs w:val="19"/>
              </w:rPr>
              <w:lastRenderedPageBreak/>
              <w:t xml:space="preserve">Farm response actions </w:t>
            </w:r>
            <w:ins w:id="532" w:author="Lojkine, Frances" w:date="2026-05-20T07:25:00Z" w16du:dateUtc="2026-05-19T19:25:00Z">
              <w:r>
                <w:rPr>
                  <w:rFonts w:ascii="Segoe UI Light" w:hAnsi="Segoe UI Light"/>
                  <w:color w:val="000000"/>
                  <w:sz w:val="19"/>
                  <w:szCs w:val="19"/>
                  <w:lang w:eastAsia="ja-JP"/>
                </w:rPr>
                <w:t xml:space="preserve">(see EMMP) </w:t>
              </w:r>
            </w:ins>
            <w:r w:rsidRPr="00A01A06">
              <w:rPr>
                <w:rFonts w:ascii="Segoe UI Light" w:hAnsi="Segoe UI Light" w:cs="Segoe UI Light"/>
                <w:sz w:val="19"/>
                <w:szCs w:val="19"/>
              </w:rPr>
              <w:t xml:space="preserve">should be initiated when Tier 2 indicators are triggered (AMBI, BQI, expert judgement) at any of the Beyond Zone 2 stations. </w:t>
            </w:r>
          </w:p>
          <w:p w14:paraId="38F02F10" w14:textId="77777777" w:rsidR="000D7C03" w:rsidRPr="00A01A06" w:rsidRDefault="000D7C03" w:rsidP="00147B2F">
            <w:pPr>
              <w:spacing w:before="20" w:after="20" w:line="240" w:lineRule="auto"/>
              <w:rPr>
                <w:rFonts w:ascii="Segoe UI Light" w:hAnsi="Segoe UI Light" w:cs="Segoe UI Light"/>
                <w:sz w:val="19"/>
                <w:szCs w:val="19"/>
              </w:rPr>
            </w:pPr>
            <w:r w:rsidRPr="00A01A06">
              <w:rPr>
                <w:rFonts w:ascii="Segoe UI Light" w:hAnsi="Segoe UI Light" w:cs="Segoe UI Light"/>
                <w:i/>
                <w:iCs/>
                <w:sz w:val="19"/>
                <w:szCs w:val="19"/>
              </w:rPr>
              <w:lastRenderedPageBreak/>
              <w:t xml:space="preserve">If only expert judgement available, indications of moderate enrichment = farm response action required. If AMBI and BQI can be </w:t>
            </w:r>
            <w:proofErr w:type="gramStart"/>
            <w:r w:rsidRPr="00A01A06">
              <w:rPr>
                <w:rFonts w:ascii="Segoe UI Light" w:hAnsi="Segoe UI Light" w:cs="Segoe UI Light"/>
                <w:i/>
                <w:iCs/>
                <w:sz w:val="19"/>
                <w:szCs w:val="19"/>
              </w:rPr>
              <w:t>calculated</w:t>
            </w:r>
            <w:proofErr w:type="gramEnd"/>
            <w:r w:rsidRPr="00A01A06">
              <w:rPr>
                <w:rFonts w:ascii="Segoe UI Light" w:hAnsi="Segoe UI Light" w:cs="Segoe UI Light"/>
                <w:i/>
                <w:iCs/>
                <w:sz w:val="19"/>
                <w:szCs w:val="19"/>
              </w:rPr>
              <w:t xml:space="preserve"> then 2/3 indicators triggered = farm management response triggered.</w:t>
            </w:r>
          </w:p>
        </w:tc>
      </w:tr>
    </w:tbl>
    <w:p w14:paraId="4CD45912" w14:textId="77777777" w:rsidR="000D7C03" w:rsidRDefault="000D7C03" w:rsidP="000D7C03">
      <w:pPr>
        <w:spacing w:after="160" w:line="278" w:lineRule="auto"/>
        <w:rPr>
          <w:rFonts w:eastAsiaTheme="majorEastAsia" w:cstheme="majorBidi"/>
          <w:b/>
          <w:iCs/>
          <w:lang w:val="en-US"/>
        </w:rPr>
      </w:pPr>
    </w:p>
    <w:p w14:paraId="7298CB23" w14:textId="77777777" w:rsidR="000D7C03" w:rsidRPr="008B4202" w:rsidRDefault="000D7C03" w:rsidP="00FE6630">
      <w:pPr>
        <w:spacing w:after="160" w:line="278" w:lineRule="auto"/>
        <w:ind w:right="-648"/>
        <w:rPr>
          <w:rFonts w:eastAsiaTheme="majorEastAsia" w:cstheme="majorBidi"/>
          <w:b/>
          <w:iCs/>
        </w:rPr>
      </w:pPr>
      <w:commentRangeStart w:id="533"/>
      <w:r>
        <w:rPr>
          <w:rFonts w:eastAsiaTheme="majorEastAsia" w:cstheme="majorBidi"/>
          <w:b/>
          <w:iCs/>
          <w:lang w:val="en-US"/>
        </w:rPr>
        <w:t>Table C-2</w:t>
      </w:r>
      <w:r w:rsidRPr="0036582B">
        <w:rPr>
          <w:rFonts w:eastAsiaTheme="majorEastAsia" w:cstheme="majorBidi"/>
          <w:b/>
          <w:iCs/>
          <w:lang w:val="en-US"/>
        </w:rPr>
        <w:t xml:space="preserve">. </w:t>
      </w:r>
      <w:commentRangeEnd w:id="533"/>
      <w:r>
        <w:rPr>
          <w:rStyle w:val="CommentReference"/>
        </w:rPr>
        <w:commentReference w:id="533"/>
      </w:r>
      <w:r w:rsidRPr="0036582B">
        <w:rPr>
          <w:rFonts w:eastAsiaTheme="majorEastAsia" w:cstheme="majorBidi"/>
          <w:b/>
          <w:iCs/>
          <w:lang w:val="en-US"/>
        </w:rPr>
        <w:t>Guiding environmental principles, indicators for identifying adverse effects to eco</w:t>
      </w:r>
      <w:r>
        <w:rPr>
          <w:rFonts w:eastAsiaTheme="majorEastAsia" w:cstheme="majorBidi"/>
          <w:b/>
          <w:iCs/>
          <w:lang w:val="en-US"/>
        </w:rPr>
        <w:t>system</w:t>
      </w:r>
      <w:r w:rsidRPr="0036582B">
        <w:rPr>
          <w:rFonts w:eastAsiaTheme="majorEastAsia" w:cstheme="majorBidi"/>
          <w:b/>
          <w:iCs/>
          <w:lang w:val="en-US"/>
        </w:rPr>
        <w:t xml:space="preserve"> function and </w:t>
      </w:r>
      <w:r>
        <w:rPr>
          <w:rFonts w:eastAsiaTheme="majorEastAsia" w:cstheme="majorBidi"/>
          <w:b/>
          <w:iCs/>
          <w:lang w:val="en-US"/>
        </w:rPr>
        <w:t>response</w:t>
      </w:r>
      <w:r w:rsidRPr="0036582B">
        <w:rPr>
          <w:rFonts w:eastAsiaTheme="majorEastAsia" w:cstheme="majorBidi"/>
          <w:b/>
          <w:iCs/>
          <w:lang w:val="en-US"/>
        </w:rPr>
        <w:t xml:space="preserve"> triggers for biogenic habitat</w:t>
      </w:r>
      <w:commentRangeStart w:id="534"/>
      <w:r w:rsidRPr="0036582B">
        <w:rPr>
          <w:rFonts w:eastAsiaTheme="majorEastAsia" w:cstheme="majorBidi"/>
          <w:b/>
          <w:iCs/>
          <w:lang w:val="en-US"/>
        </w:rPr>
        <w:t>s</w:t>
      </w:r>
      <w:commentRangeEnd w:id="534"/>
      <w:r>
        <w:rPr>
          <w:rStyle w:val="CommentReference"/>
        </w:rPr>
        <w:commentReference w:id="534"/>
      </w:r>
    </w:p>
    <w:tbl>
      <w:tblPr>
        <w:tblStyle w:val="GridTable1Light1"/>
        <w:tblW w:w="1417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804"/>
        <w:gridCol w:w="5386"/>
      </w:tblGrid>
      <w:tr w:rsidR="000D7C03" w:rsidRPr="00A01A06" w14:paraId="036E394F" w14:textId="77777777" w:rsidTr="00FE66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shd w:val="clear" w:color="auto" w:fill="808080"/>
            <w:vAlign w:val="center"/>
          </w:tcPr>
          <w:p w14:paraId="6AB5F6A6" w14:textId="77777777" w:rsidR="000D7C03" w:rsidRPr="00A01A06" w:rsidRDefault="000D7C03" w:rsidP="00147B2F">
            <w:pPr>
              <w:spacing w:after="0" w:line="240" w:lineRule="auto"/>
              <w:rPr>
                <w:rFonts w:ascii="Segoe UI Semibold" w:hAnsi="Segoe UI Semibold" w:cs="Segoe UI Semibold"/>
                <w:color w:val="FFFFFF"/>
                <w:sz w:val="19"/>
                <w:szCs w:val="19"/>
                <w:lang w:eastAsia="ja-JP"/>
              </w:rPr>
            </w:pPr>
            <w:r w:rsidRPr="00A01A06">
              <w:rPr>
                <w:rFonts w:ascii="Segoe UI Semibold" w:hAnsi="Segoe UI Semibold" w:cs="Segoe UI Semibold"/>
                <w:color w:val="FFFFFF"/>
                <w:sz w:val="19"/>
                <w:szCs w:val="19"/>
                <w:lang w:eastAsia="ja-JP"/>
              </w:rPr>
              <w:t xml:space="preserve">Guiding principles – </w:t>
            </w:r>
            <w:r w:rsidRPr="00A01A06">
              <w:rPr>
                <w:rFonts w:ascii="Segoe UI Semibold" w:hAnsi="Segoe UI Semibold" w:cs="Segoe UI Semibold"/>
                <w:color w:val="FFFFFF"/>
                <w:sz w:val="19"/>
                <w:szCs w:val="19"/>
                <w:lang w:eastAsia="ja-JP"/>
              </w:rPr>
              <w:br/>
              <w:t xml:space="preserve">biogenic habitats </w:t>
            </w:r>
          </w:p>
        </w:tc>
        <w:tc>
          <w:tcPr>
            <w:tcW w:w="6804" w:type="dxa"/>
            <w:shd w:val="clear" w:color="auto" w:fill="808080"/>
            <w:vAlign w:val="center"/>
          </w:tcPr>
          <w:p w14:paraId="61C41EBC" w14:textId="77777777" w:rsidR="000D7C03" w:rsidRPr="00A01A06" w:rsidRDefault="000D7C03" w:rsidP="00147B2F">
            <w:pPr>
              <w:spacing w:after="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sz w:val="19"/>
                <w:szCs w:val="19"/>
                <w:u w:val="single"/>
                <w:lang w:eastAsia="ja-JP"/>
              </w:rPr>
            </w:pPr>
            <w:r w:rsidRPr="00A01A06">
              <w:rPr>
                <w:rFonts w:ascii="Segoe UI Semibold" w:hAnsi="Segoe UI Semibold" w:cs="Segoe UI Semibold"/>
                <w:color w:val="FFFFFF"/>
                <w:sz w:val="19"/>
                <w:szCs w:val="19"/>
                <w:lang w:eastAsia="ja-JP"/>
              </w:rPr>
              <w:t>Indicators for identifying adverse effects to ecosystem function</w:t>
            </w:r>
          </w:p>
        </w:tc>
        <w:tc>
          <w:tcPr>
            <w:tcW w:w="5386" w:type="dxa"/>
            <w:tcBorders>
              <w:bottom w:val="single" w:sz="4" w:space="0" w:color="auto"/>
            </w:tcBorders>
            <w:shd w:val="clear" w:color="auto" w:fill="808080"/>
            <w:vAlign w:val="center"/>
          </w:tcPr>
          <w:p w14:paraId="3BDC09BC" w14:textId="77777777" w:rsidR="000D7C03" w:rsidRPr="00A01A06" w:rsidRDefault="000D7C03" w:rsidP="00147B2F">
            <w:pPr>
              <w:spacing w:after="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sz w:val="19"/>
                <w:szCs w:val="19"/>
                <w:lang w:eastAsia="ja-JP"/>
              </w:rPr>
            </w:pPr>
            <w:r w:rsidRPr="00A01A06">
              <w:rPr>
                <w:rFonts w:ascii="Segoe UI Semibold" w:hAnsi="Segoe UI Semibold" w:cs="Segoe UI Semibold"/>
                <w:color w:val="FFFFFF"/>
                <w:sz w:val="19"/>
                <w:szCs w:val="19"/>
                <w:lang w:eastAsia="ja-JP"/>
              </w:rPr>
              <w:t>Response trigger</w:t>
            </w:r>
          </w:p>
        </w:tc>
      </w:tr>
      <w:tr w:rsidR="000D7C03" w:rsidRPr="00A01A06" w14:paraId="19842B38" w14:textId="77777777" w:rsidTr="00FE6630">
        <w:trPr>
          <w:trHeight w:val="20"/>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vAlign w:val="center"/>
          </w:tcPr>
          <w:p w14:paraId="36992E2B" w14:textId="77777777" w:rsidR="000D7C03" w:rsidRPr="00A01A06" w:rsidRDefault="000D7C03" w:rsidP="00147B2F">
            <w:pPr>
              <w:spacing w:before="20" w:after="20" w:line="240" w:lineRule="auto"/>
              <w:rPr>
                <w:rFonts w:ascii="Segoe UI Light" w:hAnsi="Segoe UI Light" w:cs="Segoe UI Light"/>
                <w:sz w:val="19"/>
                <w:szCs w:val="19"/>
              </w:rPr>
            </w:pPr>
            <w:r w:rsidRPr="00A01A06">
              <w:rPr>
                <w:rFonts w:ascii="Segoe UI Light" w:hAnsi="Segoe UI Light" w:cs="Segoe UI Light"/>
                <w:sz w:val="19"/>
                <w:szCs w:val="19"/>
              </w:rPr>
              <w:t>No adverse effect sufficient to disrupt ecosystem function</w:t>
            </w:r>
          </w:p>
        </w:tc>
        <w:tc>
          <w:tcPr>
            <w:tcW w:w="6804" w:type="dxa"/>
          </w:tcPr>
          <w:p w14:paraId="2D8CF061" w14:textId="77777777" w:rsidR="000D7C03" w:rsidRPr="00A01A06" w:rsidRDefault="000D7C03" w:rsidP="00147B2F">
            <w:pPr>
              <w:spacing w:after="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rPr>
            </w:pPr>
            <w:r w:rsidRPr="00A01A06">
              <w:rPr>
                <w:rFonts w:ascii="Segoe UI Semibold" w:hAnsi="Segoe UI Semibold" w:cs="Segoe UI Semibold"/>
                <w:sz w:val="19"/>
                <w:szCs w:val="19"/>
              </w:rPr>
              <w:t>Video footage (video and still imagery) analyses</w:t>
            </w:r>
          </w:p>
          <w:p w14:paraId="12EE7B07" w14:textId="77777777" w:rsidR="000D7C03" w:rsidRPr="00A01A06" w:rsidRDefault="000D7C03" w:rsidP="000D7C03">
            <w:pPr>
              <w:numPr>
                <w:ilvl w:val="0"/>
                <w:numId w:val="87"/>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rPr>
            </w:pPr>
            <w:r w:rsidRPr="00A01A06">
              <w:rPr>
                <w:rFonts w:ascii="Segoe UI Semibold" w:hAnsi="Segoe UI Semibold" w:cs="Segoe UI Semibold"/>
                <w:sz w:val="19"/>
                <w:szCs w:val="19"/>
              </w:rPr>
              <w:t>Quantitative:</w:t>
            </w:r>
          </w:p>
          <w:p w14:paraId="61F28173" w14:textId="77777777" w:rsidR="000D7C03" w:rsidRPr="00A01A06" w:rsidRDefault="000D7C03" w:rsidP="000D7C03">
            <w:pPr>
              <w:numPr>
                <w:ilvl w:val="1"/>
                <w:numId w:val="87"/>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Statistically significant change in the percent cover of key taxa relative to appropriate reference station(s)</w:t>
            </w:r>
            <w:r w:rsidRPr="00A01A06">
              <w:rPr>
                <w:rFonts w:ascii="Segoe UI Light" w:hAnsi="Segoe UI Light" w:cs="Segoe UI Light"/>
                <w:sz w:val="19"/>
                <w:szCs w:val="19"/>
                <w:vertAlign w:val="superscript"/>
              </w:rPr>
              <w:footnoteReference w:id="3"/>
            </w:r>
          </w:p>
          <w:p w14:paraId="2F5D04AD" w14:textId="77821D5B" w:rsidR="000D7C03" w:rsidRPr="00A01A06" w:rsidRDefault="000D7C03" w:rsidP="000D7C03">
            <w:pPr>
              <w:numPr>
                <w:ilvl w:val="1"/>
                <w:numId w:val="87"/>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 xml:space="preserve">Statistically significant change in community </w:t>
            </w:r>
            <w:commentRangeStart w:id="535"/>
            <w:del w:id="536" w:author="Lojkine, Frances" w:date="2026-06-08T09:19:00Z" w16du:dateUtc="2026-06-07T21:19:00Z">
              <w:r w:rsidRPr="00E2674D" w:rsidDel="00E2674D">
                <w:rPr>
                  <w:rFonts w:ascii="Segoe UI Light" w:hAnsi="Segoe UI Light" w:cs="Segoe UI Light"/>
                  <w:sz w:val="19"/>
                  <w:szCs w:val="19"/>
                  <w:highlight w:val="cyan"/>
                </w:rPr>
                <w:delText xml:space="preserve">structure </w:delText>
              </w:r>
            </w:del>
            <w:ins w:id="537" w:author="Lojkine, Frances" w:date="2026-06-08T09:19:00Z" w16du:dateUtc="2026-06-07T21:19:00Z">
              <w:r w:rsidR="00E2674D" w:rsidRPr="00E2674D">
                <w:rPr>
                  <w:rFonts w:ascii="Segoe UI Light" w:hAnsi="Segoe UI Light" w:cs="Segoe UI Light"/>
                  <w:sz w:val="19"/>
                  <w:szCs w:val="19"/>
                  <w:highlight w:val="cyan"/>
                </w:rPr>
                <w:t>composition</w:t>
              </w:r>
              <w:r w:rsidR="00E2674D" w:rsidRPr="00A01A06">
                <w:rPr>
                  <w:rFonts w:ascii="Segoe UI Light" w:hAnsi="Segoe UI Light" w:cs="Segoe UI Light"/>
                  <w:sz w:val="19"/>
                  <w:szCs w:val="19"/>
                </w:rPr>
                <w:t xml:space="preserve"> </w:t>
              </w:r>
            </w:ins>
            <w:commentRangeEnd w:id="535"/>
            <w:r w:rsidR="00E2674D">
              <w:rPr>
                <w:rStyle w:val="CommentReference"/>
                <w:rFonts w:ascii="Arial" w:eastAsia="Times New Roman" w:hAnsi="Arial"/>
                <w:lang w:val="en-NZ" w:eastAsia="en-AU"/>
              </w:rPr>
              <w:commentReference w:id="535"/>
            </w:r>
            <w:r w:rsidRPr="00A01A06">
              <w:rPr>
                <w:rFonts w:ascii="Segoe UI Light" w:hAnsi="Segoe UI Light" w:cs="Segoe UI Light"/>
                <w:sz w:val="19"/>
                <w:szCs w:val="19"/>
              </w:rPr>
              <w:t>(positive or negative) relative to appropriate reference station(s).</w:t>
            </w:r>
            <w:commentRangeStart w:id="538"/>
            <w:del w:id="539" w:author="Lojkine, Frances" w:date="2026-05-20T07:49:00Z" w16du:dateUtc="2026-05-19T19:49:00Z">
              <w:r w:rsidRPr="00A01A06" w:rsidDel="00526419">
                <w:rPr>
                  <w:rFonts w:ascii="Segoe UI Light" w:hAnsi="Segoe UI Light" w:cs="Segoe UI Light"/>
                  <w:sz w:val="19"/>
                  <w:szCs w:val="19"/>
                  <w:vertAlign w:val="superscript"/>
                </w:rPr>
                <w:delText>17</w:delText>
              </w:r>
            </w:del>
            <w:commentRangeEnd w:id="538"/>
            <w:r>
              <w:rPr>
                <w:rStyle w:val="CommentReference"/>
              </w:rPr>
              <w:commentReference w:id="538"/>
            </w:r>
          </w:p>
          <w:p w14:paraId="1E8929E8" w14:textId="77777777" w:rsidR="000D7C03" w:rsidRPr="00A01A06" w:rsidRDefault="000D7C03" w:rsidP="000D7C03">
            <w:pPr>
              <w:numPr>
                <w:ilvl w:val="0"/>
                <w:numId w:val="87"/>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rPr>
            </w:pPr>
            <w:r w:rsidRPr="00A01A06">
              <w:rPr>
                <w:rFonts w:ascii="Segoe UI Semibold" w:hAnsi="Segoe UI Semibold" w:cs="Segoe UI Semibold"/>
                <w:sz w:val="19"/>
                <w:szCs w:val="19"/>
              </w:rPr>
              <w:t xml:space="preserve">Qualitative </w:t>
            </w:r>
          </w:p>
          <w:p w14:paraId="0F196095" w14:textId="77777777" w:rsidR="000D7C03" w:rsidRPr="00A01A06" w:rsidRDefault="000D7C03" w:rsidP="000D7C03">
            <w:pPr>
              <w:numPr>
                <w:ilvl w:val="1"/>
                <w:numId w:val="87"/>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Presence of any fish-farm derived material</w:t>
            </w:r>
          </w:p>
          <w:p w14:paraId="5B9AE98D" w14:textId="77777777" w:rsidR="000D7C03" w:rsidRPr="00A01A06" w:rsidRDefault="000D7C03" w:rsidP="000D7C03">
            <w:pPr>
              <w:numPr>
                <w:ilvl w:val="1"/>
                <w:numId w:val="87"/>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Evidence of physical disturbance.</w:t>
            </w:r>
          </w:p>
          <w:p w14:paraId="60FEB39E"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rPr>
            </w:pPr>
            <w:r w:rsidRPr="00A01A06">
              <w:rPr>
                <w:rFonts w:ascii="Segoe UI Semibold" w:hAnsi="Segoe UI Semibold" w:cs="Segoe UI Semibold"/>
                <w:sz w:val="19"/>
                <w:szCs w:val="19"/>
              </w:rPr>
              <w:t xml:space="preserve">Habitat mapping </w:t>
            </w:r>
          </w:p>
          <w:p w14:paraId="263D95BB" w14:textId="77777777" w:rsidR="000D7C03" w:rsidRPr="00A01A06" w:rsidRDefault="000D7C03" w:rsidP="000D7C03">
            <w:pPr>
              <w:numPr>
                <w:ilvl w:val="0"/>
                <w:numId w:val="88"/>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Statistically significant changes in the total area of habitat extent (m</w:t>
            </w:r>
            <w:r w:rsidRPr="00A01A06">
              <w:rPr>
                <w:rFonts w:ascii="Segoe UI Light" w:hAnsi="Segoe UI Light" w:cs="Segoe UI Light"/>
                <w:sz w:val="19"/>
                <w:szCs w:val="19"/>
                <w:vertAlign w:val="superscript"/>
              </w:rPr>
              <w:t>2</w:t>
            </w:r>
            <w:r w:rsidRPr="00A01A06">
              <w:rPr>
                <w:rFonts w:ascii="Segoe UI Light" w:hAnsi="Segoe UI Light" w:cs="Segoe UI Light"/>
                <w:sz w:val="19"/>
                <w:szCs w:val="19"/>
              </w:rPr>
              <w:t>), structural complexity (rugosity), and / or seafloor composition (proportion of different substrate types) over time.</w:t>
            </w:r>
            <w:del w:id="540" w:author="Lojkine, Frances" w:date="2026-05-20T07:49:00Z" w16du:dateUtc="2026-05-19T19:49:00Z">
              <w:r w:rsidRPr="00A01A06" w:rsidDel="00526419">
                <w:rPr>
                  <w:rFonts w:ascii="Segoe UI Light" w:hAnsi="Segoe UI Light" w:cs="Segoe UI Light"/>
                  <w:sz w:val="19"/>
                  <w:szCs w:val="19"/>
                  <w:vertAlign w:val="superscript"/>
                </w:rPr>
                <w:delText>17</w:delText>
              </w:r>
            </w:del>
          </w:p>
          <w:p w14:paraId="23A5FEE7"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rFonts w:cs="Segoe UI"/>
                <w:sz w:val="19"/>
                <w:szCs w:val="19"/>
              </w:rPr>
            </w:pPr>
          </w:p>
          <w:p w14:paraId="3230A0D6"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Soft sediment sampling (sentinel stations)</w:t>
            </w:r>
          </w:p>
          <w:p w14:paraId="0E96FF12"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rPr>
            </w:pPr>
            <w:r w:rsidRPr="00A01A06">
              <w:rPr>
                <w:rFonts w:ascii="Segoe UI Semibold" w:hAnsi="Segoe UI Semibold" w:cs="Segoe UI Semibold"/>
                <w:sz w:val="19"/>
                <w:szCs w:val="19"/>
              </w:rPr>
              <w:t xml:space="preserve">Tier 1 </w:t>
            </w:r>
            <w:del w:id="541" w:author="Lojkine, Frances" w:date="2026-04-14T11:36:00Z" w16du:dateUtc="2026-04-13T23:36:00Z">
              <w:r w:rsidRPr="00A01A06">
                <w:rPr>
                  <w:rFonts w:ascii="Segoe UI Semibold" w:hAnsi="Segoe UI Semibold" w:cs="Segoe UI Semibold"/>
                  <w:i/>
                  <w:iCs/>
                  <w:sz w:val="19"/>
                  <w:szCs w:val="19"/>
                </w:rPr>
                <w:delText>i</w:delText>
              </w:r>
              <w:r w:rsidRPr="00A01A06">
                <w:rPr>
                  <w:rFonts w:ascii="Segoe UI Semibold" w:hAnsi="Segoe UI Semibold" w:cs="Segoe UI Semibold"/>
                  <w:sz w:val="19"/>
                  <w:szCs w:val="19"/>
                </w:rPr>
                <w:delText xml:space="preserve">EQS </w:delText>
              </w:r>
            </w:del>
            <w:ins w:id="542" w:author="Lojkine, Frances" w:date="2026-04-14T11:36:00Z" w16du:dateUtc="2026-04-13T23:36:00Z">
              <w:r>
                <w:rPr>
                  <w:rFonts w:ascii="Segoe UI Semibold" w:hAnsi="Segoe UI Semibold" w:cs="Segoe UI Semibold"/>
                  <w:sz w:val="19"/>
                  <w:szCs w:val="19"/>
                </w:rPr>
                <w:t xml:space="preserve">AMT </w:t>
              </w:r>
            </w:ins>
            <w:r w:rsidRPr="00A01A06">
              <w:rPr>
                <w:rFonts w:ascii="Segoe UI Semibold" w:hAnsi="Segoe UI Semibold" w:cs="Segoe UI Semibold"/>
                <w:sz w:val="19"/>
                <w:szCs w:val="19"/>
              </w:rPr>
              <w:t>for identifying moderate enrichment (ES 3):</w:t>
            </w:r>
          </w:p>
          <w:p w14:paraId="51C41A66" w14:textId="77777777" w:rsidR="000D7C03" w:rsidRPr="00A01A06" w:rsidRDefault="000D7C03" w:rsidP="000D7C03">
            <w:pPr>
              <w:numPr>
                <w:ilvl w:val="1"/>
                <w:numId w:val="84"/>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S</w:t>
            </w:r>
            <w:r w:rsidRPr="00A01A06">
              <w:rPr>
                <w:rFonts w:ascii="Segoe UI Light" w:hAnsi="Segoe UI Light" w:cs="Segoe UI Light"/>
                <w:sz w:val="19"/>
                <w:szCs w:val="19"/>
                <w:vertAlign w:val="superscript"/>
              </w:rPr>
              <w:t>2-</w:t>
            </w:r>
            <w:r w:rsidRPr="00A01A06">
              <w:rPr>
                <w:rFonts w:ascii="Segoe UI Light" w:hAnsi="Segoe UI Light" w:cs="Segoe UI Light"/>
                <w:sz w:val="19"/>
                <w:szCs w:val="19"/>
                <w:vertAlign w:val="subscript"/>
              </w:rPr>
              <w:t>UV</w:t>
            </w:r>
            <w:r w:rsidRPr="00A01A06">
              <w:rPr>
                <w:rFonts w:ascii="Segoe UI Light" w:hAnsi="Segoe UI Light" w:cs="Segoe UI Light"/>
                <w:sz w:val="19"/>
                <w:szCs w:val="19"/>
              </w:rPr>
              <w:t xml:space="preserve"> &gt; 250 µM or, &gt; upper 95% CI value for relevant reference stations</w:t>
            </w:r>
            <w:ins w:id="543" w:author="Lojkine, Frances" w:date="2026-05-22T10:38:00Z" w16du:dateUtc="2026-05-21T22:38:00Z">
              <w:r>
                <w:rPr>
                  <w:rFonts w:ascii="Segoe UI Light" w:hAnsi="Segoe UI Light" w:cs="Segoe UI Light"/>
                  <w:sz w:val="19"/>
                  <w:szCs w:val="19"/>
                </w:rPr>
                <w:t xml:space="preserve"> or standard method</w:t>
              </w:r>
            </w:ins>
          </w:p>
          <w:p w14:paraId="6B35921E" w14:textId="77777777" w:rsidR="000D7C03" w:rsidRPr="00A01A06" w:rsidRDefault="000D7C03" w:rsidP="000D7C03">
            <w:pPr>
              <w:numPr>
                <w:ilvl w:val="1"/>
                <w:numId w:val="84"/>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b-MBI &gt; upper 95% CI value for relevant reference stations.</w:t>
            </w:r>
          </w:p>
          <w:p w14:paraId="01338BA7"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rPr>
            </w:pPr>
            <w:r w:rsidRPr="00A01A06">
              <w:rPr>
                <w:rFonts w:ascii="Segoe UI Semibold" w:hAnsi="Segoe UI Semibold" w:cs="Segoe UI Semibold"/>
                <w:sz w:val="19"/>
                <w:szCs w:val="19"/>
              </w:rPr>
              <w:lastRenderedPageBreak/>
              <w:t>Tier 2</w:t>
            </w:r>
            <w:r w:rsidRPr="00A01A06">
              <w:rPr>
                <w:rFonts w:ascii="Segoe UI Semibold" w:hAnsi="Segoe UI Semibold" w:cs="Segoe UI Semibold"/>
                <w:i/>
                <w:iCs/>
                <w:sz w:val="19"/>
                <w:szCs w:val="19"/>
              </w:rPr>
              <w:t xml:space="preserve"> </w:t>
            </w:r>
            <w:del w:id="544" w:author="Lojkine, Frances" w:date="2026-04-14T11:36:00Z" w16du:dateUtc="2026-04-13T23:36:00Z">
              <w:r w:rsidRPr="00A01A06">
                <w:rPr>
                  <w:rFonts w:ascii="Segoe UI Semibold" w:hAnsi="Segoe UI Semibold" w:cs="Segoe UI Semibold"/>
                  <w:i/>
                  <w:iCs/>
                  <w:sz w:val="19"/>
                  <w:szCs w:val="19"/>
                </w:rPr>
                <w:delText>i</w:delText>
              </w:r>
              <w:r w:rsidRPr="00A01A06">
                <w:rPr>
                  <w:rFonts w:ascii="Segoe UI Semibold" w:hAnsi="Segoe UI Semibold" w:cs="Segoe UI Semibold"/>
                  <w:sz w:val="19"/>
                  <w:szCs w:val="19"/>
                </w:rPr>
                <w:delText xml:space="preserve">EQS </w:delText>
              </w:r>
            </w:del>
            <w:ins w:id="545" w:author="Lojkine, Frances" w:date="2026-04-14T11:36:00Z" w16du:dateUtc="2026-04-13T23:36:00Z">
              <w:r>
                <w:rPr>
                  <w:rFonts w:ascii="Segoe UI Semibold" w:hAnsi="Segoe UI Semibold" w:cs="Segoe UI Semibold"/>
                  <w:sz w:val="19"/>
                  <w:szCs w:val="19"/>
                </w:rPr>
                <w:t xml:space="preserve">AMT </w:t>
              </w:r>
            </w:ins>
            <w:r w:rsidRPr="00A01A06">
              <w:rPr>
                <w:rFonts w:ascii="Segoe UI Semibold" w:hAnsi="Segoe UI Semibold" w:cs="Segoe UI Semibold"/>
                <w:sz w:val="19"/>
                <w:szCs w:val="19"/>
              </w:rPr>
              <w:t>for identifying moderate enrichment (ES 3):</w:t>
            </w:r>
          </w:p>
          <w:p w14:paraId="318137CC" w14:textId="77777777" w:rsidR="000D7C03" w:rsidRPr="00A01A06" w:rsidRDefault="000D7C03" w:rsidP="00147B2F">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 xml:space="preserve">Quantitative macrofaunal indicators </w:t>
            </w:r>
          </w:p>
          <w:p w14:paraId="45465471" w14:textId="77777777" w:rsidR="000D7C03" w:rsidRPr="00A01A06" w:rsidRDefault="000D7C03" w:rsidP="000D7C03">
            <w:pPr>
              <w:numPr>
                <w:ilvl w:val="1"/>
                <w:numId w:val="84"/>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AMBI &gt; upper 95% CI for relevant reference stations</w:t>
            </w:r>
          </w:p>
          <w:p w14:paraId="36225565" w14:textId="77777777" w:rsidR="000D7C03" w:rsidRPr="00A01A06" w:rsidRDefault="000D7C03" w:rsidP="000D7C03">
            <w:pPr>
              <w:numPr>
                <w:ilvl w:val="1"/>
                <w:numId w:val="84"/>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i/>
                <w:iCs/>
                <w:sz w:val="19"/>
                <w:szCs w:val="19"/>
              </w:rPr>
            </w:pPr>
            <w:r w:rsidRPr="00A01A06">
              <w:rPr>
                <w:rFonts w:ascii="Segoe UI Light" w:hAnsi="Segoe UI Light" w:cs="Segoe UI Light"/>
                <w:sz w:val="19"/>
                <w:szCs w:val="19"/>
              </w:rPr>
              <w:t xml:space="preserve">BQI </w:t>
            </w:r>
            <w:r w:rsidRPr="00A01A06">
              <w:rPr>
                <w:rFonts w:ascii="Segoe UI Light" w:hAnsi="Segoe UI Light" w:cs="Segoe UI Light"/>
                <w:i/>
                <w:iCs/>
                <w:sz w:val="19"/>
                <w:szCs w:val="19"/>
              </w:rPr>
              <w:t xml:space="preserve">&lt; </w:t>
            </w:r>
            <w:r w:rsidRPr="00A01A06">
              <w:rPr>
                <w:rFonts w:ascii="Segoe UI Light" w:hAnsi="Segoe UI Light" w:cs="Segoe UI Light"/>
                <w:sz w:val="19"/>
                <w:szCs w:val="19"/>
              </w:rPr>
              <w:t>lower 95% CI for relevant reference stations</w:t>
            </w:r>
          </w:p>
          <w:p w14:paraId="5E32D9DC" w14:textId="77777777" w:rsidR="000D7C03" w:rsidRPr="00A01A06" w:rsidRDefault="000D7C03" w:rsidP="000D7C03">
            <w:pPr>
              <w:numPr>
                <w:ilvl w:val="1"/>
                <w:numId w:val="84"/>
              </w:numPr>
              <w:spacing w:before="20" w:after="20" w:line="240" w:lineRule="auto"/>
              <w:ind w:left="465" w:hanging="284"/>
              <w:contextualSpacing/>
              <w:cnfStyle w:val="000000000000" w:firstRow="0" w:lastRow="0" w:firstColumn="0" w:lastColumn="0" w:oddVBand="0" w:evenVBand="0" w:oddHBand="0" w:evenHBand="0" w:firstRowFirstColumn="0" w:firstRowLastColumn="0" w:lastRowFirstColumn="0" w:lastRowLastColumn="0"/>
              <w:rPr>
                <w:rFonts w:cs="Segoe UI"/>
                <w:sz w:val="19"/>
                <w:szCs w:val="19"/>
              </w:rPr>
            </w:pPr>
            <w:r w:rsidRPr="00A01A06">
              <w:rPr>
                <w:rFonts w:ascii="Segoe UI Light" w:hAnsi="Segoe UI Light" w:cs="Segoe UI Light"/>
                <w:sz w:val="19"/>
                <w:szCs w:val="19"/>
              </w:rPr>
              <w:t>Expert judgement that other available indicators (e.g., N, S, H</w:t>
            </w:r>
            <w:r w:rsidRPr="00A01A06">
              <w:rPr>
                <w:sz w:val="20"/>
              </w:rPr>
              <w:t>'</w:t>
            </w:r>
            <w:r w:rsidRPr="00A01A06">
              <w:rPr>
                <w:rFonts w:ascii="Segoe UI Light" w:hAnsi="Segoe UI Light" w:cs="Segoe UI Light"/>
                <w:sz w:val="19"/>
                <w:szCs w:val="19"/>
              </w:rPr>
              <w:t>, J</w:t>
            </w:r>
            <w:r w:rsidRPr="00A01A06">
              <w:rPr>
                <w:sz w:val="20"/>
              </w:rPr>
              <w:t>'</w:t>
            </w:r>
            <w:r w:rsidRPr="00A01A06">
              <w:rPr>
                <w:rFonts w:ascii="Segoe UI Light" w:hAnsi="Segoe UI Light" w:cs="Segoe UI Light"/>
                <w:sz w:val="19"/>
                <w:szCs w:val="19"/>
              </w:rPr>
              <w:t xml:space="preserve"> and d) indicate moderate enrichment.</w:t>
            </w:r>
          </w:p>
        </w:tc>
        <w:tc>
          <w:tcPr>
            <w:tcW w:w="5386" w:type="dxa"/>
            <w:tcBorders>
              <w:right w:val="nil"/>
            </w:tcBorders>
            <w:vAlign w:val="center"/>
          </w:tcPr>
          <w:p w14:paraId="5FDCA26A" w14:textId="06F5FC85" w:rsidR="000D7C03" w:rsidRPr="00A01A06" w:rsidRDefault="000D7C03" w:rsidP="00147B2F">
            <w:pPr>
              <w:spacing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lastRenderedPageBreak/>
              <w:t xml:space="preserve">If a statistically significant change in cover for key taxa or community </w:t>
            </w:r>
            <w:del w:id="546" w:author="Lojkine, Frances" w:date="2026-06-08T09:19:00Z" w16du:dateUtc="2026-06-07T21:19:00Z">
              <w:r w:rsidRPr="00E2674D" w:rsidDel="00E2674D">
                <w:rPr>
                  <w:rFonts w:ascii="Segoe UI Light" w:hAnsi="Segoe UI Light" w:cs="Segoe UI Light"/>
                  <w:sz w:val="19"/>
                  <w:szCs w:val="19"/>
                  <w:highlight w:val="cyan"/>
                </w:rPr>
                <w:delText xml:space="preserve">structure </w:delText>
              </w:r>
            </w:del>
            <w:ins w:id="547" w:author="Lojkine, Frances" w:date="2026-06-08T09:19:00Z" w16du:dateUtc="2026-06-07T21:19:00Z">
              <w:r w:rsidR="00E2674D" w:rsidRPr="00E2674D">
                <w:rPr>
                  <w:rFonts w:ascii="Segoe UI Light" w:hAnsi="Segoe UI Light" w:cs="Segoe UI Light"/>
                  <w:sz w:val="19"/>
                  <w:szCs w:val="19"/>
                  <w:highlight w:val="cyan"/>
                </w:rPr>
                <w:t>compo</w:t>
              </w:r>
            </w:ins>
            <w:ins w:id="548" w:author="Lojkine, Frances" w:date="2026-06-08T09:20:00Z" w16du:dateUtc="2026-06-07T21:20:00Z">
              <w:r w:rsidR="00E2674D" w:rsidRPr="00E2674D">
                <w:rPr>
                  <w:rFonts w:ascii="Segoe UI Light" w:hAnsi="Segoe UI Light" w:cs="Segoe UI Light"/>
                  <w:sz w:val="19"/>
                  <w:szCs w:val="19"/>
                  <w:highlight w:val="cyan"/>
                </w:rPr>
                <w:t>sition</w:t>
              </w:r>
            </w:ins>
            <w:ins w:id="549" w:author="Lojkine, Frances" w:date="2026-06-08T09:19:00Z" w16du:dateUtc="2026-06-07T21:19:00Z">
              <w:r w:rsidR="00E2674D" w:rsidRPr="00A01A06">
                <w:rPr>
                  <w:rFonts w:ascii="Segoe UI Light" w:hAnsi="Segoe UI Light" w:cs="Segoe UI Light"/>
                  <w:sz w:val="19"/>
                  <w:szCs w:val="19"/>
                </w:rPr>
                <w:t xml:space="preserve"> </w:t>
              </w:r>
            </w:ins>
            <w:r w:rsidRPr="00A01A06">
              <w:rPr>
                <w:rFonts w:ascii="Segoe UI Light" w:hAnsi="Segoe UI Light" w:cs="Segoe UI Light"/>
                <w:sz w:val="19"/>
                <w:szCs w:val="19"/>
              </w:rPr>
              <w:t xml:space="preserve">is detected based on the BACI design and in conjunction with farm activities, farm management actions </w:t>
            </w:r>
            <w:ins w:id="550" w:author="Lojkine, Frances" w:date="2026-05-20T07:26:00Z" w16du:dateUtc="2026-05-19T19:26:00Z">
              <w:r>
                <w:rPr>
                  <w:rFonts w:ascii="Segoe UI Light" w:hAnsi="Segoe UI Light"/>
                  <w:color w:val="000000"/>
                  <w:sz w:val="19"/>
                  <w:szCs w:val="19"/>
                  <w:lang w:eastAsia="ja-JP"/>
                </w:rPr>
                <w:t xml:space="preserve">(see EMMP) </w:t>
              </w:r>
            </w:ins>
            <w:r w:rsidRPr="00A01A06">
              <w:rPr>
                <w:rFonts w:ascii="Segoe UI Light" w:hAnsi="Segoe UI Light" w:cs="Segoe UI Light"/>
                <w:sz w:val="19"/>
                <w:szCs w:val="19"/>
              </w:rPr>
              <w:t>should be initiated.</w:t>
            </w:r>
          </w:p>
          <w:p w14:paraId="2E4FA004" w14:textId="77777777" w:rsidR="000D7C03" w:rsidRPr="00A01A06" w:rsidRDefault="000D7C03" w:rsidP="00147B2F">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p>
          <w:p w14:paraId="3FBA7552" w14:textId="77777777" w:rsidR="000D7C03" w:rsidRPr="00A01A06" w:rsidRDefault="000D7C03" w:rsidP="00147B2F">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p>
          <w:p w14:paraId="6F33A9A5" w14:textId="77777777" w:rsidR="000D7C03" w:rsidRPr="00A01A06" w:rsidRDefault="000D7C03" w:rsidP="00147B2F">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Evidence of physical disturbance should be evaluated using expert judgement alongside other indicators, such as farm-waste tracers, to determine whether the farm or external forces (e.g. ship anchoring, oyster dredging) are the likely source.</w:t>
            </w:r>
          </w:p>
          <w:p w14:paraId="2C001D7F" w14:textId="77777777" w:rsidR="000D7C03" w:rsidRPr="00A01A06" w:rsidRDefault="000D7C03" w:rsidP="00147B2F">
            <w:pPr>
              <w:spacing w:before="20" w:after="120" w:line="240" w:lineRule="auto"/>
              <w:contextualSpacing/>
              <w:cnfStyle w:val="000000000000" w:firstRow="0" w:lastRow="0" w:firstColumn="0" w:lastColumn="0" w:oddVBand="0" w:evenVBand="0" w:oddHBand="0" w:evenHBand="0" w:firstRowFirstColumn="0" w:firstRowLastColumn="0" w:lastRowFirstColumn="0" w:lastRowLastColumn="0"/>
              <w:rPr>
                <w:rFonts w:cs="Segoe UI"/>
                <w:sz w:val="19"/>
                <w:szCs w:val="19"/>
              </w:rPr>
            </w:pPr>
          </w:p>
          <w:p w14:paraId="1B786309" w14:textId="77777777" w:rsidR="000D7C03" w:rsidRPr="00A01A06" w:rsidRDefault="000D7C03" w:rsidP="00147B2F">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t>If a statistically significant change in these parameters is detected based on the BACI design</w:t>
            </w:r>
            <w:ins w:id="551" w:author="Lojkine, Frances" w:date="2026-05-22T10:38:00Z" w16du:dateUtc="2026-05-21T22:38:00Z">
              <w:r>
                <w:rPr>
                  <w:rFonts w:ascii="Segoe UI Light" w:hAnsi="Segoe UI Light" w:cs="Segoe UI Light"/>
                  <w:sz w:val="19"/>
                  <w:szCs w:val="19"/>
                </w:rPr>
                <w:t xml:space="preserve"> and in conjunction with farm activities</w:t>
              </w:r>
            </w:ins>
            <w:r w:rsidRPr="00A01A06">
              <w:rPr>
                <w:rFonts w:ascii="Segoe UI Light" w:hAnsi="Segoe UI Light" w:cs="Segoe UI Light"/>
                <w:sz w:val="19"/>
                <w:szCs w:val="19"/>
              </w:rPr>
              <w:t xml:space="preserve">, farm management actions </w:t>
            </w:r>
            <w:ins w:id="552" w:author="Lojkine, Frances" w:date="2026-05-20T07:26:00Z" w16du:dateUtc="2026-05-19T19:26:00Z">
              <w:r>
                <w:rPr>
                  <w:rFonts w:ascii="Segoe UI Light" w:hAnsi="Segoe UI Light"/>
                  <w:color w:val="000000"/>
                  <w:sz w:val="19"/>
                  <w:szCs w:val="19"/>
                  <w:lang w:eastAsia="ja-JP"/>
                </w:rPr>
                <w:t xml:space="preserve">(see EMMP) </w:t>
              </w:r>
            </w:ins>
            <w:r w:rsidRPr="00A01A06">
              <w:rPr>
                <w:rFonts w:ascii="Segoe UI Light" w:hAnsi="Segoe UI Light" w:cs="Segoe UI Light"/>
                <w:sz w:val="19"/>
                <w:szCs w:val="19"/>
              </w:rPr>
              <w:t>should be initiated.</w:t>
            </w:r>
          </w:p>
          <w:p w14:paraId="747C1833" w14:textId="77777777" w:rsidR="000D7C03" w:rsidRPr="00A01A06" w:rsidRDefault="000D7C03" w:rsidP="00147B2F">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p>
          <w:p w14:paraId="57B944C0" w14:textId="77777777" w:rsidR="000D7C03" w:rsidRPr="00A01A06" w:rsidRDefault="000D7C03" w:rsidP="00147B2F">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p>
          <w:p w14:paraId="798F6D10"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ja-JP"/>
              </w:rPr>
            </w:pPr>
            <w:r w:rsidRPr="00A01A06">
              <w:rPr>
                <w:rFonts w:ascii="Segoe UI Light" w:hAnsi="Segoe UI Light" w:cs="Segoe UI Light"/>
                <w:sz w:val="19"/>
                <w:szCs w:val="19"/>
                <w:lang w:eastAsia="ja-JP"/>
              </w:rPr>
              <w:t>If either or both Tier 1 indicators are triggered, expert judgement should be required to assess whether there is evidence of biogenic habitat impact before proceeding to Tier 2.</w:t>
            </w:r>
          </w:p>
          <w:p w14:paraId="0E57ED8F"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iCs/>
                <w:color w:val="000000"/>
                <w:sz w:val="19"/>
                <w:szCs w:val="19"/>
                <w:lang w:eastAsia="ja-JP"/>
              </w:rPr>
            </w:pPr>
          </w:p>
          <w:p w14:paraId="5E414C68"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01A06">
              <w:rPr>
                <w:rFonts w:ascii="Segoe UI Light" w:hAnsi="Segoe UI Light" w:cs="Segoe UI Light"/>
                <w:sz w:val="19"/>
                <w:szCs w:val="19"/>
              </w:rPr>
              <w:lastRenderedPageBreak/>
              <w:t xml:space="preserve">If Tier 2 indicators are triggered (AMBI, BQI, expert judgement) at any of the Beyond Zone 2 stations, farm management response </w:t>
            </w:r>
            <w:ins w:id="553" w:author="Lojkine, Frances" w:date="2026-05-20T07:26:00Z" w16du:dateUtc="2026-05-19T19:26:00Z">
              <w:r>
                <w:rPr>
                  <w:rFonts w:ascii="Segoe UI Light" w:hAnsi="Segoe UI Light"/>
                  <w:color w:val="000000"/>
                  <w:sz w:val="19"/>
                  <w:szCs w:val="19"/>
                  <w:lang w:eastAsia="ja-JP"/>
                </w:rPr>
                <w:t xml:space="preserve">(see EMMP) </w:t>
              </w:r>
            </w:ins>
            <w:r w:rsidRPr="00A01A06">
              <w:rPr>
                <w:rFonts w:ascii="Segoe UI Light" w:hAnsi="Segoe UI Light" w:cs="Segoe UI Light"/>
                <w:sz w:val="19"/>
                <w:szCs w:val="19"/>
              </w:rPr>
              <w:t>should be initiated.</w:t>
            </w:r>
          </w:p>
          <w:p w14:paraId="0A1D1A3C" w14:textId="77777777" w:rsidR="000D7C03" w:rsidRPr="00A01A06" w:rsidRDefault="000D7C03" w:rsidP="00147B2F">
            <w:pPr>
              <w:spacing w:before="20" w:after="20" w:line="240" w:lineRule="auto"/>
              <w:cnfStyle w:val="000000000000" w:firstRow="0" w:lastRow="0" w:firstColumn="0" w:lastColumn="0" w:oddVBand="0" w:evenVBand="0" w:oddHBand="0" w:evenHBand="0" w:firstRowFirstColumn="0" w:firstRowLastColumn="0" w:lastRowFirstColumn="0" w:lastRowLastColumn="0"/>
              <w:rPr>
                <w:rFonts w:cs="Segoe UI"/>
                <w:sz w:val="19"/>
                <w:szCs w:val="19"/>
                <w:lang w:eastAsia="ja-JP"/>
              </w:rPr>
            </w:pPr>
            <w:r w:rsidRPr="00A01A06">
              <w:rPr>
                <w:rFonts w:ascii="Segoe UI Light" w:hAnsi="Segoe UI Light" w:cs="Segoe UI Light"/>
                <w:i/>
                <w:iCs/>
                <w:sz w:val="19"/>
                <w:szCs w:val="19"/>
                <w:lang w:eastAsia="ja-JP"/>
              </w:rPr>
              <w:t>If only expert judgement available, indications of moderate enrichment = farm management response triggered. If AMBI and BQI can be calculated, then 2/3 indicators triggered = farm management response.</w:t>
            </w:r>
          </w:p>
        </w:tc>
      </w:tr>
    </w:tbl>
    <w:p w14:paraId="7E7AB864" w14:textId="77777777" w:rsidR="000D7C03" w:rsidRPr="008B4202" w:rsidRDefault="000D7C03" w:rsidP="000D7C03">
      <w:pPr>
        <w:spacing w:after="160" w:line="278" w:lineRule="auto"/>
        <w:ind w:left="-567" w:right="-648"/>
        <w:rPr>
          <w:rFonts w:eastAsiaTheme="majorEastAsia" w:cstheme="majorBidi"/>
          <w:b/>
          <w:iCs/>
        </w:rPr>
      </w:pPr>
    </w:p>
    <w:p w14:paraId="5FBB98FB" w14:textId="77777777" w:rsidR="000D7C03" w:rsidRPr="000D7C03" w:rsidRDefault="000D7C03">
      <w:pPr>
        <w:spacing w:after="0" w:line="240" w:lineRule="auto"/>
      </w:pPr>
    </w:p>
    <w:p w14:paraId="7BD76142" w14:textId="77777777" w:rsidR="000D7C03" w:rsidRDefault="000D7C03">
      <w:pPr>
        <w:spacing w:after="0" w:line="240" w:lineRule="auto"/>
        <w:rPr>
          <w:lang w:val="en-US"/>
        </w:rPr>
      </w:pPr>
    </w:p>
    <w:p w14:paraId="3AE8CA39" w14:textId="77777777" w:rsidR="000D7C03" w:rsidRDefault="000D7C03">
      <w:pPr>
        <w:spacing w:after="0" w:line="240" w:lineRule="auto"/>
        <w:rPr>
          <w:lang w:val="en-US"/>
        </w:rPr>
        <w:sectPr w:rsidR="000D7C03" w:rsidSect="00FE6630">
          <w:pgSz w:w="16838" w:h="11906" w:orient="landscape" w:code="9"/>
          <w:pgMar w:top="1440" w:right="1440" w:bottom="1440" w:left="1440" w:header="547" w:footer="547" w:gutter="0"/>
          <w:cols w:space="720"/>
          <w:docGrid w:linePitch="360"/>
        </w:sectPr>
      </w:pPr>
    </w:p>
    <w:p w14:paraId="238FB01D" w14:textId="0FA2BBE9" w:rsidR="00C26DB9" w:rsidRPr="004F3AA0" w:rsidRDefault="00C26DB9">
      <w:pPr>
        <w:spacing w:after="0" w:line="240" w:lineRule="auto"/>
        <w:rPr>
          <w:lang w:val="en-US"/>
        </w:rPr>
      </w:pPr>
    </w:p>
    <w:p w14:paraId="5E697317" w14:textId="7B5594D2" w:rsidR="00917FCE" w:rsidRDefault="00C26DB9" w:rsidP="00284CD0">
      <w:pPr>
        <w:rPr>
          <w:lang w:val="en-NZ"/>
        </w:rPr>
      </w:pPr>
      <w:r>
        <w:rPr>
          <w:lang w:val="en-NZ"/>
        </w:rPr>
        <w:t>WILDLIFE APPROVAL CONDITIONS</w:t>
      </w:r>
    </w:p>
    <w:tbl>
      <w:tblPr>
        <w:tblStyle w:val="TableGrid"/>
        <w:tblW w:w="0" w:type="auto"/>
        <w:tblLook w:val="04A0" w:firstRow="1" w:lastRow="0" w:firstColumn="1" w:lastColumn="0" w:noHBand="0" w:noVBand="1"/>
      </w:tblPr>
      <w:tblGrid>
        <w:gridCol w:w="10460"/>
        <w:gridCol w:w="10461"/>
      </w:tblGrid>
      <w:tr w:rsidR="00C26DB9" w:rsidRPr="00917FCE" w14:paraId="4F9D7C0E" w14:textId="77777777">
        <w:tc>
          <w:tcPr>
            <w:tcW w:w="10460" w:type="dxa"/>
          </w:tcPr>
          <w:p w14:paraId="4214BCDF" w14:textId="77777777" w:rsidR="00C26DB9" w:rsidRPr="00917FCE" w:rsidRDefault="00C26DB9">
            <w:pPr>
              <w:rPr>
                <w:b/>
                <w:bCs/>
                <w:lang w:val="en-NZ"/>
              </w:rPr>
            </w:pPr>
            <w:r w:rsidRPr="00917FCE">
              <w:rPr>
                <w:b/>
                <w:bCs/>
                <w:lang w:val="en-NZ"/>
              </w:rPr>
              <w:t>Updated condition</w:t>
            </w:r>
          </w:p>
        </w:tc>
        <w:tc>
          <w:tcPr>
            <w:tcW w:w="10461" w:type="dxa"/>
          </w:tcPr>
          <w:p w14:paraId="309E9A98" w14:textId="77777777" w:rsidR="00C26DB9" w:rsidRPr="00917FCE" w:rsidRDefault="00C26DB9">
            <w:pPr>
              <w:rPr>
                <w:b/>
                <w:bCs/>
                <w:lang w:val="en-NZ"/>
              </w:rPr>
            </w:pPr>
            <w:r w:rsidRPr="00917FCE">
              <w:rPr>
                <w:b/>
                <w:bCs/>
                <w:lang w:val="en-NZ"/>
              </w:rPr>
              <w:t>Comment</w:t>
            </w:r>
          </w:p>
        </w:tc>
      </w:tr>
      <w:tr w:rsidR="00C26DB9" w14:paraId="4D146161" w14:textId="77777777" w:rsidTr="00687790">
        <w:trPr>
          <w:trHeight w:val="2967"/>
        </w:trPr>
        <w:tc>
          <w:tcPr>
            <w:tcW w:w="10460" w:type="dxa"/>
          </w:tcPr>
          <w:p w14:paraId="54B19FE6" w14:textId="77777777" w:rsidR="000B1E66" w:rsidRPr="00B21939" w:rsidRDefault="000B1E66" w:rsidP="000B1E66">
            <w:pPr>
              <w:spacing w:before="200" w:after="200" w:line="280" w:lineRule="atLeast"/>
              <w:rPr>
                <w:rFonts w:cs="Arial"/>
                <w:b/>
                <w:bCs/>
                <w:lang w:eastAsia="en-AU"/>
              </w:rPr>
            </w:pPr>
            <w:r w:rsidRPr="00B21939">
              <w:rPr>
                <w:rFonts w:cs="Arial"/>
                <w:b/>
                <w:bCs/>
                <w:lang w:eastAsia="en-AU"/>
              </w:rPr>
              <w:t>SCHEDULE 1</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2536"/>
              <w:gridCol w:w="5060"/>
            </w:tblGrid>
            <w:tr w:rsidR="000B1E66" w:rsidRPr="00B21939" w14:paraId="012BF7FC" w14:textId="77777777">
              <w:tc>
                <w:tcPr>
                  <w:tcW w:w="904" w:type="dxa"/>
                  <w:tcBorders>
                    <w:top w:val="single" w:sz="4" w:space="0" w:color="auto"/>
                    <w:left w:val="single" w:sz="4" w:space="0" w:color="auto"/>
                    <w:bottom w:val="single" w:sz="4" w:space="0" w:color="auto"/>
                    <w:right w:val="single" w:sz="4" w:space="0" w:color="auto"/>
                  </w:tcBorders>
                </w:tcPr>
                <w:p w14:paraId="3D500C3A" w14:textId="77777777" w:rsidR="000B1E66" w:rsidRPr="00B21939" w:rsidRDefault="000B1E66" w:rsidP="000B1E66">
                  <w:pPr>
                    <w:tabs>
                      <w:tab w:val="left" w:pos="459"/>
                      <w:tab w:val="num" w:pos="794"/>
                      <w:tab w:val="left" w:pos="885"/>
                      <w:tab w:val="left" w:pos="5760"/>
                      <w:tab w:val="left" w:pos="6521"/>
                      <w:tab w:val="left" w:pos="7200"/>
                      <w:tab w:val="left" w:pos="7920"/>
                      <w:tab w:val="left" w:pos="8640"/>
                    </w:tabs>
                    <w:suppressAutoHyphens/>
                    <w:spacing w:before="40" w:after="120" w:line="288" w:lineRule="auto"/>
                    <w:ind w:left="794" w:right="-96" w:hanging="794"/>
                    <w:rPr>
                      <w:sz w:val="18"/>
                      <w:szCs w:val="18"/>
                      <w:lang w:eastAsia="en-AU"/>
                    </w:rPr>
                  </w:pPr>
                  <w:r w:rsidRPr="00B21939">
                    <w:rPr>
                      <w:sz w:val="18"/>
                      <w:szCs w:val="18"/>
                      <w:lang w:eastAsia="en-AU"/>
                    </w:rPr>
                    <w:t>1</w:t>
                  </w:r>
                </w:p>
              </w:tc>
              <w:tc>
                <w:tcPr>
                  <w:tcW w:w="2536" w:type="dxa"/>
                  <w:tcBorders>
                    <w:top w:val="single" w:sz="4" w:space="0" w:color="auto"/>
                    <w:left w:val="single" w:sz="4" w:space="0" w:color="auto"/>
                    <w:bottom w:val="single" w:sz="4" w:space="0" w:color="auto"/>
                    <w:right w:val="single" w:sz="4" w:space="0" w:color="auto"/>
                  </w:tcBorders>
                </w:tcPr>
                <w:p w14:paraId="42F1E676" w14:textId="77777777" w:rsidR="000B1E66" w:rsidRPr="00B21939" w:rsidRDefault="000B1E66" w:rsidP="000B1E66">
                  <w:pPr>
                    <w:spacing w:before="40" w:after="120" w:line="288" w:lineRule="auto"/>
                    <w:rPr>
                      <w:b/>
                      <w:sz w:val="18"/>
                      <w:szCs w:val="18"/>
                      <w:lang w:eastAsia="en-AU"/>
                    </w:rPr>
                  </w:pPr>
                  <w:r w:rsidRPr="00B21939">
                    <w:rPr>
                      <w:b/>
                      <w:sz w:val="18"/>
                      <w:szCs w:val="18"/>
                      <w:lang w:eastAsia="en-AU"/>
                    </w:rPr>
                    <w:t>Authorised activity (including the species, any approved quantities and collection methods)</w:t>
                  </w:r>
                </w:p>
                <w:p w14:paraId="55230B17"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(Schedule 2, clause 2)</w:t>
                  </w:r>
                </w:p>
              </w:tc>
              <w:tc>
                <w:tcPr>
                  <w:tcW w:w="5060" w:type="dxa"/>
                  <w:tcBorders>
                    <w:top w:val="single" w:sz="4" w:space="0" w:color="auto"/>
                    <w:left w:val="single" w:sz="4" w:space="0" w:color="auto"/>
                    <w:bottom w:val="single" w:sz="4" w:space="0" w:color="auto"/>
                    <w:right w:val="single" w:sz="4" w:space="0" w:color="auto"/>
                  </w:tcBorders>
                  <w:vAlign w:val="center"/>
                </w:tcPr>
                <w:p w14:paraId="3C6D6379" w14:textId="77777777" w:rsidR="000B1E66" w:rsidRPr="00B21939" w:rsidRDefault="000B1E66" w:rsidP="00B56F9A">
                  <w:pPr>
                    <w:numPr>
                      <w:ilvl w:val="0"/>
                      <w:numId w:val="10"/>
                    </w:numPr>
                    <w:spacing w:after="120" w:line="288" w:lineRule="auto"/>
                    <w:rPr>
                      <w:sz w:val="18"/>
                      <w:szCs w:val="18"/>
                      <w:u w:val="single"/>
                      <w:lang w:eastAsia="en-AU"/>
                    </w:rPr>
                  </w:pPr>
                  <w:r w:rsidRPr="00B21939">
                    <w:rPr>
                      <w:sz w:val="18"/>
                      <w:szCs w:val="18"/>
                      <w:u w:val="single"/>
                      <w:lang w:eastAsia="en-AU"/>
                    </w:rPr>
                    <w:t>Activity:</w:t>
                  </w:r>
                </w:p>
                <w:p w14:paraId="4B8DE4EF" w14:textId="77777777" w:rsidR="000B1E66" w:rsidRPr="00B21939" w:rsidRDefault="000B1E66" w:rsidP="00B56F9A">
                  <w:pPr>
                    <w:numPr>
                      <w:ilvl w:val="0"/>
                      <w:numId w:val="11"/>
                    </w:numPr>
                    <w:spacing w:after="120" w:line="288" w:lineRule="auto"/>
                    <w:ind w:left="835" w:hanging="426"/>
                    <w:rPr>
                      <w:rFonts w:cs="Arial"/>
                      <w:sz w:val="18"/>
                      <w:szCs w:val="18"/>
                      <w:lang w:eastAsia="en-AU"/>
                    </w:rPr>
                  </w:pPr>
                  <w:r w:rsidRPr="00B21939">
                    <w:rPr>
                      <w:rFonts w:cs="Arial"/>
                      <w:sz w:val="18"/>
                      <w:szCs w:val="18"/>
                      <w:lang w:eastAsia="en-AU"/>
                    </w:rPr>
                    <w:t>For the capture, holding, handling, releasing, disturbing and incidental killing</w:t>
                  </w:r>
                  <w:r>
                    <w:rPr>
                      <w:rFonts w:cs="Arial"/>
                      <w:sz w:val="18"/>
                      <w:szCs w:val="18"/>
                      <w:lang w:eastAsia="en-AU"/>
                    </w:rPr>
                    <w:t xml:space="preserve"> </w:t>
                  </w:r>
                  <w:r w:rsidRPr="00B21939">
                    <w:rPr>
                      <w:rFonts w:cs="Arial"/>
                      <w:sz w:val="18"/>
                      <w:szCs w:val="18"/>
                      <w:lang w:eastAsia="en-AU"/>
                    </w:rPr>
                    <w:t>of white sharks, basking sharks and seabirds (except black-backed gulls) which may result from their entanglement and entrapment in the proposed marine farming structures.</w:t>
                  </w:r>
                </w:p>
                <w:p w14:paraId="1D9485B5" w14:textId="77777777" w:rsidR="000B1E66" w:rsidRPr="00B21939" w:rsidRDefault="000B1E66" w:rsidP="00B56F9A">
                  <w:pPr>
                    <w:numPr>
                      <w:ilvl w:val="0"/>
                      <w:numId w:val="10"/>
                    </w:numPr>
                    <w:spacing w:after="120" w:line="288" w:lineRule="auto"/>
                    <w:rPr>
                      <w:rFonts w:cs="Arial"/>
                      <w:sz w:val="18"/>
                      <w:szCs w:val="18"/>
                      <w:u w:val="single"/>
                      <w:lang w:eastAsia="en-AU"/>
                    </w:rPr>
                  </w:pPr>
                  <w:r w:rsidRPr="00B21939">
                    <w:rPr>
                      <w:rFonts w:cs="Arial"/>
                      <w:sz w:val="18"/>
                      <w:szCs w:val="18"/>
                      <w:u w:val="single"/>
                      <w:lang w:eastAsia="en-AU"/>
                    </w:rPr>
                    <w:t>Methodology:</w:t>
                  </w:r>
                </w:p>
                <w:p w14:paraId="65DA4545" w14:textId="78AB1392" w:rsidR="000B1E66" w:rsidRPr="00B21939" w:rsidRDefault="000B1E66" w:rsidP="00B56F9A">
                  <w:pPr>
                    <w:numPr>
                      <w:ilvl w:val="0"/>
                      <w:numId w:val="12"/>
                    </w:numPr>
                    <w:spacing w:after="120" w:line="288" w:lineRule="auto"/>
                    <w:ind w:left="835" w:hanging="426"/>
                    <w:rPr>
                      <w:rFonts w:cs="Arial"/>
                      <w:sz w:val="18"/>
                      <w:szCs w:val="18"/>
                      <w:lang w:eastAsia="en-AU"/>
                    </w:rPr>
                  </w:pPr>
                  <w:r w:rsidRPr="00B21939">
                    <w:rPr>
                      <w:rFonts w:cs="Arial"/>
                      <w:sz w:val="18"/>
                      <w:szCs w:val="18"/>
                      <w:lang w:eastAsia="en-AU"/>
                    </w:rPr>
                    <w:t>The methods in relation to white sharks and basking sharks are set out in the Shark Management Plan</w:t>
                  </w:r>
                </w:p>
                <w:p w14:paraId="01A06414" w14:textId="77777777" w:rsidR="000B1E66" w:rsidRPr="00B21939" w:rsidRDefault="000B1E66" w:rsidP="00B56F9A">
                  <w:pPr>
                    <w:numPr>
                      <w:ilvl w:val="0"/>
                      <w:numId w:val="12"/>
                    </w:numPr>
                    <w:spacing w:after="120" w:line="288" w:lineRule="auto"/>
                    <w:ind w:left="835" w:hanging="426"/>
                    <w:rPr>
                      <w:rFonts w:cs="Arial"/>
                      <w:sz w:val="18"/>
                      <w:szCs w:val="18"/>
                      <w:lang w:eastAsia="en-AU"/>
                    </w:rPr>
                  </w:pPr>
                  <w:r w:rsidRPr="00B21939">
                    <w:rPr>
                      <w:rFonts w:cs="Arial"/>
                      <w:sz w:val="18"/>
                      <w:szCs w:val="18"/>
                      <w:lang w:eastAsia="en-AU"/>
                    </w:rPr>
                    <w:t>The methods in relation to seabirds are set out in the Seabird Management Plan</w:t>
                  </w:r>
                </w:p>
              </w:tc>
            </w:tr>
            <w:tr w:rsidR="000B1E66" w:rsidRPr="00B21939" w14:paraId="4CF18B44" w14:textId="77777777">
              <w:tc>
                <w:tcPr>
                  <w:tcW w:w="904" w:type="dxa"/>
                  <w:tcBorders>
                    <w:top w:val="single" w:sz="4" w:space="0" w:color="auto"/>
                    <w:left w:val="single" w:sz="4" w:space="0" w:color="auto"/>
                    <w:bottom w:val="single" w:sz="4" w:space="0" w:color="auto"/>
                    <w:right w:val="single" w:sz="4" w:space="0" w:color="auto"/>
                  </w:tcBorders>
                </w:tcPr>
                <w:p w14:paraId="0ED5322D" w14:textId="77777777" w:rsidR="000B1E66" w:rsidRPr="00B21939" w:rsidRDefault="000B1E66" w:rsidP="000B1E66">
                  <w:pPr>
                    <w:tabs>
                      <w:tab w:val="left" w:pos="459"/>
                      <w:tab w:val="num" w:pos="794"/>
                      <w:tab w:val="left" w:pos="885"/>
                      <w:tab w:val="left" w:pos="5760"/>
                      <w:tab w:val="left" w:pos="6521"/>
                      <w:tab w:val="left" w:pos="7200"/>
                      <w:tab w:val="left" w:pos="7920"/>
                      <w:tab w:val="left" w:pos="8640"/>
                    </w:tabs>
                    <w:suppressAutoHyphens/>
                    <w:spacing w:before="40" w:after="120" w:line="288" w:lineRule="auto"/>
                    <w:ind w:right="-96"/>
                    <w:jc w:val="both"/>
                    <w:rPr>
                      <w:sz w:val="18"/>
                      <w:szCs w:val="18"/>
                      <w:lang w:eastAsia="en-AU"/>
                    </w:rPr>
                  </w:pPr>
                  <w:r w:rsidRPr="00B21939">
                    <w:rPr>
                      <w:sz w:val="18"/>
                      <w:szCs w:val="18"/>
                      <w:lang w:eastAsia="en-AU"/>
                    </w:rPr>
                    <w:t>2</w:t>
                  </w:r>
                </w:p>
              </w:tc>
              <w:tc>
                <w:tcPr>
                  <w:tcW w:w="2536" w:type="dxa"/>
                  <w:tcBorders>
                    <w:top w:val="single" w:sz="4" w:space="0" w:color="auto"/>
                    <w:left w:val="single" w:sz="4" w:space="0" w:color="auto"/>
                    <w:bottom w:val="single" w:sz="4" w:space="0" w:color="auto"/>
                    <w:right w:val="single" w:sz="4" w:space="0" w:color="auto"/>
                  </w:tcBorders>
                </w:tcPr>
                <w:p w14:paraId="23F2AD18" w14:textId="77777777" w:rsidR="000B1E66" w:rsidRPr="00B21939" w:rsidRDefault="000B1E66" w:rsidP="000B1E66">
                  <w:pPr>
                    <w:spacing w:before="40" w:after="120" w:line="288" w:lineRule="auto"/>
                    <w:rPr>
                      <w:b/>
                      <w:sz w:val="18"/>
                      <w:szCs w:val="18"/>
                      <w:lang w:eastAsia="en-AU"/>
                    </w:rPr>
                  </w:pPr>
                  <w:r w:rsidRPr="00B21939">
                    <w:rPr>
                      <w:b/>
                      <w:sz w:val="18"/>
                      <w:szCs w:val="18"/>
                      <w:lang w:eastAsia="en-AU"/>
                    </w:rPr>
                    <w:t>The</w:t>
                  </w:r>
                  <w:r w:rsidRPr="00B21939">
                    <w:rPr>
                      <w:sz w:val="18"/>
                      <w:szCs w:val="18"/>
                      <w:lang w:eastAsia="en-AU"/>
                    </w:rPr>
                    <w:t xml:space="preserve"> </w:t>
                  </w:r>
                  <w:r w:rsidRPr="00B21939">
                    <w:rPr>
                      <w:b/>
                      <w:sz w:val="18"/>
                      <w:szCs w:val="18"/>
                      <w:lang w:eastAsia="en-AU"/>
                    </w:rPr>
                    <w:t>Land</w:t>
                  </w:r>
                </w:p>
                <w:p w14:paraId="2FE73A83"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(Schedule 2, clause 2)</w:t>
                  </w:r>
                </w:p>
              </w:tc>
              <w:tc>
                <w:tcPr>
                  <w:tcW w:w="5060" w:type="dxa"/>
                  <w:tcBorders>
                    <w:top w:val="single" w:sz="4" w:space="0" w:color="auto"/>
                    <w:left w:val="single" w:sz="4" w:space="0" w:color="auto"/>
                    <w:bottom w:val="single" w:sz="4" w:space="0" w:color="auto"/>
                    <w:right w:val="single" w:sz="4" w:space="0" w:color="auto"/>
                  </w:tcBorders>
                  <w:vAlign w:val="center"/>
                </w:tcPr>
                <w:p w14:paraId="54BC8C0B"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Within the HAP marine farming site off the northern coast of Rakiura. The coordinates of the site boundaries are as follows:</w:t>
                  </w:r>
                </w:p>
                <w:p w14:paraId="60555906"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46°43'50.69"S 168° 3'58.60"E</w:t>
                  </w:r>
                </w:p>
                <w:p w14:paraId="4545273A"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46°44'21.00"S 168° 4'48.83"E</w:t>
                  </w:r>
                </w:p>
                <w:p w14:paraId="08FEB311"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46°45' 3.65"S 168° 3'40.66"E</w:t>
                  </w:r>
                </w:p>
                <w:p w14:paraId="2E28423B"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46°45'44.51"S 168° 3'13.27"E</w:t>
                  </w:r>
                </w:p>
                <w:p w14:paraId="5981ADF8"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46°47'36.70"S 168° 4'42.66"E</w:t>
                  </w:r>
                </w:p>
                <w:p w14:paraId="5EFBE972"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46°47'55.76"S 168° 4' 6.08"E</w:t>
                  </w:r>
                </w:p>
                <w:p w14:paraId="013798E7"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46°45'25.28"S 168° 1'19.09"E</w:t>
                  </w:r>
                </w:p>
              </w:tc>
            </w:tr>
            <w:tr w:rsidR="000B1E66" w:rsidRPr="00B21939" w14:paraId="2C4C7D75" w14:textId="77777777">
              <w:tc>
                <w:tcPr>
                  <w:tcW w:w="904" w:type="dxa"/>
                  <w:tcBorders>
                    <w:top w:val="single" w:sz="4" w:space="0" w:color="auto"/>
                    <w:left w:val="single" w:sz="4" w:space="0" w:color="auto"/>
                    <w:bottom w:val="single" w:sz="4" w:space="0" w:color="auto"/>
                    <w:right w:val="single" w:sz="4" w:space="0" w:color="auto"/>
                  </w:tcBorders>
                </w:tcPr>
                <w:p w14:paraId="69789621" w14:textId="77777777" w:rsidR="000B1E66" w:rsidRPr="00B21939" w:rsidRDefault="000B1E66" w:rsidP="000B1E66">
                  <w:pPr>
                    <w:tabs>
                      <w:tab w:val="left" w:pos="459"/>
                      <w:tab w:val="num" w:pos="794"/>
                      <w:tab w:val="left" w:pos="885"/>
                      <w:tab w:val="left" w:pos="5760"/>
                      <w:tab w:val="left" w:pos="6521"/>
                      <w:tab w:val="left" w:pos="7200"/>
                      <w:tab w:val="left" w:pos="7920"/>
                      <w:tab w:val="left" w:pos="8640"/>
                    </w:tabs>
                    <w:suppressAutoHyphens/>
                    <w:spacing w:before="40" w:after="120" w:line="288" w:lineRule="auto"/>
                    <w:ind w:left="794" w:right="-96" w:hanging="794"/>
                    <w:rPr>
                      <w:sz w:val="18"/>
                      <w:szCs w:val="18"/>
                      <w:lang w:eastAsia="en-AU"/>
                    </w:rPr>
                  </w:pPr>
                  <w:r w:rsidRPr="00B21939">
                    <w:rPr>
                      <w:sz w:val="18"/>
                      <w:szCs w:val="18"/>
                      <w:lang w:eastAsia="en-AU"/>
                    </w:rPr>
                    <w:t>3</w:t>
                  </w:r>
                </w:p>
              </w:tc>
              <w:tc>
                <w:tcPr>
                  <w:tcW w:w="2536" w:type="dxa"/>
                  <w:tcBorders>
                    <w:top w:val="single" w:sz="4" w:space="0" w:color="auto"/>
                    <w:left w:val="single" w:sz="4" w:space="0" w:color="auto"/>
                    <w:bottom w:val="single" w:sz="4" w:space="0" w:color="auto"/>
                    <w:right w:val="single" w:sz="4" w:space="0" w:color="auto"/>
                  </w:tcBorders>
                </w:tcPr>
                <w:p w14:paraId="522460E8" w14:textId="77777777" w:rsidR="000B1E66" w:rsidRPr="00B21939" w:rsidRDefault="000B1E66" w:rsidP="000B1E66">
                  <w:pPr>
                    <w:spacing w:before="40" w:after="120" w:line="288" w:lineRule="auto"/>
                    <w:rPr>
                      <w:b/>
                      <w:sz w:val="18"/>
                      <w:szCs w:val="18"/>
                      <w:lang w:eastAsia="en-AU"/>
                    </w:rPr>
                  </w:pPr>
                  <w:r w:rsidRPr="00B21939">
                    <w:rPr>
                      <w:b/>
                      <w:sz w:val="18"/>
                      <w:szCs w:val="18"/>
                      <w:lang w:eastAsia="en-AU"/>
                    </w:rPr>
                    <w:t>Personnel authorised to undertake the Authorised Activity</w:t>
                  </w:r>
                </w:p>
                <w:p w14:paraId="58A673DB"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(Schedule 2, clause 3)</w:t>
                  </w:r>
                </w:p>
              </w:tc>
              <w:tc>
                <w:tcPr>
                  <w:tcW w:w="5060" w:type="dxa"/>
                  <w:tcBorders>
                    <w:top w:val="single" w:sz="4" w:space="0" w:color="auto"/>
                    <w:left w:val="single" w:sz="4" w:space="0" w:color="auto"/>
                    <w:bottom w:val="single" w:sz="4" w:space="0" w:color="auto"/>
                    <w:right w:val="single" w:sz="4" w:space="0" w:color="auto"/>
                  </w:tcBorders>
                  <w:vAlign w:val="center"/>
                </w:tcPr>
                <w:p w14:paraId="04B76EA8" w14:textId="77777777" w:rsidR="000B1E66" w:rsidRPr="00B21939" w:rsidRDefault="000B1E66" w:rsidP="00B56F9A">
                  <w:pPr>
                    <w:numPr>
                      <w:ilvl w:val="0"/>
                      <w:numId w:val="13"/>
                    </w:numPr>
                    <w:spacing w:before="40" w:after="120" w:line="288" w:lineRule="auto"/>
                    <w:rPr>
                      <w:sz w:val="18"/>
                      <w:szCs w:val="18"/>
                      <w:lang w:eastAsia="en-AU"/>
                    </w:rPr>
                  </w:pPr>
                  <w:r>
                    <w:rPr>
                      <w:sz w:val="18"/>
                      <w:szCs w:val="18"/>
                      <w:lang w:eastAsia="en-AU"/>
                    </w:rPr>
                    <w:t>Suitably t</w:t>
                  </w:r>
                  <w:r w:rsidRPr="00B21939">
                    <w:rPr>
                      <w:sz w:val="18"/>
                      <w:szCs w:val="18"/>
                      <w:lang w:eastAsia="en-AU"/>
                    </w:rPr>
                    <w:t xml:space="preserve">rained marine farm staff </w:t>
                  </w:r>
                </w:p>
                <w:p w14:paraId="0C1CCB32" w14:textId="77777777" w:rsidR="000B1E66" w:rsidRPr="00B21939" w:rsidRDefault="000B1E66" w:rsidP="00B56F9A">
                  <w:pPr>
                    <w:numPr>
                      <w:ilvl w:val="0"/>
                      <w:numId w:val="13"/>
                    </w:numPr>
                    <w:spacing w:before="40" w:after="120" w:line="288" w:lineRule="auto"/>
                    <w:rPr>
                      <w:sz w:val="18"/>
                      <w:szCs w:val="18"/>
                      <w:lang w:eastAsia="en-AU"/>
                    </w:rPr>
                  </w:pPr>
                  <w:r w:rsidRPr="00B21939">
                    <w:rPr>
                      <w:sz w:val="18"/>
                      <w:szCs w:val="18"/>
                      <w:lang w:eastAsia="en-AU"/>
                    </w:rPr>
                    <w:t>Suitably qualified and trained vets</w:t>
                  </w:r>
                </w:p>
                <w:p w14:paraId="47ABFE6D" w14:textId="254F0784" w:rsidR="000B1E66" w:rsidRPr="00B21939" w:rsidRDefault="000B1E66" w:rsidP="00B56F9A">
                  <w:pPr>
                    <w:numPr>
                      <w:ilvl w:val="0"/>
                      <w:numId w:val="13"/>
                    </w:numPr>
                    <w:spacing w:before="40" w:after="120" w:line="288" w:lineRule="auto"/>
                    <w:rPr>
                      <w:sz w:val="18"/>
                      <w:szCs w:val="18"/>
                      <w:lang w:eastAsia="en-AU"/>
                    </w:rPr>
                  </w:pPr>
                  <w:r w:rsidRPr="00B21939">
                    <w:rPr>
                      <w:sz w:val="18"/>
                      <w:szCs w:val="18"/>
                      <w:lang w:eastAsia="en-AU"/>
                    </w:rPr>
                    <w:t xml:space="preserve">Additional personnel as may be approved in writing by the </w:t>
                  </w:r>
                  <w:del w:id="554" w:author="Archer, Ethan" w:date="2026-05-18T09:40:00Z" w16du:dateUtc="2026-05-17T21:40:00Z">
                    <w:r w:rsidRPr="00B21939">
                      <w:rPr>
                        <w:sz w:val="18"/>
                        <w:szCs w:val="18"/>
                        <w:lang w:eastAsia="en-AU"/>
                      </w:rPr>
                      <w:delText>Grantor</w:delText>
                    </w:r>
                  </w:del>
                  <w:ins w:id="555" w:author="Archer, Ethan" w:date="2026-05-18T09:40:00Z" w16du:dateUtc="2026-05-17T21:40:00Z">
                    <w:r w:rsidR="00800E4C">
                      <w:rPr>
                        <w:sz w:val="18"/>
                        <w:szCs w:val="18"/>
                        <w:lang w:eastAsia="en-AU"/>
                      </w:rPr>
                      <w:t>Department of Conservation</w:t>
                    </w:r>
                  </w:ins>
                  <w:r w:rsidRPr="00B21939">
                    <w:rPr>
                      <w:sz w:val="18"/>
                      <w:szCs w:val="18"/>
                      <w:lang w:eastAsia="en-AU"/>
                    </w:rPr>
                    <w:t>.</w:t>
                  </w:r>
                </w:p>
              </w:tc>
            </w:tr>
            <w:tr w:rsidR="000B1E66" w:rsidRPr="00B21939" w14:paraId="0B43C48E" w14:textId="77777777">
              <w:tc>
                <w:tcPr>
                  <w:tcW w:w="904" w:type="dxa"/>
                  <w:tcBorders>
                    <w:top w:val="single" w:sz="4" w:space="0" w:color="auto"/>
                    <w:left w:val="single" w:sz="4" w:space="0" w:color="auto"/>
                    <w:bottom w:val="single" w:sz="4" w:space="0" w:color="auto"/>
                    <w:right w:val="single" w:sz="4" w:space="0" w:color="auto"/>
                  </w:tcBorders>
                </w:tcPr>
                <w:p w14:paraId="0D75AD86" w14:textId="77777777" w:rsidR="000B1E66" w:rsidRPr="00B21939" w:rsidRDefault="000B1E66" w:rsidP="000B1E66">
                  <w:pPr>
                    <w:tabs>
                      <w:tab w:val="left" w:pos="459"/>
                      <w:tab w:val="num" w:pos="794"/>
                      <w:tab w:val="left" w:pos="885"/>
                      <w:tab w:val="left" w:pos="5760"/>
                      <w:tab w:val="left" w:pos="6521"/>
                      <w:tab w:val="left" w:pos="7200"/>
                      <w:tab w:val="left" w:pos="7920"/>
                      <w:tab w:val="left" w:pos="8640"/>
                    </w:tabs>
                    <w:suppressAutoHyphens/>
                    <w:spacing w:before="40" w:after="120" w:line="288" w:lineRule="auto"/>
                    <w:ind w:left="794" w:right="-96" w:hanging="794"/>
                    <w:rPr>
                      <w:sz w:val="18"/>
                      <w:szCs w:val="18"/>
                      <w:lang w:eastAsia="en-AU"/>
                    </w:rPr>
                  </w:pPr>
                  <w:r w:rsidRPr="00B21939">
                    <w:rPr>
                      <w:sz w:val="18"/>
                      <w:szCs w:val="18"/>
                      <w:lang w:eastAsia="en-AU"/>
                    </w:rPr>
                    <w:t>4</w:t>
                  </w:r>
                </w:p>
              </w:tc>
              <w:tc>
                <w:tcPr>
                  <w:tcW w:w="2536" w:type="dxa"/>
                  <w:tcBorders>
                    <w:top w:val="single" w:sz="4" w:space="0" w:color="auto"/>
                    <w:left w:val="single" w:sz="4" w:space="0" w:color="auto"/>
                    <w:bottom w:val="single" w:sz="4" w:space="0" w:color="auto"/>
                    <w:right w:val="single" w:sz="4" w:space="0" w:color="auto"/>
                  </w:tcBorders>
                </w:tcPr>
                <w:p w14:paraId="768EB41C" w14:textId="77777777" w:rsidR="000B1E66" w:rsidRPr="00B21939" w:rsidRDefault="000B1E66" w:rsidP="000B1E66">
                  <w:pPr>
                    <w:spacing w:before="40" w:after="120" w:line="288" w:lineRule="auto"/>
                    <w:rPr>
                      <w:b/>
                      <w:sz w:val="18"/>
                      <w:szCs w:val="18"/>
                      <w:lang w:eastAsia="en-AU"/>
                    </w:rPr>
                  </w:pPr>
                  <w:r w:rsidRPr="00B21939">
                    <w:rPr>
                      <w:b/>
                      <w:sz w:val="18"/>
                      <w:szCs w:val="18"/>
                      <w:lang w:eastAsia="en-AU"/>
                    </w:rPr>
                    <w:t>Term</w:t>
                  </w:r>
                </w:p>
                <w:p w14:paraId="5BA08C7B"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(Schedule 2, clause 4)</w:t>
                  </w:r>
                </w:p>
              </w:tc>
              <w:tc>
                <w:tcPr>
                  <w:tcW w:w="5060" w:type="dxa"/>
                  <w:tcBorders>
                    <w:top w:val="single" w:sz="4" w:space="0" w:color="auto"/>
                    <w:left w:val="single" w:sz="4" w:space="0" w:color="auto"/>
                    <w:bottom w:val="single" w:sz="4" w:space="0" w:color="auto"/>
                    <w:right w:val="single" w:sz="4" w:space="0" w:color="auto"/>
                  </w:tcBorders>
                  <w:vAlign w:val="center"/>
                </w:tcPr>
                <w:p w14:paraId="393A43B2"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 xml:space="preserve">[insert date of approval] to [insert date 30 years from date of approval] </w:t>
                  </w:r>
                </w:p>
              </w:tc>
            </w:tr>
            <w:tr w:rsidR="000B1E66" w:rsidRPr="00B21939" w14:paraId="33281A81" w14:textId="77777777">
              <w:tc>
                <w:tcPr>
                  <w:tcW w:w="904" w:type="dxa"/>
                  <w:tcBorders>
                    <w:top w:val="single" w:sz="4" w:space="0" w:color="auto"/>
                    <w:left w:val="single" w:sz="4" w:space="0" w:color="auto"/>
                    <w:bottom w:val="single" w:sz="4" w:space="0" w:color="auto"/>
                    <w:right w:val="single" w:sz="4" w:space="0" w:color="auto"/>
                  </w:tcBorders>
                </w:tcPr>
                <w:p w14:paraId="41D83A9A" w14:textId="77777777" w:rsidR="000B1E66" w:rsidRPr="00B21939" w:rsidRDefault="000B1E66" w:rsidP="000B1E66">
                  <w:pPr>
                    <w:tabs>
                      <w:tab w:val="left" w:pos="459"/>
                      <w:tab w:val="num" w:pos="794"/>
                      <w:tab w:val="left" w:pos="885"/>
                      <w:tab w:val="left" w:pos="5760"/>
                      <w:tab w:val="left" w:pos="6521"/>
                      <w:tab w:val="left" w:pos="7200"/>
                      <w:tab w:val="left" w:pos="7920"/>
                      <w:tab w:val="left" w:pos="8640"/>
                    </w:tabs>
                    <w:suppressAutoHyphens/>
                    <w:spacing w:before="40" w:after="120" w:line="288" w:lineRule="auto"/>
                    <w:ind w:left="794" w:right="-96" w:hanging="794"/>
                    <w:rPr>
                      <w:sz w:val="18"/>
                      <w:szCs w:val="18"/>
                      <w:lang w:eastAsia="en-AU"/>
                    </w:rPr>
                  </w:pPr>
                  <w:r w:rsidRPr="00B21939">
                    <w:rPr>
                      <w:sz w:val="18"/>
                      <w:szCs w:val="18"/>
                      <w:lang w:eastAsia="en-AU"/>
                    </w:rPr>
                    <w:t>5</w:t>
                  </w:r>
                </w:p>
              </w:tc>
              <w:tc>
                <w:tcPr>
                  <w:tcW w:w="2536" w:type="dxa"/>
                  <w:tcBorders>
                    <w:top w:val="single" w:sz="4" w:space="0" w:color="auto"/>
                    <w:left w:val="single" w:sz="4" w:space="0" w:color="auto"/>
                    <w:bottom w:val="single" w:sz="4" w:space="0" w:color="auto"/>
                    <w:right w:val="single" w:sz="4" w:space="0" w:color="auto"/>
                  </w:tcBorders>
                </w:tcPr>
                <w:p w14:paraId="1F4CF692" w14:textId="77777777" w:rsidR="000B1E66" w:rsidRPr="00B21939" w:rsidRDefault="000B1E66" w:rsidP="000B1E66">
                  <w:pPr>
                    <w:spacing w:before="40" w:after="120" w:line="288" w:lineRule="auto"/>
                    <w:rPr>
                      <w:b/>
                      <w:sz w:val="18"/>
                      <w:szCs w:val="18"/>
                      <w:lang w:eastAsia="en-AU"/>
                    </w:rPr>
                  </w:pPr>
                  <w:r w:rsidRPr="00B21939">
                    <w:rPr>
                      <w:b/>
                      <w:sz w:val="18"/>
                      <w:szCs w:val="18"/>
                      <w:lang w:eastAsia="en-AU"/>
                    </w:rPr>
                    <w:t>Approval Holder’s address for notices</w:t>
                  </w:r>
                </w:p>
                <w:p w14:paraId="669C0399"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(Schedule 2, clause 8)</w:t>
                  </w:r>
                </w:p>
              </w:tc>
              <w:tc>
                <w:tcPr>
                  <w:tcW w:w="5060" w:type="dxa"/>
                  <w:tcBorders>
                    <w:top w:val="single" w:sz="4" w:space="0" w:color="auto"/>
                    <w:left w:val="single" w:sz="4" w:space="0" w:color="auto"/>
                    <w:bottom w:val="single" w:sz="4" w:space="0" w:color="auto"/>
                    <w:right w:val="single" w:sz="4" w:space="0" w:color="auto"/>
                  </w:tcBorders>
                  <w:vAlign w:val="center"/>
                </w:tcPr>
                <w:p w14:paraId="0A42E624"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The Approval Holder’s address in New Zealand is:</w:t>
                  </w:r>
                </w:p>
                <w:p w14:paraId="4383B996"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Physical: Ngāi Tahu Seafood Resources Limited</w:t>
                  </w:r>
                </w:p>
                <w:p w14:paraId="2F738669"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Postal: PO Box 3787, Christchurch 8140</w:t>
                  </w:r>
                </w:p>
                <w:p w14:paraId="7DF83897"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Phone: 021 904 228</w:t>
                  </w:r>
                </w:p>
                <w:p w14:paraId="369FFFE1" w14:textId="77777777" w:rsidR="000B1E66" w:rsidRPr="00B21939" w:rsidRDefault="000B1E66" w:rsidP="000B1E66">
                  <w:pPr>
                    <w:spacing w:before="40" w:after="120" w:line="288" w:lineRule="auto"/>
                    <w:rPr>
                      <w:sz w:val="18"/>
                      <w:szCs w:val="18"/>
                      <w:lang w:eastAsia="en-AU"/>
                    </w:rPr>
                  </w:pPr>
                  <w:r w:rsidRPr="00B21939">
                    <w:rPr>
                      <w:sz w:val="18"/>
                      <w:szCs w:val="18"/>
                      <w:lang w:eastAsia="en-AU"/>
                    </w:rPr>
                    <w:t>Email: thomas.hildebrand@ngaitahu.iwi.nz</w:t>
                  </w:r>
                </w:p>
              </w:tc>
            </w:tr>
            <w:tr w:rsidR="000B1E66" w:rsidRPr="00B21939" w14:paraId="6927184E" w14:textId="77777777">
              <w:tc>
                <w:tcPr>
                  <w:tcW w:w="904" w:type="dxa"/>
                  <w:tcBorders>
                    <w:top w:val="single" w:sz="4" w:space="0" w:color="auto"/>
                    <w:left w:val="single" w:sz="4" w:space="0" w:color="auto"/>
                    <w:bottom w:val="single" w:sz="4" w:space="0" w:color="auto"/>
                    <w:right w:val="single" w:sz="4" w:space="0" w:color="auto"/>
                  </w:tcBorders>
                </w:tcPr>
                <w:p w14:paraId="248D9072" w14:textId="77777777" w:rsidR="000B1E66" w:rsidRPr="00B21939" w:rsidRDefault="000B1E66" w:rsidP="000B1E66">
                  <w:pPr>
                    <w:tabs>
                      <w:tab w:val="left" w:pos="459"/>
                      <w:tab w:val="num" w:pos="794"/>
                      <w:tab w:val="left" w:pos="885"/>
                      <w:tab w:val="left" w:pos="5760"/>
                      <w:tab w:val="left" w:pos="6521"/>
                      <w:tab w:val="left" w:pos="7200"/>
                      <w:tab w:val="left" w:pos="7920"/>
                      <w:tab w:val="left" w:pos="8640"/>
                    </w:tabs>
                    <w:suppressAutoHyphens/>
                    <w:spacing w:before="40" w:after="120" w:line="288" w:lineRule="auto"/>
                    <w:ind w:left="794" w:right="-96" w:hanging="794"/>
                    <w:rPr>
                      <w:sz w:val="18"/>
                      <w:szCs w:val="18"/>
                      <w:lang w:eastAsia="en-AU"/>
                    </w:rPr>
                  </w:pPr>
                  <w:r w:rsidRPr="00B21939">
                    <w:rPr>
                      <w:sz w:val="18"/>
                      <w:szCs w:val="18"/>
                      <w:lang w:eastAsia="en-AU"/>
                    </w:rPr>
                    <w:lastRenderedPageBreak/>
                    <w:t>6</w:t>
                  </w:r>
                </w:p>
              </w:tc>
              <w:tc>
                <w:tcPr>
                  <w:tcW w:w="2536" w:type="dxa"/>
                  <w:tcBorders>
                    <w:top w:val="single" w:sz="4" w:space="0" w:color="auto"/>
                    <w:left w:val="single" w:sz="4" w:space="0" w:color="auto"/>
                    <w:bottom w:val="single" w:sz="4" w:space="0" w:color="auto"/>
                    <w:right w:val="single" w:sz="4" w:space="0" w:color="auto"/>
                  </w:tcBorders>
                </w:tcPr>
                <w:p w14:paraId="65EB2720" w14:textId="790245AE" w:rsidR="000B1E66" w:rsidRPr="00B21939" w:rsidRDefault="00192AB7" w:rsidP="000B1E66">
                  <w:pPr>
                    <w:spacing w:before="40" w:after="120" w:line="288" w:lineRule="auto"/>
                    <w:ind w:right="164"/>
                    <w:rPr>
                      <w:b/>
                      <w:sz w:val="18"/>
                      <w:szCs w:val="18"/>
                      <w:lang w:eastAsia="en-AU"/>
                    </w:rPr>
                  </w:pPr>
                  <w:ins w:id="556" w:author="Archer, Ethan" w:date="2026-05-18T09:41:00Z" w16du:dateUtc="2026-05-17T21:41:00Z">
                    <w:r>
                      <w:rPr>
                        <w:b/>
                        <w:sz w:val="18"/>
                        <w:szCs w:val="18"/>
                        <w:lang w:eastAsia="en-AU"/>
                      </w:rPr>
                      <w:t>The Department</w:t>
                    </w:r>
                  </w:ins>
                  <w:del w:id="557" w:author="Archer, Ethan" w:date="2026-05-18T09:41:00Z" w16du:dateUtc="2026-05-17T21:41:00Z">
                    <w:r w:rsidR="000B1E66" w:rsidRPr="00B21939">
                      <w:rPr>
                        <w:b/>
                        <w:sz w:val="18"/>
                        <w:szCs w:val="18"/>
                        <w:lang w:eastAsia="en-AU"/>
                      </w:rPr>
                      <w:delText>Grantor</w:delText>
                    </w:r>
                  </w:del>
                  <w:r w:rsidR="000B1E66" w:rsidRPr="00B21939">
                    <w:rPr>
                      <w:b/>
                      <w:sz w:val="18"/>
                      <w:szCs w:val="18"/>
                      <w:lang w:eastAsia="en-AU"/>
                    </w:rPr>
                    <w:t>’s address for notices</w:t>
                  </w:r>
                </w:p>
              </w:tc>
              <w:tc>
                <w:tcPr>
                  <w:tcW w:w="5060" w:type="dxa"/>
                  <w:tcBorders>
                    <w:top w:val="single" w:sz="4" w:space="0" w:color="auto"/>
                    <w:left w:val="single" w:sz="4" w:space="0" w:color="auto"/>
                    <w:bottom w:val="single" w:sz="4" w:space="0" w:color="auto"/>
                    <w:right w:val="single" w:sz="4" w:space="0" w:color="auto"/>
                  </w:tcBorders>
                  <w:vAlign w:val="center"/>
                </w:tcPr>
                <w:p w14:paraId="0948DBEF" w14:textId="495F5156" w:rsidR="000B1E66" w:rsidRPr="00B21939" w:rsidRDefault="000B1E66" w:rsidP="000B1E66">
                  <w:pPr>
                    <w:spacing w:before="40" w:after="120" w:line="288" w:lineRule="auto"/>
                    <w:rPr>
                      <w:rFonts w:cs="Arial"/>
                      <w:sz w:val="18"/>
                      <w:szCs w:val="18"/>
                      <w:lang w:eastAsia="en-AU"/>
                    </w:rPr>
                  </w:pPr>
                  <w:r w:rsidRPr="00B21939">
                    <w:rPr>
                      <w:rFonts w:cs="Arial"/>
                      <w:sz w:val="18"/>
                      <w:szCs w:val="18"/>
                      <w:lang w:eastAsia="en-AU"/>
                    </w:rPr>
                    <w:t xml:space="preserve">The </w:t>
                  </w:r>
                  <w:ins w:id="558" w:author="Archer, Ethan" w:date="2026-05-18T09:41:00Z" w16du:dateUtc="2026-05-17T21:41:00Z">
                    <w:r w:rsidR="00192AB7">
                      <w:rPr>
                        <w:rFonts w:cs="Arial"/>
                        <w:sz w:val="18"/>
                        <w:szCs w:val="18"/>
                        <w:lang w:eastAsia="en-AU"/>
                      </w:rPr>
                      <w:t>Depar</w:t>
                    </w:r>
                  </w:ins>
                  <w:ins w:id="559" w:author="Lojkine, Frances" w:date="2026-05-19T19:49:00Z" w16du:dateUtc="2026-05-19T07:49:00Z">
                    <w:r w:rsidR="00BD089F">
                      <w:rPr>
                        <w:rFonts w:cs="Arial"/>
                        <w:sz w:val="18"/>
                        <w:szCs w:val="18"/>
                        <w:lang w:eastAsia="en-AU"/>
                      </w:rPr>
                      <w:t>t</w:t>
                    </w:r>
                  </w:ins>
                  <w:ins w:id="560" w:author="Archer, Ethan" w:date="2026-05-18T09:41:00Z" w16du:dateUtc="2026-05-17T21:41:00Z">
                    <w:r w:rsidR="00192AB7">
                      <w:rPr>
                        <w:rFonts w:cs="Arial"/>
                        <w:sz w:val="18"/>
                        <w:szCs w:val="18"/>
                        <w:lang w:eastAsia="en-AU"/>
                      </w:rPr>
                      <w:t>ment</w:t>
                    </w:r>
                  </w:ins>
                  <w:del w:id="561" w:author="Archer, Ethan" w:date="2026-05-18T09:41:00Z" w16du:dateUtc="2026-05-17T21:41:00Z">
                    <w:r w:rsidRPr="00B21939">
                      <w:rPr>
                        <w:rFonts w:cs="Arial"/>
                        <w:sz w:val="18"/>
                        <w:szCs w:val="18"/>
                        <w:lang w:eastAsia="en-AU"/>
                      </w:rPr>
                      <w:delText>Grantor</w:delText>
                    </w:r>
                  </w:del>
                  <w:r w:rsidRPr="00B21939">
                    <w:rPr>
                      <w:rFonts w:cs="Arial"/>
                      <w:sz w:val="18"/>
                      <w:szCs w:val="18"/>
                      <w:lang w:eastAsia="en-AU"/>
                    </w:rPr>
                    <w:t>’s address for all correspondence is:</w:t>
                  </w:r>
                </w:p>
                <w:p w14:paraId="4B2A031D" w14:textId="77777777" w:rsidR="000B1E66" w:rsidRPr="00B21939" w:rsidRDefault="000B1E66" w:rsidP="000B1E66">
                  <w:pPr>
                    <w:spacing w:before="40" w:after="120" w:line="288" w:lineRule="auto"/>
                    <w:rPr>
                      <w:rFonts w:cs="Arial"/>
                      <w:sz w:val="18"/>
                      <w:szCs w:val="18"/>
                      <w:lang w:eastAsia="en-AU"/>
                    </w:rPr>
                  </w:pPr>
                  <w:r w:rsidRPr="00B21939">
                    <w:rPr>
                      <w:rFonts w:eastAsia="Garamond" w:cs="Arial"/>
                      <w:sz w:val="18"/>
                      <w:szCs w:val="18"/>
                    </w:rPr>
                    <w:t>Rakiura National Park Visitor Centre, Main Road, Halfmoon Bay, Stewart Island</w:t>
                  </w:r>
                </w:p>
                <w:p w14:paraId="25C65E95" w14:textId="77777777" w:rsidR="000B1E66" w:rsidRPr="00B21939" w:rsidRDefault="000B1E66" w:rsidP="000B1E66">
                  <w:pPr>
                    <w:spacing w:before="40" w:after="120" w:line="288" w:lineRule="auto"/>
                    <w:rPr>
                      <w:rFonts w:cs="Arial"/>
                      <w:sz w:val="18"/>
                      <w:szCs w:val="18"/>
                      <w:lang w:eastAsia="en-AU"/>
                    </w:rPr>
                  </w:pPr>
                  <w:r w:rsidRPr="00B21939">
                    <w:rPr>
                      <w:rFonts w:cs="Arial"/>
                      <w:sz w:val="18"/>
                      <w:szCs w:val="18"/>
                      <w:lang w:eastAsia="en-AU"/>
                    </w:rPr>
                    <w:t xml:space="preserve">Phone: </w:t>
                  </w:r>
                  <w:r w:rsidRPr="00B21939">
                    <w:rPr>
                      <w:sz w:val="18"/>
                      <w:lang w:eastAsia="en-AU"/>
                    </w:rPr>
                    <w:t>03 219 0009</w:t>
                  </w:r>
                </w:p>
                <w:p w14:paraId="1221A2B3" w14:textId="77777777" w:rsidR="000B1E66" w:rsidRDefault="000B1E66" w:rsidP="000B1E66">
                  <w:pPr>
                    <w:spacing w:before="40" w:after="120" w:line="288" w:lineRule="auto"/>
                    <w:rPr>
                      <w:ins w:id="562" w:author="Archer, Ethan" w:date="2026-05-18T09:41:00Z" w16du:dateUtc="2026-05-17T21:41:00Z"/>
                      <w:sz w:val="18"/>
                      <w:szCs w:val="18"/>
                      <w:lang w:eastAsia="en-AU"/>
                    </w:rPr>
                  </w:pPr>
                  <w:r w:rsidRPr="00B21939">
                    <w:rPr>
                      <w:rFonts w:cs="Arial"/>
                      <w:sz w:val="18"/>
                      <w:szCs w:val="18"/>
                      <w:lang w:eastAsia="en-AU"/>
                    </w:rPr>
                    <w:t xml:space="preserve">Email: </w:t>
                  </w:r>
                  <w:r w:rsidRPr="00B21939">
                    <w:rPr>
                      <w:sz w:val="18"/>
                      <w:szCs w:val="18"/>
                      <w:lang w:eastAsia="en-AU"/>
                    </w:rPr>
                    <w:t>stewartisland@doc.govt.nz</w:t>
                  </w:r>
                </w:p>
                <w:p w14:paraId="4DA0D59B" w14:textId="77777777" w:rsidR="00C971A8" w:rsidRDefault="00607DF7" w:rsidP="000B1E66">
                  <w:pPr>
                    <w:spacing w:before="40" w:after="120" w:line="288" w:lineRule="auto"/>
                    <w:rPr>
                      <w:ins w:id="563" w:author="Archer, Ethan" w:date="2026-05-18T09:42:00Z" w16du:dateUtc="2026-05-17T21:42:00Z"/>
                      <w:sz w:val="18"/>
                      <w:szCs w:val="18"/>
                      <w:lang w:eastAsia="en-AU"/>
                    </w:rPr>
                  </w:pPr>
                  <w:ins w:id="564" w:author="Archer, Ethan" w:date="2026-05-18T09:41:00Z" w16du:dateUtc="2026-05-17T21:41:00Z">
                    <w:r w:rsidRPr="00607DF7">
                      <w:rPr>
                        <w:sz w:val="18"/>
                        <w:szCs w:val="18"/>
                        <w:lang w:eastAsia="en-AU"/>
                      </w:rPr>
                      <w:t>A</w:t>
                    </w:r>
                  </w:ins>
                  <w:ins w:id="565" w:author="Archer, Ethan" w:date="2026-05-18T09:42:00Z" w16du:dateUtc="2026-05-17T21:42:00Z">
                    <w:r>
                      <w:rPr>
                        <w:sz w:val="18"/>
                        <w:szCs w:val="18"/>
                        <w:lang w:eastAsia="en-AU"/>
                      </w:rPr>
                      <w:t>nd</w:t>
                    </w:r>
                  </w:ins>
                </w:p>
                <w:p w14:paraId="49A47AD3" w14:textId="77777777" w:rsidR="00607DF7" w:rsidRPr="00607DF7" w:rsidRDefault="00607DF7" w:rsidP="00607DF7">
                  <w:pPr>
                    <w:spacing w:before="40" w:after="120" w:line="288" w:lineRule="auto"/>
                    <w:rPr>
                      <w:ins w:id="566" w:author="Archer, Ethan" w:date="2026-05-18T09:42:00Z" w16du:dateUtc="2026-05-17T21:42:00Z"/>
                      <w:sz w:val="18"/>
                      <w:szCs w:val="18"/>
                      <w:lang w:eastAsia="en-AU"/>
                    </w:rPr>
                  </w:pPr>
                  <w:ins w:id="567" w:author="Archer, Ethan" w:date="2026-05-18T09:42:00Z" w16du:dateUtc="2026-05-17T21:42:00Z">
                    <w:r w:rsidRPr="00607DF7">
                      <w:rPr>
                        <w:sz w:val="18"/>
                        <w:szCs w:val="18"/>
                        <w:lang w:eastAsia="en-AU"/>
                      </w:rPr>
                      <w:t>Permissions Team Level 4</w:t>
                    </w:r>
                  </w:ins>
                </w:p>
                <w:p w14:paraId="4608CE8A" w14:textId="77777777" w:rsidR="00607DF7" w:rsidRPr="00607DF7" w:rsidRDefault="00607DF7" w:rsidP="00607DF7">
                  <w:pPr>
                    <w:spacing w:before="40" w:after="120" w:line="288" w:lineRule="auto"/>
                    <w:rPr>
                      <w:ins w:id="568" w:author="Archer, Ethan" w:date="2026-05-18T09:42:00Z" w16du:dateUtc="2026-05-17T21:42:00Z"/>
                      <w:sz w:val="18"/>
                      <w:szCs w:val="18"/>
                      <w:lang w:eastAsia="en-AU"/>
                    </w:rPr>
                  </w:pPr>
                  <w:ins w:id="569" w:author="Archer, Ethan" w:date="2026-05-18T09:42:00Z" w16du:dateUtc="2026-05-17T21:42:00Z">
                    <w:r w:rsidRPr="00607DF7">
                      <w:rPr>
                        <w:sz w:val="18"/>
                        <w:szCs w:val="18"/>
                        <w:lang w:eastAsia="en-AU"/>
                      </w:rPr>
                      <w:t>73 Rostrevor Street Hamilton 3204</w:t>
                    </w:r>
                  </w:ins>
                </w:p>
                <w:p w14:paraId="462734F3" w14:textId="5AE84E76" w:rsidR="000B1E66" w:rsidRPr="00B21939" w:rsidRDefault="00607DF7" w:rsidP="000B1E66">
                  <w:pPr>
                    <w:spacing w:before="40" w:after="120" w:line="288" w:lineRule="auto"/>
                    <w:rPr>
                      <w:sz w:val="18"/>
                      <w:szCs w:val="18"/>
                      <w:highlight w:val="yellow"/>
                      <w:lang w:eastAsia="en-AU"/>
                    </w:rPr>
                  </w:pPr>
                  <w:ins w:id="570" w:author="Archer, Ethan" w:date="2026-05-18T09:42:00Z" w16du:dateUtc="2026-05-17T21:42:00Z">
                    <w:r w:rsidRPr="00607DF7">
                      <w:rPr>
                        <w:sz w:val="18"/>
                        <w:szCs w:val="18"/>
                        <w:lang w:eastAsia="en-AU"/>
                      </w:rPr>
                      <w:t>Email: permissionshamilton@doc.govt.nz</w:t>
                    </w:r>
                  </w:ins>
                </w:p>
              </w:tc>
            </w:tr>
          </w:tbl>
          <w:p w14:paraId="232C7859" w14:textId="77777777" w:rsidR="00C26DB9" w:rsidRDefault="00C26DB9" w:rsidP="000B1E66">
            <w:pPr>
              <w:widowControl w:val="0"/>
              <w:tabs>
                <w:tab w:val="left" w:pos="3240"/>
              </w:tabs>
              <w:autoSpaceDE w:val="0"/>
              <w:autoSpaceDN w:val="0"/>
              <w:spacing w:before="61" w:after="0" w:line="240" w:lineRule="auto"/>
              <w:rPr>
                <w:lang w:val="en-NZ"/>
              </w:rPr>
            </w:pPr>
          </w:p>
        </w:tc>
        <w:tc>
          <w:tcPr>
            <w:tcW w:w="10461" w:type="dxa"/>
          </w:tcPr>
          <w:p w14:paraId="7C11AC85" w14:textId="11F9DEFC" w:rsidR="00C26DB9" w:rsidRDefault="002D087B">
            <w:pPr>
              <w:rPr>
                <w:lang w:val="en-NZ"/>
              </w:rPr>
            </w:pPr>
            <w:r>
              <w:rPr>
                <w:lang w:val="en-NZ"/>
              </w:rPr>
              <w:lastRenderedPageBreak/>
              <w:t>Response to DOC s51 report – Appendix C</w:t>
            </w:r>
            <w:r w:rsidR="00813747">
              <w:rPr>
                <w:lang w:val="en-NZ"/>
              </w:rPr>
              <w:t xml:space="preserve">, NTS accepts this amendment to the wildlife approval conditions </w:t>
            </w:r>
            <w:r w:rsidR="00813747" w:rsidRPr="00605566">
              <w:rPr>
                <w:lang w:val="en-NZ"/>
              </w:rPr>
              <w:t>as it is an administrative change.</w:t>
            </w:r>
          </w:p>
        </w:tc>
      </w:tr>
      <w:tr w:rsidR="000B1E66" w14:paraId="3992544B" w14:textId="77777777" w:rsidTr="003C3D33">
        <w:tc>
          <w:tcPr>
            <w:tcW w:w="10460" w:type="dxa"/>
          </w:tcPr>
          <w:p w14:paraId="53FA2222" w14:textId="77777777" w:rsidR="00365587" w:rsidRPr="00B21939" w:rsidRDefault="00365587" w:rsidP="00365587">
            <w:pPr>
              <w:spacing w:before="200" w:after="200" w:line="280" w:lineRule="atLeast"/>
              <w:rPr>
                <w:rFonts w:cs="Arial"/>
                <w:b/>
                <w:bCs/>
                <w:lang w:eastAsia="en-AU"/>
              </w:rPr>
            </w:pPr>
            <w:r w:rsidRPr="00B21939">
              <w:rPr>
                <w:rFonts w:cs="Arial"/>
                <w:b/>
                <w:bCs/>
                <w:lang w:eastAsia="en-AU"/>
              </w:rPr>
              <w:t>SCHEDULE 2</w:t>
            </w:r>
          </w:p>
          <w:p w14:paraId="3DFC62E5" w14:textId="77777777" w:rsidR="00365587" w:rsidRPr="00B21939" w:rsidRDefault="00365587" w:rsidP="00365587">
            <w:pPr>
              <w:spacing w:before="200" w:after="200" w:line="280" w:lineRule="atLeast"/>
              <w:rPr>
                <w:rFonts w:cs="Arial"/>
                <w:b/>
                <w:bCs/>
                <w:lang w:eastAsia="en-AU"/>
              </w:rPr>
            </w:pPr>
            <w:r w:rsidRPr="00B21939">
              <w:rPr>
                <w:rFonts w:cs="Arial"/>
                <w:b/>
                <w:bCs/>
                <w:lang w:eastAsia="en-AU"/>
              </w:rPr>
              <w:t>CONDITIONS OF THE APPROVAL</w:t>
            </w:r>
          </w:p>
          <w:p w14:paraId="166ABE4A" w14:textId="77777777" w:rsidR="00365587" w:rsidRPr="00B21939" w:rsidRDefault="00365587" w:rsidP="00365587">
            <w:pPr>
              <w:spacing w:before="80" w:after="80" w:line="264" w:lineRule="auto"/>
              <w:rPr>
                <w:rFonts w:cs="Arial"/>
                <w:b/>
                <w:bCs/>
                <w:lang w:eastAsia="en-AU"/>
              </w:rPr>
            </w:pPr>
            <w:r w:rsidRPr="00B21939">
              <w:rPr>
                <w:rFonts w:cs="Arial"/>
                <w:b/>
                <w:bCs/>
                <w:lang w:eastAsia="en-AU"/>
              </w:rPr>
              <w:t>General conditions</w:t>
            </w:r>
          </w:p>
          <w:p w14:paraId="60686E70" w14:textId="5B798234" w:rsidR="000B1E66" w:rsidRPr="00365587" w:rsidRDefault="00365587" w:rsidP="00B56F9A">
            <w:pPr>
              <w:numPr>
                <w:ilvl w:val="0"/>
                <w:numId w:val="15"/>
              </w:numPr>
              <w:tabs>
                <w:tab w:val="left" w:pos="1134"/>
              </w:tabs>
              <w:adjustRightInd w:val="0"/>
              <w:spacing w:before="80" w:after="80" w:line="264" w:lineRule="auto"/>
              <w:rPr>
                <w:rFonts w:eastAsia="Calibri" w:cs="Arial"/>
              </w:rPr>
            </w:pPr>
            <w:r w:rsidRPr="00B21939">
              <w:rPr>
                <w:lang w:eastAsia="en-AU"/>
              </w:rPr>
              <w:t>The Approval Holder must implement the documents required by the conditions of this Wildlife Act Approval and all works and activities authorised by this approval must be carried out in accordance with the documents required by the approval.</w:t>
            </w:r>
          </w:p>
        </w:tc>
        <w:tc>
          <w:tcPr>
            <w:tcW w:w="10461" w:type="dxa"/>
          </w:tcPr>
          <w:p w14:paraId="2161A20B" w14:textId="0B74CDCD" w:rsidR="000B1E66" w:rsidRDefault="000B1E66" w:rsidP="003C3D33">
            <w:pPr>
              <w:rPr>
                <w:lang w:val="en-NZ"/>
              </w:rPr>
            </w:pPr>
          </w:p>
        </w:tc>
      </w:tr>
      <w:tr w:rsidR="000B1E66" w14:paraId="2969038B" w14:textId="77777777" w:rsidTr="003C3D33">
        <w:tc>
          <w:tcPr>
            <w:tcW w:w="10460" w:type="dxa"/>
          </w:tcPr>
          <w:p w14:paraId="1BB6F11F" w14:textId="2747CF54" w:rsidR="000B1E66" w:rsidRPr="00651E90" w:rsidRDefault="00651E90" w:rsidP="00B56F9A">
            <w:pPr>
              <w:numPr>
                <w:ilvl w:val="0"/>
                <w:numId w:val="15"/>
              </w:numPr>
              <w:tabs>
                <w:tab w:val="left" w:pos="1134"/>
              </w:tabs>
              <w:adjustRightInd w:val="0"/>
              <w:spacing w:before="80" w:after="80" w:line="264" w:lineRule="auto"/>
              <w:rPr>
                <w:rFonts w:eastAsia="Calibri" w:cs="Arial"/>
              </w:rPr>
            </w:pPr>
            <w:r w:rsidRPr="00C55D17">
              <w:rPr>
                <w:rFonts w:eastAsia="Calibri" w:cs="Arial"/>
              </w:rPr>
              <w:t xml:space="preserve">In accordance with Conditions </w:t>
            </w:r>
            <w:r w:rsidRPr="00C55D17">
              <w:rPr>
                <w:rFonts w:eastAsia="Calibri" w:cs="Arial"/>
                <w:highlight w:val="yellow"/>
              </w:rPr>
              <w:t>42-44</w:t>
            </w:r>
            <w:r w:rsidRPr="00C55D17">
              <w:rPr>
                <w:rFonts w:eastAsia="Calibri" w:cs="Arial"/>
              </w:rPr>
              <w:t xml:space="preserve"> and </w:t>
            </w:r>
            <w:r w:rsidRPr="00C55D17">
              <w:rPr>
                <w:rFonts w:eastAsia="Calibri" w:cs="Arial"/>
                <w:highlight w:val="yellow"/>
              </w:rPr>
              <w:t>49-51</w:t>
            </w:r>
            <w:r w:rsidRPr="00C55D17">
              <w:rPr>
                <w:rFonts w:eastAsia="Calibri" w:cs="Arial"/>
              </w:rPr>
              <w:t xml:space="preserve"> of Resource Consent [</w:t>
            </w:r>
            <w:r w:rsidRPr="00C55D17">
              <w:rPr>
                <w:rFonts w:eastAsia="Calibri" w:cs="Arial"/>
                <w:highlight w:val="yellow"/>
              </w:rPr>
              <w:t>to add reference</w:t>
            </w:r>
            <w:r w:rsidRPr="00C55D17">
              <w:rPr>
                <w:rFonts w:eastAsia="Calibri" w:cs="Arial"/>
              </w:rPr>
              <w:t xml:space="preserve">] the Approval Holder may make amendments to any of the management plans </w:t>
            </w:r>
            <w:proofErr w:type="gramStart"/>
            <w:r w:rsidRPr="00C55D17">
              <w:rPr>
                <w:rFonts w:eastAsia="Calibri" w:cs="Arial"/>
              </w:rPr>
              <w:t>provided that</w:t>
            </w:r>
            <w:proofErr w:type="gramEnd"/>
            <w:r w:rsidRPr="00C55D17">
              <w:rPr>
                <w:rFonts w:eastAsia="Calibri" w:cs="Arial"/>
              </w:rPr>
              <w:t xml:space="preserve"> feedback is sought from DOC.</w:t>
            </w:r>
          </w:p>
        </w:tc>
        <w:tc>
          <w:tcPr>
            <w:tcW w:w="10461" w:type="dxa"/>
          </w:tcPr>
          <w:p w14:paraId="76C4DDF9" w14:textId="77777777" w:rsidR="00451D44" w:rsidRDefault="00451D44" w:rsidP="00451D44">
            <w:pPr>
              <w:rPr>
                <w:lang w:val="en-NZ"/>
              </w:rPr>
            </w:pPr>
            <w:r>
              <w:rPr>
                <w:lang w:val="en-NZ"/>
              </w:rPr>
              <w:t>Response to DOC s51 report – Appendix C. NTS does not accept DOC’s suggested modifications.</w:t>
            </w:r>
          </w:p>
          <w:p w14:paraId="544D0295" w14:textId="2CE46D43" w:rsidR="000B1E66" w:rsidRDefault="00451D44" w:rsidP="003C3D33">
            <w:pPr>
              <w:rPr>
                <w:lang w:val="en-NZ"/>
              </w:rPr>
            </w:pPr>
            <w:r w:rsidRPr="00417312">
              <w:rPr>
                <w:lang w:val="en-NZ"/>
              </w:rPr>
              <w:t>NTS prefers that Environment Southland is the certifier of the Seabird Management Plan and Shark Management Plan (along with other management plans) under the RMA resource consent conditions.</w:t>
            </w:r>
            <w:r w:rsidR="00813747">
              <w:rPr>
                <w:lang w:val="en-NZ"/>
              </w:rPr>
              <w:t xml:space="preserve"> Detailed reasoning for this is included from counsel for NTS in the response to comments on the application.</w:t>
            </w:r>
          </w:p>
        </w:tc>
      </w:tr>
      <w:tr w:rsidR="000B1E66" w14:paraId="7365032A" w14:textId="77777777" w:rsidTr="003C3D33">
        <w:tc>
          <w:tcPr>
            <w:tcW w:w="10460" w:type="dxa"/>
          </w:tcPr>
          <w:p w14:paraId="0E872E2B" w14:textId="77777777" w:rsidR="00930EFF" w:rsidRPr="00B21939" w:rsidRDefault="00930EFF" w:rsidP="00930EFF">
            <w:pPr>
              <w:spacing w:before="200" w:after="80" w:line="264" w:lineRule="auto"/>
              <w:rPr>
                <w:rFonts w:cs="Arial"/>
                <w:b/>
                <w:bCs/>
                <w:lang w:eastAsia="en-AU"/>
              </w:rPr>
            </w:pPr>
            <w:r w:rsidRPr="00B21939">
              <w:rPr>
                <w:rFonts w:cs="Arial"/>
                <w:b/>
                <w:bCs/>
                <w:lang w:eastAsia="en-AU"/>
              </w:rPr>
              <w:t>Seabirds</w:t>
            </w:r>
          </w:p>
          <w:p w14:paraId="298ECE10" w14:textId="080D79AD" w:rsidR="000B1E66" w:rsidRPr="00930EFF" w:rsidRDefault="00930EFF" w:rsidP="00B56F9A">
            <w:pPr>
              <w:numPr>
                <w:ilvl w:val="0"/>
                <w:numId w:val="15"/>
              </w:numPr>
              <w:spacing w:before="80" w:after="80" w:line="264" w:lineRule="auto"/>
              <w:ind w:left="357"/>
              <w:rPr>
                <w:rFonts w:eastAsia="Calibri" w:cs="Arial"/>
              </w:rPr>
            </w:pPr>
            <w:r w:rsidRPr="00C55D17">
              <w:rPr>
                <w:rFonts w:eastAsia="Calibri" w:cs="Arial"/>
              </w:rPr>
              <w:t>The Approval Holder must undertake the activity authorised by this Wildlife Act Approval so as to avoid and/or mitigate the risk of entrapment, injury or entanglement of seabirds and record and report any incidence of injury or mortality of any seabirds in accordance with</w:t>
            </w:r>
            <w:r w:rsidRPr="00C55D17">
              <w:rPr>
                <w:rFonts w:eastAsia="Calibri" w:cs="Arial"/>
                <w:color w:val="FF0000"/>
              </w:rPr>
              <w:t xml:space="preserve"> </w:t>
            </w:r>
            <w:r w:rsidRPr="002A27F9">
              <w:rPr>
                <w:rFonts w:eastAsia="Calibri" w:cs="Arial"/>
                <w:color w:val="000000" w:themeColor="text1"/>
              </w:rPr>
              <w:t>the Seabird Management Plan (SBMP) required under the conditions of Resource Consent [</w:t>
            </w:r>
            <w:r w:rsidRPr="002A27F9">
              <w:rPr>
                <w:rFonts w:eastAsia="Calibri" w:cs="Arial"/>
                <w:color w:val="000000" w:themeColor="text1"/>
                <w:highlight w:val="yellow"/>
              </w:rPr>
              <w:t>to add reference</w:t>
            </w:r>
            <w:r w:rsidRPr="002A27F9">
              <w:rPr>
                <w:rFonts w:eastAsia="Calibri" w:cs="Arial"/>
                <w:color w:val="000000" w:themeColor="text1"/>
              </w:rPr>
              <w:t>].</w:t>
            </w:r>
          </w:p>
        </w:tc>
        <w:tc>
          <w:tcPr>
            <w:tcW w:w="10461" w:type="dxa"/>
          </w:tcPr>
          <w:p w14:paraId="09B4FA76" w14:textId="77777777" w:rsidR="00881C8A" w:rsidRDefault="00881C8A" w:rsidP="00881C8A">
            <w:pPr>
              <w:rPr>
                <w:lang w:val="en-NZ"/>
              </w:rPr>
            </w:pPr>
            <w:r>
              <w:rPr>
                <w:lang w:val="en-NZ"/>
              </w:rPr>
              <w:t>Response to DOC s51 report – Appendix C. NTS does not accept DOC’s suggested modifications.</w:t>
            </w:r>
          </w:p>
          <w:p w14:paraId="66840FF4" w14:textId="7EF94952" w:rsidR="000B1E66" w:rsidRDefault="00881C8A" w:rsidP="003C3D33">
            <w:pPr>
              <w:rPr>
                <w:lang w:val="en-NZ"/>
              </w:rPr>
            </w:pPr>
            <w:r w:rsidRPr="00417312">
              <w:rPr>
                <w:lang w:val="en-NZ"/>
              </w:rPr>
              <w:t>NTS prefers that Environment Southland is the certifier of the Seabird Management Plan and Shark Management Plan (along with other management plans) under the RMA resource consent conditions.</w:t>
            </w:r>
          </w:p>
        </w:tc>
      </w:tr>
      <w:tr w:rsidR="000B1E66" w14:paraId="2F831CDE" w14:textId="77777777" w:rsidTr="003C3D33">
        <w:tc>
          <w:tcPr>
            <w:tcW w:w="10460" w:type="dxa"/>
          </w:tcPr>
          <w:p w14:paraId="5C5CD784" w14:textId="77777777" w:rsidR="00A64E56" w:rsidRPr="00B21939" w:rsidRDefault="00A64E56" w:rsidP="00B56F9A">
            <w:pPr>
              <w:numPr>
                <w:ilvl w:val="0"/>
                <w:numId w:val="15"/>
              </w:numPr>
              <w:tabs>
                <w:tab w:val="left" w:pos="1134"/>
              </w:tabs>
              <w:adjustRightInd w:val="0"/>
              <w:spacing w:before="80" w:after="80" w:line="264" w:lineRule="auto"/>
              <w:rPr>
                <w:rFonts w:eastAsia="Calibri" w:cs="Arial"/>
              </w:rPr>
            </w:pPr>
            <w:r w:rsidRPr="00B21939">
              <w:rPr>
                <w:rFonts w:eastAsia="Calibri" w:cs="Arial"/>
              </w:rPr>
              <w:t xml:space="preserve">The objective of the SBMP is to: </w:t>
            </w:r>
          </w:p>
          <w:p w14:paraId="70C4C016" w14:textId="77777777" w:rsidR="00A64E56" w:rsidRPr="00B21939" w:rsidRDefault="00A64E56" w:rsidP="00B56F9A">
            <w:pPr>
              <w:numPr>
                <w:ilvl w:val="1"/>
                <w:numId w:val="16"/>
              </w:numPr>
              <w:tabs>
                <w:tab w:val="left" w:pos="1134"/>
              </w:tabs>
              <w:adjustRightInd w:val="0"/>
              <w:spacing w:before="80" w:after="80" w:line="264" w:lineRule="auto"/>
              <w:rPr>
                <w:rFonts w:eastAsia="Calibri" w:cs="Arial"/>
              </w:rPr>
            </w:pPr>
            <w:r w:rsidRPr="00B21939">
              <w:rPr>
                <w:rFonts w:eastAsia="Calibri" w:cs="Arial"/>
              </w:rPr>
              <w:t xml:space="preserve">achieve compliance with conditions of this approval; </w:t>
            </w:r>
          </w:p>
          <w:p w14:paraId="470A03BA" w14:textId="77777777" w:rsidR="00A64E56" w:rsidRPr="00B21939" w:rsidRDefault="00A64E56" w:rsidP="00B56F9A">
            <w:pPr>
              <w:numPr>
                <w:ilvl w:val="1"/>
                <w:numId w:val="16"/>
              </w:numPr>
              <w:tabs>
                <w:tab w:val="left" w:pos="1134"/>
              </w:tabs>
              <w:adjustRightInd w:val="0"/>
              <w:spacing w:before="80" w:after="80" w:line="264" w:lineRule="auto"/>
              <w:rPr>
                <w:rFonts w:eastAsia="Calibri" w:cs="Arial"/>
              </w:rPr>
            </w:pPr>
            <w:r w:rsidRPr="00C67210">
              <w:rPr>
                <w:rFonts w:eastAsia="Calibri" w:cs="Arial"/>
              </w:rPr>
              <w:t xml:space="preserve">define the methodology to be used for monitoring, recording and reporting </w:t>
            </w:r>
            <w:r w:rsidRPr="00B21939">
              <w:rPr>
                <w:rFonts w:eastAsia="Calibri" w:cs="Arial"/>
              </w:rPr>
              <w:t xml:space="preserve">seabird interactions around the marine farms; </w:t>
            </w:r>
          </w:p>
          <w:p w14:paraId="0537684F" w14:textId="007442B8" w:rsidR="000B1E66" w:rsidRPr="00A64E56" w:rsidRDefault="00A64E56" w:rsidP="00B56F9A">
            <w:pPr>
              <w:numPr>
                <w:ilvl w:val="1"/>
                <w:numId w:val="16"/>
              </w:numPr>
              <w:tabs>
                <w:tab w:val="left" w:pos="1134"/>
              </w:tabs>
              <w:adjustRightInd w:val="0"/>
              <w:spacing w:before="80" w:after="80" w:line="264" w:lineRule="auto"/>
              <w:rPr>
                <w:rFonts w:eastAsia="Calibri" w:cs="Arial"/>
              </w:rPr>
            </w:pPr>
            <w:r w:rsidRPr="00B21939">
              <w:rPr>
                <w:rFonts w:eastAsia="Calibri" w:cs="Arial"/>
              </w:rPr>
              <w:t xml:space="preserve">for the first two years of operation of the marine farms at the site, monitor, record and report on seabird behaviours around the marine farms </w:t>
            </w:r>
          </w:p>
        </w:tc>
        <w:tc>
          <w:tcPr>
            <w:tcW w:w="10461" w:type="dxa"/>
          </w:tcPr>
          <w:p w14:paraId="39A95087" w14:textId="1B07F25D" w:rsidR="000B1E66" w:rsidRDefault="000B1E66" w:rsidP="003C3D33">
            <w:pPr>
              <w:rPr>
                <w:lang w:val="en-NZ"/>
              </w:rPr>
            </w:pPr>
          </w:p>
        </w:tc>
      </w:tr>
      <w:tr w:rsidR="000B1E66" w14:paraId="59B91B3E" w14:textId="77777777" w:rsidTr="003C3D33">
        <w:tc>
          <w:tcPr>
            <w:tcW w:w="10460" w:type="dxa"/>
          </w:tcPr>
          <w:p w14:paraId="44CEADF4" w14:textId="77777777" w:rsidR="00DD635E" w:rsidRPr="00B21939" w:rsidRDefault="00DD635E" w:rsidP="00B56F9A">
            <w:pPr>
              <w:numPr>
                <w:ilvl w:val="0"/>
                <w:numId w:val="15"/>
              </w:numPr>
              <w:tabs>
                <w:tab w:val="left" w:pos="1134"/>
              </w:tabs>
              <w:adjustRightInd w:val="0"/>
              <w:spacing w:before="80" w:after="80" w:line="264" w:lineRule="auto"/>
              <w:rPr>
                <w:rFonts w:eastAsia="Calibri" w:cs="Arial"/>
              </w:rPr>
            </w:pPr>
            <w:r w:rsidRPr="00B21939">
              <w:rPr>
                <w:rFonts w:eastAsia="Calibri" w:cs="Arial"/>
              </w:rPr>
              <w:t xml:space="preserve">The SBMP must at a minimum include the following information: </w:t>
            </w:r>
          </w:p>
          <w:p w14:paraId="47F4474D" w14:textId="77777777" w:rsidR="00DD635E" w:rsidRPr="00B21939" w:rsidRDefault="00DD635E" w:rsidP="00B56F9A">
            <w:pPr>
              <w:numPr>
                <w:ilvl w:val="1"/>
                <w:numId w:val="19"/>
              </w:numPr>
              <w:tabs>
                <w:tab w:val="left" w:pos="1134"/>
              </w:tabs>
              <w:adjustRightInd w:val="0"/>
              <w:spacing w:before="80" w:after="80" w:line="264" w:lineRule="auto"/>
              <w:rPr>
                <w:rFonts w:eastAsia="Calibri" w:cs="Arial"/>
              </w:rPr>
            </w:pPr>
            <w:r w:rsidRPr="00B21939">
              <w:rPr>
                <w:rFonts w:eastAsia="Calibri" w:cs="Arial"/>
              </w:rPr>
              <w:t xml:space="preserve">A monitoring programme with procedures for recording and reporting seabird interactions and behaviours in the vicinity of marine farms. </w:t>
            </w:r>
          </w:p>
          <w:p w14:paraId="016030C4" w14:textId="77777777" w:rsidR="00DD635E" w:rsidRPr="00B21939" w:rsidRDefault="00DD635E" w:rsidP="00B56F9A">
            <w:pPr>
              <w:numPr>
                <w:ilvl w:val="1"/>
                <w:numId w:val="19"/>
              </w:numPr>
              <w:tabs>
                <w:tab w:val="left" w:pos="1134"/>
              </w:tabs>
              <w:adjustRightInd w:val="0"/>
              <w:spacing w:before="80" w:after="80" w:line="264" w:lineRule="auto"/>
              <w:rPr>
                <w:rFonts w:eastAsia="Calibri" w:cs="Arial"/>
              </w:rPr>
            </w:pPr>
            <w:r w:rsidRPr="00B21939">
              <w:rPr>
                <w:rFonts w:eastAsia="Calibri" w:cs="Arial"/>
              </w:rPr>
              <w:t xml:space="preserve">Mitigation and management actions and techniques to minimise seabird interactions and incidents with farm structures </w:t>
            </w:r>
            <w:proofErr w:type="gramStart"/>
            <w:r w:rsidRPr="00B21939">
              <w:rPr>
                <w:rFonts w:eastAsia="Calibri" w:cs="Arial"/>
              </w:rPr>
              <w:t>in order to</w:t>
            </w:r>
            <w:proofErr w:type="gramEnd"/>
            <w:r w:rsidRPr="00B21939">
              <w:rPr>
                <w:rFonts w:eastAsia="Calibri" w:cs="Arial"/>
              </w:rPr>
              <w:t xml:space="preserve"> achieve Condition </w:t>
            </w:r>
            <w:r>
              <w:rPr>
                <w:rFonts w:eastAsia="Calibri" w:cs="Arial"/>
              </w:rPr>
              <w:t>4</w:t>
            </w:r>
            <w:r w:rsidRPr="00B21939">
              <w:rPr>
                <w:rFonts w:eastAsia="Calibri" w:cs="Arial"/>
              </w:rPr>
              <w:t xml:space="preserve">. </w:t>
            </w:r>
          </w:p>
          <w:p w14:paraId="623B6FDF" w14:textId="77777777" w:rsidR="00DD635E" w:rsidRPr="00B21939" w:rsidRDefault="00DD635E" w:rsidP="00B56F9A">
            <w:pPr>
              <w:numPr>
                <w:ilvl w:val="1"/>
                <w:numId w:val="19"/>
              </w:numPr>
              <w:tabs>
                <w:tab w:val="left" w:pos="1134"/>
              </w:tabs>
              <w:adjustRightInd w:val="0"/>
              <w:spacing w:before="80" w:after="80" w:line="264" w:lineRule="auto"/>
              <w:rPr>
                <w:rFonts w:eastAsia="Calibri" w:cs="Arial"/>
              </w:rPr>
            </w:pPr>
            <w:r w:rsidRPr="00B21939">
              <w:rPr>
                <w:rFonts w:eastAsia="Calibri" w:cs="Arial"/>
              </w:rPr>
              <w:t xml:space="preserve">Procedures to record, respond to and report seabird interactions/incidents with farm structures, and timeframes for reporting. </w:t>
            </w:r>
          </w:p>
          <w:p w14:paraId="1D3F9F59" w14:textId="77777777" w:rsidR="00DD635E" w:rsidRPr="00B21939" w:rsidRDefault="00DD635E" w:rsidP="00B56F9A">
            <w:pPr>
              <w:numPr>
                <w:ilvl w:val="1"/>
                <w:numId w:val="19"/>
              </w:numPr>
              <w:tabs>
                <w:tab w:val="left" w:pos="1134"/>
              </w:tabs>
              <w:adjustRightInd w:val="0"/>
              <w:spacing w:before="80" w:after="80" w:line="264" w:lineRule="auto"/>
              <w:rPr>
                <w:rFonts w:eastAsia="Calibri" w:cs="Arial"/>
              </w:rPr>
            </w:pPr>
            <w:r w:rsidRPr="00B21939">
              <w:rPr>
                <w:rFonts w:eastAsia="Calibri" w:cs="Arial"/>
              </w:rPr>
              <w:t xml:space="preserve">Procedures for the implementation of the SBMP, including training of staff. </w:t>
            </w:r>
          </w:p>
          <w:p w14:paraId="2CD0D666" w14:textId="77777777" w:rsidR="00DD635E" w:rsidRPr="00B21939" w:rsidRDefault="00DD635E" w:rsidP="00B56F9A">
            <w:pPr>
              <w:numPr>
                <w:ilvl w:val="1"/>
                <w:numId w:val="19"/>
              </w:numPr>
              <w:tabs>
                <w:tab w:val="left" w:pos="1134"/>
              </w:tabs>
              <w:adjustRightInd w:val="0"/>
              <w:spacing w:before="80" w:after="80" w:line="264" w:lineRule="auto"/>
              <w:rPr>
                <w:rFonts w:eastAsia="Calibri" w:cs="Arial"/>
              </w:rPr>
            </w:pPr>
            <w:r w:rsidRPr="00B21939">
              <w:rPr>
                <w:rFonts w:eastAsia="Calibri" w:cs="Arial"/>
              </w:rPr>
              <w:t xml:space="preserve">A process for reviewing the effectiveness of the SBMP at achieving the objectives set out in Condition </w:t>
            </w:r>
            <w:r>
              <w:rPr>
                <w:rFonts w:eastAsia="Calibri" w:cs="Arial"/>
              </w:rPr>
              <w:t>4</w:t>
            </w:r>
            <w:r w:rsidRPr="00B21939">
              <w:rPr>
                <w:rFonts w:eastAsia="Calibri" w:cs="Arial"/>
              </w:rPr>
              <w:t xml:space="preserve"> and updating the </w:t>
            </w:r>
            <w:r>
              <w:rPr>
                <w:rFonts w:eastAsia="Calibri" w:cs="Arial"/>
              </w:rPr>
              <w:t>S</w:t>
            </w:r>
            <w:r w:rsidRPr="00B21939">
              <w:rPr>
                <w:rFonts w:eastAsia="Calibri" w:cs="Arial"/>
              </w:rPr>
              <w:t xml:space="preserve">BMP if required to improve its effectiveness </w:t>
            </w:r>
          </w:p>
          <w:p w14:paraId="55EDFE51" w14:textId="36C562C8" w:rsidR="000B1E66" w:rsidRPr="007B5222" w:rsidRDefault="00DD635E" w:rsidP="00B56F9A">
            <w:pPr>
              <w:numPr>
                <w:ilvl w:val="1"/>
                <w:numId w:val="19"/>
              </w:numPr>
              <w:tabs>
                <w:tab w:val="left" w:pos="1134"/>
              </w:tabs>
              <w:adjustRightInd w:val="0"/>
              <w:spacing w:before="80" w:after="80" w:line="264" w:lineRule="auto"/>
              <w:rPr>
                <w:rFonts w:eastAsia="Calibri" w:cs="Arial"/>
              </w:rPr>
            </w:pPr>
            <w:r w:rsidRPr="00B21939">
              <w:rPr>
                <w:rFonts w:eastAsia="Calibri" w:cs="Arial"/>
              </w:rPr>
              <w:lastRenderedPageBreak/>
              <w:t xml:space="preserve">A management review process that has the flexibility to accommodate future advances in infrastructure and other developments in line with the evolution of the science behind best management practices for management of seabird interactions and incidents with marine farms. </w:t>
            </w:r>
          </w:p>
        </w:tc>
        <w:tc>
          <w:tcPr>
            <w:tcW w:w="10461" w:type="dxa"/>
          </w:tcPr>
          <w:p w14:paraId="264254BA" w14:textId="1AE998CD" w:rsidR="000B1E66" w:rsidRDefault="000B1E66" w:rsidP="003C3D33">
            <w:pPr>
              <w:rPr>
                <w:lang w:val="en-NZ"/>
              </w:rPr>
            </w:pPr>
          </w:p>
        </w:tc>
      </w:tr>
      <w:tr w:rsidR="000B1E66" w14:paraId="78619A30" w14:textId="77777777" w:rsidTr="003C3D33">
        <w:tc>
          <w:tcPr>
            <w:tcW w:w="10460" w:type="dxa"/>
          </w:tcPr>
          <w:p w14:paraId="4D6B6C75" w14:textId="77777777" w:rsidR="007B5222" w:rsidRPr="009A638B" w:rsidRDefault="007B5222" w:rsidP="00B56F9A">
            <w:pPr>
              <w:numPr>
                <w:ilvl w:val="0"/>
                <w:numId w:val="15"/>
              </w:numPr>
              <w:spacing w:before="80" w:after="80" w:line="264" w:lineRule="auto"/>
              <w:ind w:hanging="357"/>
              <w:rPr>
                <w:rFonts w:eastAsia="Calibri" w:cs="Arial"/>
              </w:rPr>
            </w:pPr>
            <w:r w:rsidRPr="009A638B">
              <w:rPr>
                <w:rFonts w:eastAsia="Calibri" w:cs="Arial"/>
              </w:rPr>
              <w:t>In accordance with the Animal Welfare Act 1999, section 11, the A</w:t>
            </w:r>
            <w:r>
              <w:rPr>
                <w:rFonts w:eastAsia="Calibri" w:cs="Arial"/>
              </w:rPr>
              <w:t>pproval</w:t>
            </w:r>
            <w:r w:rsidRPr="009A638B">
              <w:rPr>
                <w:rFonts w:eastAsia="Calibri" w:cs="Arial"/>
              </w:rPr>
              <w:t xml:space="preserve"> Holder may euthanise </w:t>
            </w:r>
            <w:r>
              <w:rPr>
                <w:rFonts w:eastAsia="Calibri" w:cs="Arial"/>
              </w:rPr>
              <w:t>seabirds</w:t>
            </w:r>
            <w:r w:rsidRPr="009A638B">
              <w:rPr>
                <w:rFonts w:eastAsia="Calibri" w:cs="Arial"/>
              </w:rPr>
              <w:t xml:space="preserve"> in their care if the </w:t>
            </w:r>
            <w:r>
              <w:rPr>
                <w:rFonts w:eastAsia="Calibri" w:cs="Arial"/>
              </w:rPr>
              <w:t>seabird</w:t>
            </w:r>
            <w:r w:rsidRPr="009A638B">
              <w:rPr>
                <w:rFonts w:eastAsia="Calibri" w:cs="Arial"/>
              </w:rPr>
              <w:t xml:space="preserve"> is:</w:t>
            </w:r>
          </w:p>
          <w:p w14:paraId="2D2CA5EA" w14:textId="77777777" w:rsidR="007B5222" w:rsidRPr="009A638B" w:rsidRDefault="007B5222" w:rsidP="00B56F9A">
            <w:pPr>
              <w:numPr>
                <w:ilvl w:val="1"/>
                <w:numId w:val="20"/>
              </w:numPr>
              <w:spacing w:before="80" w:after="80" w:line="264" w:lineRule="auto"/>
              <w:ind w:hanging="357"/>
              <w:rPr>
                <w:rFonts w:eastAsia="Calibri" w:cs="Arial"/>
              </w:rPr>
            </w:pPr>
            <w:r w:rsidRPr="009A638B">
              <w:rPr>
                <w:rFonts w:eastAsia="Calibri" w:cs="Arial"/>
              </w:rPr>
              <w:t xml:space="preserve">Suffering unreasonable or unnecessary pain or distress; </w:t>
            </w:r>
            <w:r>
              <w:rPr>
                <w:rFonts w:eastAsia="Calibri" w:cs="Arial"/>
              </w:rPr>
              <w:t>or</w:t>
            </w:r>
          </w:p>
          <w:p w14:paraId="24E5BA95" w14:textId="77777777" w:rsidR="007B5222" w:rsidRPr="009A638B" w:rsidRDefault="007B5222" w:rsidP="00B56F9A">
            <w:pPr>
              <w:numPr>
                <w:ilvl w:val="1"/>
                <w:numId w:val="20"/>
              </w:numPr>
              <w:spacing w:before="80" w:after="80" w:line="264" w:lineRule="auto"/>
              <w:ind w:hanging="357"/>
              <w:rPr>
                <w:rFonts w:eastAsia="Calibri" w:cs="Arial"/>
              </w:rPr>
            </w:pPr>
            <w:r w:rsidRPr="009A638B">
              <w:rPr>
                <w:rFonts w:eastAsia="Calibri" w:cs="Arial"/>
              </w:rPr>
              <w:t>Is seriously ill or permanently injured and unlikely to survive in the wild; and</w:t>
            </w:r>
          </w:p>
          <w:p w14:paraId="2D56F1CA" w14:textId="712364BF" w:rsidR="000B1E66" w:rsidRPr="007B5222" w:rsidRDefault="007B5222" w:rsidP="00B56F9A">
            <w:pPr>
              <w:numPr>
                <w:ilvl w:val="1"/>
                <w:numId w:val="20"/>
              </w:numPr>
              <w:spacing w:before="80" w:after="80" w:line="264" w:lineRule="auto"/>
              <w:ind w:hanging="357"/>
              <w:rPr>
                <w:rFonts w:eastAsia="Calibri" w:cs="Arial"/>
              </w:rPr>
            </w:pPr>
            <w:r w:rsidRPr="009A638B">
              <w:rPr>
                <w:rFonts w:eastAsia="Calibri" w:cs="Arial"/>
              </w:rPr>
              <w:t>The A</w:t>
            </w:r>
            <w:r>
              <w:rPr>
                <w:rFonts w:eastAsia="Calibri" w:cs="Arial"/>
              </w:rPr>
              <w:t>pproval</w:t>
            </w:r>
            <w:r w:rsidRPr="009A638B">
              <w:rPr>
                <w:rFonts w:eastAsia="Calibri" w:cs="Arial"/>
              </w:rPr>
              <w:t xml:space="preserve"> Holder has the skills to humanely euthanise.</w:t>
            </w:r>
          </w:p>
        </w:tc>
        <w:tc>
          <w:tcPr>
            <w:tcW w:w="10461" w:type="dxa"/>
          </w:tcPr>
          <w:p w14:paraId="7B86AB2B" w14:textId="0E97C119" w:rsidR="000B1E66" w:rsidRDefault="000B1E66" w:rsidP="003C3D33">
            <w:pPr>
              <w:rPr>
                <w:lang w:val="en-NZ"/>
              </w:rPr>
            </w:pPr>
          </w:p>
        </w:tc>
      </w:tr>
      <w:tr w:rsidR="000B1E66" w14:paraId="4768F0F0" w14:textId="77777777" w:rsidTr="003C3D33">
        <w:tc>
          <w:tcPr>
            <w:tcW w:w="10460" w:type="dxa"/>
          </w:tcPr>
          <w:p w14:paraId="6A61C886" w14:textId="77777777" w:rsidR="00A52ECB" w:rsidRPr="009A638B" w:rsidRDefault="00A52ECB" w:rsidP="00B56F9A">
            <w:pPr>
              <w:numPr>
                <w:ilvl w:val="0"/>
                <w:numId w:val="15"/>
              </w:numPr>
              <w:spacing w:before="80" w:after="80" w:line="264" w:lineRule="auto"/>
              <w:ind w:hanging="357"/>
              <w:rPr>
                <w:rFonts w:eastAsia="Calibri" w:cs="Arial"/>
              </w:rPr>
            </w:pPr>
            <w:r w:rsidRPr="009A638B">
              <w:rPr>
                <w:rFonts w:eastAsia="Calibri" w:cs="Arial"/>
              </w:rPr>
              <w:t>The A</w:t>
            </w:r>
            <w:r>
              <w:rPr>
                <w:rFonts w:eastAsia="Calibri" w:cs="Arial"/>
              </w:rPr>
              <w:t>pproval</w:t>
            </w:r>
            <w:r w:rsidRPr="009A638B">
              <w:rPr>
                <w:rFonts w:eastAsia="Calibri" w:cs="Arial"/>
              </w:rPr>
              <w:t xml:space="preserve"> </w:t>
            </w:r>
            <w:r>
              <w:rPr>
                <w:rFonts w:eastAsia="Calibri" w:cs="Arial"/>
              </w:rPr>
              <w:t>H</w:t>
            </w:r>
            <w:r w:rsidRPr="009A638B">
              <w:rPr>
                <w:rFonts w:eastAsia="Calibri" w:cs="Arial"/>
              </w:rPr>
              <w:t xml:space="preserve">older must not euthanise </w:t>
            </w:r>
            <w:r>
              <w:rPr>
                <w:rFonts w:eastAsia="Calibri" w:cs="Arial"/>
              </w:rPr>
              <w:t>seabirds</w:t>
            </w:r>
            <w:r w:rsidRPr="009A638B">
              <w:rPr>
                <w:rFonts w:eastAsia="Calibri" w:cs="Arial"/>
              </w:rPr>
              <w:t xml:space="preserve"> unless:</w:t>
            </w:r>
          </w:p>
          <w:p w14:paraId="0D6A1B72" w14:textId="77777777" w:rsidR="00A52ECB" w:rsidRDefault="00A52ECB" w:rsidP="00B56F9A">
            <w:pPr>
              <w:numPr>
                <w:ilvl w:val="1"/>
                <w:numId w:val="21"/>
              </w:numPr>
              <w:spacing w:before="80" w:after="80" w:line="264" w:lineRule="auto"/>
              <w:ind w:hanging="357"/>
              <w:rPr>
                <w:rFonts w:eastAsia="Calibri" w:cs="Arial"/>
              </w:rPr>
            </w:pPr>
            <w:r w:rsidRPr="009A638B">
              <w:rPr>
                <w:rFonts w:eastAsia="Calibri" w:cs="Arial"/>
              </w:rPr>
              <w:t>A veterinarian recommends euthanasia on animal welfare grounds; or</w:t>
            </w:r>
          </w:p>
          <w:p w14:paraId="53651028" w14:textId="44D07D77" w:rsidR="000B1E66" w:rsidRPr="00A52ECB" w:rsidRDefault="00A52ECB" w:rsidP="00B56F9A">
            <w:pPr>
              <w:numPr>
                <w:ilvl w:val="1"/>
                <w:numId w:val="21"/>
              </w:numPr>
              <w:spacing w:before="80" w:after="80" w:line="264" w:lineRule="auto"/>
              <w:ind w:hanging="357"/>
              <w:rPr>
                <w:rFonts w:eastAsia="Calibri" w:cs="Arial"/>
              </w:rPr>
            </w:pPr>
            <w:r w:rsidRPr="00A52ECB">
              <w:rPr>
                <w:rFonts w:eastAsia="Calibri" w:cs="Arial"/>
              </w:rPr>
              <w:t>The Approval Holder euthanises wildlife under direction of the Director-General.</w:t>
            </w:r>
          </w:p>
        </w:tc>
        <w:tc>
          <w:tcPr>
            <w:tcW w:w="10461" w:type="dxa"/>
          </w:tcPr>
          <w:p w14:paraId="42900311" w14:textId="371AF427" w:rsidR="000B1E66" w:rsidRDefault="00D01747" w:rsidP="003C3D33">
            <w:pPr>
              <w:rPr>
                <w:lang w:val="en-NZ"/>
              </w:rPr>
            </w:pPr>
            <w:r>
              <w:rPr>
                <w:lang w:val="en-NZ"/>
              </w:rPr>
              <w:t xml:space="preserve">Response to DOC s51 report – Appendix C. NTS does not accept DOC’s suggested </w:t>
            </w:r>
            <w:r w:rsidR="00336678">
              <w:rPr>
                <w:lang w:val="en-NZ"/>
              </w:rPr>
              <w:t>addition</w:t>
            </w:r>
            <w:r w:rsidR="00DA34D6">
              <w:rPr>
                <w:lang w:val="en-NZ"/>
              </w:rPr>
              <w:t>al condition</w:t>
            </w:r>
            <w:r w:rsidR="00336678">
              <w:rPr>
                <w:lang w:val="en-NZ"/>
              </w:rPr>
              <w:t xml:space="preserve"> </w:t>
            </w:r>
            <w:r w:rsidR="00975049">
              <w:rPr>
                <w:lang w:val="en-NZ"/>
              </w:rPr>
              <w:t xml:space="preserve">that </w:t>
            </w:r>
            <w:r w:rsidR="00E12724">
              <w:rPr>
                <w:lang w:val="en-NZ"/>
              </w:rPr>
              <w:t>e</w:t>
            </w:r>
            <w:r w:rsidR="00E12724" w:rsidRPr="00E12724">
              <w:rPr>
                <w:lang w:val="en-NZ"/>
              </w:rPr>
              <w:t>uthanasia</w:t>
            </w:r>
            <w:r w:rsidR="00E12724">
              <w:rPr>
                <w:lang w:val="en-NZ"/>
              </w:rPr>
              <w:t xml:space="preserve"> </w:t>
            </w:r>
            <w:r w:rsidR="00E12724" w:rsidRPr="00E12724">
              <w:rPr>
                <w:lang w:val="en-NZ"/>
              </w:rPr>
              <w:t>must take place according to the most recent edition of the New Zealand National Bird Banding Scheme Bird Bander’s Manual.</w:t>
            </w:r>
            <w:r w:rsidR="00130335">
              <w:rPr>
                <w:lang w:val="en-NZ"/>
              </w:rPr>
              <w:t xml:space="preserve"> </w:t>
            </w:r>
          </w:p>
          <w:p w14:paraId="6729BDF3" w14:textId="049235DB" w:rsidR="000B1E66" w:rsidRDefault="00341E6C" w:rsidP="003C3D33">
            <w:pPr>
              <w:rPr>
                <w:lang w:val="en-NZ"/>
              </w:rPr>
            </w:pPr>
            <w:r w:rsidRPr="00341E6C">
              <w:rPr>
                <w:lang w:val="en-NZ"/>
              </w:rPr>
              <w:t>Dr Bull has indicated (see paragraph 24 of her evidence) that the SBMP will be amended to clarify that birds will not be euthanised on site, this will only be done by a qualified vet. As such, this suggested condition is not considered by NTS to be necessary.</w:t>
            </w:r>
          </w:p>
        </w:tc>
      </w:tr>
      <w:tr w:rsidR="00CB3259" w14:paraId="52304944" w14:textId="77777777" w:rsidTr="003C3D33">
        <w:tc>
          <w:tcPr>
            <w:tcW w:w="10460" w:type="dxa"/>
          </w:tcPr>
          <w:p w14:paraId="45C48D4F" w14:textId="0154B845" w:rsidR="00CB3259" w:rsidRPr="004D00DC" w:rsidRDefault="004D00DC" w:rsidP="000D25B4">
            <w:pPr>
              <w:spacing w:before="80" w:after="80" w:line="264" w:lineRule="auto"/>
              <w:rPr>
                <w:rFonts w:eastAsia="Calibri" w:cs="Arial"/>
                <w:b/>
                <w:bCs/>
              </w:rPr>
            </w:pPr>
            <w:ins w:id="571" w:author="Archer, Ethan" w:date="2026-05-18T10:28:00Z" w16du:dateUtc="2026-05-17T22:28:00Z">
              <w:r w:rsidRPr="004D00DC">
                <w:rPr>
                  <w:rFonts w:eastAsia="Calibri" w:cs="Arial"/>
                  <w:b/>
                  <w:bCs/>
                </w:rPr>
                <w:t>Monitoring and Reporting</w:t>
              </w:r>
            </w:ins>
          </w:p>
          <w:p w14:paraId="3094EFD2" w14:textId="77777777" w:rsidR="00FE719F" w:rsidRDefault="00B22BB0" w:rsidP="00B56F9A">
            <w:pPr>
              <w:numPr>
                <w:ilvl w:val="0"/>
                <w:numId w:val="15"/>
              </w:numPr>
              <w:spacing w:before="80" w:after="80" w:line="264" w:lineRule="auto"/>
              <w:ind w:hanging="357"/>
              <w:rPr>
                <w:rFonts w:eastAsia="Calibri" w:cs="Arial"/>
              </w:rPr>
            </w:pPr>
            <w:ins w:id="572" w:author="Archer, Ethan" w:date="2026-05-18T10:28:00Z" w16du:dateUtc="2026-05-17T22:28:00Z">
              <w:r w:rsidRPr="00B22BB0">
                <w:rPr>
                  <w:rFonts w:eastAsia="Calibri" w:cs="Arial"/>
                </w:rPr>
                <w:t xml:space="preserve">Following the installation of the marine farms the Approval holder must undertake weekly dusk and dawn surveys at each of the four farms for a minimum of 2 years. </w:t>
              </w:r>
            </w:ins>
          </w:p>
          <w:p w14:paraId="0979DFE3" w14:textId="77777777" w:rsidR="00FE719F" w:rsidRDefault="00B22BB0" w:rsidP="00FE719F">
            <w:pPr>
              <w:spacing w:before="80" w:after="80" w:line="264" w:lineRule="auto"/>
              <w:ind w:left="360"/>
              <w:rPr>
                <w:rFonts w:eastAsia="Calibri" w:cs="Arial"/>
              </w:rPr>
            </w:pPr>
            <w:ins w:id="573" w:author="Archer, Ethan" w:date="2026-05-18T10:28:00Z" w16du:dateUtc="2026-05-17T22:28:00Z">
              <w:r w:rsidRPr="00FE719F">
                <w:rPr>
                  <w:rFonts w:eastAsia="Calibri" w:cs="Arial"/>
                </w:rPr>
                <w:t xml:space="preserve">The Approval Holder must keep a record of all seabird incidents/interactions with the farm and all records obtained from the routine seabird monitoring. </w:t>
              </w:r>
            </w:ins>
          </w:p>
          <w:p w14:paraId="7F9B762C" w14:textId="77777777" w:rsidR="00FE719F" w:rsidRDefault="00B22BB0" w:rsidP="00FE719F">
            <w:pPr>
              <w:spacing w:before="80" w:after="80" w:line="264" w:lineRule="auto"/>
              <w:ind w:left="360"/>
              <w:rPr>
                <w:rFonts w:eastAsia="Calibri" w:cs="Arial"/>
              </w:rPr>
            </w:pPr>
            <w:ins w:id="574" w:author="Archer, Ethan" w:date="2026-05-18T10:28:00Z" w16du:dateUtc="2026-05-17T22:28:00Z">
              <w:r w:rsidRPr="00FE719F">
                <w:rPr>
                  <w:rFonts w:eastAsia="Calibri" w:cs="Arial"/>
                </w:rPr>
                <w:t xml:space="preserve">The Approval Holder must provide these records annually, within three months of the anniversary of the commencement of the consent, to the DOC Operations Manager, Rakiura (stewartisland@doc.govt.nz), and permissionshamilton@doc.govt.nz, for the term of the authorisation. </w:t>
              </w:r>
            </w:ins>
          </w:p>
          <w:p w14:paraId="5A0A3899" w14:textId="77777777" w:rsidR="00FE719F" w:rsidRDefault="00B22BB0" w:rsidP="00FE719F">
            <w:pPr>
              <w:spacing w:before="80" w:after="80" w:line="264" w:lineRule="auto"/>
              <w:ind w:left="360"/>
              <w:rPr>
                <w:rFonts w:eastAsia="Calibri" w:cs="Arial"/>
              </w:rPr>
            </w:pPr>
            <w:ins w:id="575" w:author="Archer, Ethan" w:date="2026-05-18T10:28:00Z" w16du:dateUtc="2026-05-17T22:28:00Z">
              <w:r w:rsidRPr="00FE719F">
                <w:rPr>
                  <w:rFonts w:eastAsia="Calibri" w:cs="Arial"/>
                </w:rPr>
                <w:t xml:space="preserve">The details of any tags, transponders or bands found on live or dead marked individuals, and any bands/tags/marks removed for any reason, must be recorded and reported as instructed on the DOC website: Reporting a bird band: Bird banding </w:t>
              </w:r>
            </w:ins>
          </w:p>
          <w:p w14:paraId="0EA13820" w14:textId="753A5635" w:rsidR="000D25B4" w:rsidRPr="00FE719F" w:rsidRDefault="00B22BB0" w:rsidP="00FE719F">
            <w:pPr>
              <w:spacing w:before="80" w:after="80" w:line="264" w:lineRule="auto"/>
              <w:ind w:left="360"/>
              <w:rPr>
                <w:rFonts w:eastAsia="Calibri" w:cs="Arial"/>
              </w:rPr>
            </w:pPr>
            <w:ins w:id="576" w:author="Archer, Ethan" w:date="2026-05-18T10:28:00Z" w16du:dateUtc="2026-05-17T22:28:00Z">
              <w:r w:rsidRPr="00FE719F">
                <w:rPr>
                  <w:rFonts w:eastAsia="Calibri" w:cs="Arial"/>
                </w:rPr>
                <w:t>All monitoring and reporting must be undertaken in accordance with the SBMP.</w:t>
              </w:r>
            </w:ins>
          </w:p>
        </w:tc>
        <w:tc>
          <w:tcPr>
            <w:tcW w:w="10461" w:type="dxa"/>
          </w:tcPr>
          <w:p w14:paraId="59F2C9B0" w14:textId="653A2F39" w:rsidR="00CB3259" w:rsidRDefault="003F22AD" w:rsidP="003C3D33">
            <w:pPr>
              <w:rPr>
                <w:lang w:val="en-NZ"/>
              </w:rPr>
            </w:pPr>
            <w:r>
              <w:rPr>
                <w:lang w:val="en-NZ"/>
              </w:rPr>
              <w:t>Response to DOC s51 report – Appendix C. NTS accepts DOC’s suggested addition</w:t>
            </w:r>
            <w:r w:rsidR="00813747">
              <w:rPr>
                <w:lang w:val="en-NZ"/>
              </w:rPr>
              <w:t>.</w:t>
            </w:r>
          </w:p>
        </w:tc>
      </w:tr>
      <w:tr w:rsidR="000B1E66" w14:paraId="34674787" w14:textId="77777777" w:rsidTr="003C3D33">
        <w:tc>
          <w:tcPr>
            <w:tcW w:w="10460" w:type="dxa"/>
          </w:tcPr>
          <w:p w14:paraId="3C1ED569" w14:textId="77777777" w:rsidR="006B7DDF" w:rsidRPr="00B21939" w:rsidRDefault="006B7DDF" w:rsidP="006B7DDF">
            <w:pPr>
              <w:spacing w:before="200" w:after="80" w:line="264" w:lineRule="auto"/>
              <w:rPr>
                <w:rFonts w:cs="Arial"/>
                <w:b/>
                <w:bCs/>
                <w:lang w:eastAsia="en-AU"/>
              </w:rPr>
            </w:pPr>
            <w:r w:rsidRPr="00B21939">
              <w:rPr>
                <w:rFonts w:cs="Arial"/>
                <w:b/>
                <w:bCs/>
                <w:lang w:eastAsia="en-AU"/>
              </w:rPr>
              <w:t>Sharks</w:t>
            </w:r>
          </w:p>
          <w:p w14:paraId="1FF002FA" w14:textId="25BDACF9" w:rsidR="000B1E66" w:rsidRPr="006B7DDF" w:rsidRDefault="006B7DDF" w:rsidP="00B56F9A">
            <w:pPr>
              <w:numPr>
                <w:ilvl w:val="0"/>
                <w:numId w:val="15"/>
              </w:numPr>
              <w:spacing w:before="80" w:after="80" w:line="264" w:lineRule="auto"/>
              <w:rPr>
                <w:rFonts w:eastAsia="Calibri" w:cs="Arial"/>
              </w:rPr>
            </w:pPr>
            <w:r w:rsidRPr="00C55D17">
              <w:rPr>
                <w:rFonts w:eastAsia="Calibri" w:cs="Arial"/>
              </w:rPr>
              <w:t>The Approval Holder must undertake the activity authorised by this</w:t>
            </w:r>
            <w:r w:rsidRPr="00C55D17">
              <w:rPr>
                <w:rFonts w:cs="Arial"/>
              </w:rPr>
              <w:t xml:space="preserve"> </w:t>
            </w:r>
            <w:r w:rsidRPr="00C55D17">
              <w:rPr>
                <w:rFonts w:eastAsia="Calibri" w:cs="Arial"/>
              </w:rPr>
              <w:t xml:space="preserve">Wildlife Act Approval </w:t>
            </w:r>
            <w:proofErr w:type="gramStart"/>
            <w:r w:rsidRPr="00C55D17">
              <w:rPr>
                <w:rFonts w:eastAsia="Calibri" w:cs="Arial"/>
              </w:rPr>
              <w:t>so as to</w:t>
            </w:r>
            <w:proofErr w:type="gramEnd"/>
            <w:r w:rsidRPr="00C55D17">
              <w:rPr>
                <w:rFonts w:eastAsia="Calibri" w:cs="Arial"/>
              </w:rPr>
              <w:t xml:space="preserve"> minimise shark interactions with the marine farms in accordance </w:t>
            </w:r>
            <w:r w:rsidRPr="000D3B50">
              <w:rPr>
                <w:rFonts w:eastAsia="Calibri" w:cs="Arial"/>
                <w:color w:val="000000" w:themeColor="text1"/>
              </w:rPr>
              <w:t>with the Shark Management Plan (SMP) required under the conditions of Resource Consent [</w:t>
            </w:r>
            <w:r w:rsidRPr="000D3B50">
              <w:rPr>
                <w:rFonts w:eastAsia="Calibri" w:cs="Arial"/>
                <w:color w:val="000000" w:themeColor="text1"/>
                <w:highlight w:val="yellow"/>
              </w:rPr>
              <w:t>to add reference</w:t>
            </w:r>
            <w:r w:rsidRPr="000D3B50">
              <w:rPr>
                <w:rFonts w:eastAsia="Calibri" w:cs="Arial"/>
                <w:color w:val="000000" w:themeColor="text1"/>
              </w:rPr>
              <w:t>].</w:t>
            </w:r>
          </w:p>
        </w:tc>
        <w:tc>
          <w:tcPr>
            <w:tcW w:w="10461" w:type="dxa"/>
          </w:tcPr>
          <w:p w14:paraId="57827F55" w14:textId="70BC7C04" w:rsidR="00C12A54" w:rsidRDefault="00C12A54" w:rsidP="00C12A54">
            <w:pPr>
              <w:rPr>
                <w:lang w:val="en-NZ"/>
              </w:rPr>
            </w:pPr>
            <w:r>
              <w:rPr>
                <w:lang w:val="en-NZ"/>
              </w:rPr>
              <w:t>Response to DOC s51 report – Appendix C.</w:t>
            </w:r>
            <w:r w:rsidR="00AD0F22">
              <w:rPr>
                <w:lang w:val="en-NZ"/>
              </w:rPr>
              <w:t xml:space="preserve"> NTS does not accept DOC’s suggested modifications.</w:t>
            </w:r>
          </w:p>
          <w:p w14:paraId="55AEF7DA" w14:textId="04F74741" w:rsidR="000B1E66" w:rsidRDefault="00417312" w:rsidP="003C3D33">
            <w:pPr>
              <w:rPr>
                <w:lang w:val="en-NZ"/>
              </w:rPr>
            </w:pPr>
            <w:r w:rsidRPr="00417312">
              <w:rPr>
                <w:lang w:val="en-NZ"/>
              </w:rPr>
              <w:t>NTS prefers that Environment Southland is the certifier of the Seabird Management Plan and Shark Management Plan (along with other management plans) under the RMA resource consent conditions.</w:t>
            </w:r>
          </w:p>
        </w:tc>
      </w:tr>
      <w:tr w:rsidR="000B1E66" w14:paraId="394F65DF" w14:textId="77777777" w:rsidTr="003C3D33">
        <w:tc>
          <w:tcPr>
            <w:tcW w:w="10460" w:type="dxa"/>
          </w:tcPr>
          <w:p w14:paraId="0D8735C0" w14:textId="77777777" w:rsidR="00C15D6B" w:rsidRPr="00B21939" w:rsidRDefault="00C15D6B" w:rsidP="00B56F9A">
            <w:pPr>
              <w:numPr>
                <w:ilvl w:val="0"/>
                <w:numId w:val="15"/>
              </w:numPr>
              <w:tabs>
                <w:tab w:val="left" w:pos="1134"/>
              </w:tabs>
              <w:adjustRightInd w:val="0"/>
              <w:spacing w:before="80" w:after="80" w:line="264" w:lineRule="auto"/>
              <w:rPr>
                <w:rFonts w:eastAsia="Calibri" w:cs="Arial"/>
              </w:rPr>
            </w:pPr>
            <w:r w:rsidRPr="00B21939">
              <w:rPr>
                <w:rFonts w:eastAsia="Calibri" w:cs="Arial"/>
              </w:rPr>
              <w:t xml:space="preserve">The objective of the SMP is to: </w:t>
            </w:r>
          </w:p>
          <w:p w14:paraId="1725B9A1" w14:textId="77777777" w:rsidR="00C15D6B" w:rsidRPr="00B21939" w:rsidRDefault="00C15D6B" w:rsidP="00B56F9A">
            <w:pPr>
              <w:numPr>
                <w:ilvl w:val="1"/>
                <w:numId w:val="22"/>
              </w:numPr>
              <w:tabs>
                <w:tab w:val="left" w:pos="1134"/>
              </w:tabs>
              <w:adjustRightInd w:val="0"/>
              <w:spacing w:before="80" w:after="80" w:line="264" w:lineRule="auto"/>
              <w:rPr>
                <w:rFonts w:eastAsia="Calibri" w:cs="Arial"/>
              </w:rPr>
            </w:pPr>
            <w:r w:rsidRPr="00B21939">
              <w:rPr>
                <w:rFonts w:eastAsia="Calibri" w:cs="Arial"/>
              </w:rPr>
              <w:t xml:space="preserve">achieve compliance with conditions of this approval; </w:t>
            </w:r>
          </w:p>
          <w:p w14:paraId="1D4F15C7" w14:textId="77777777" w:rsidR="00C15D6B" w:rsidRPr="00B21939" w:rsidRDefault="00C15D6B" w:rsidP="00B56F9A">
            <w:pPr>
              <w:numPr>
                <w:ilvl w:val="1"/>
                <w:numId w:val="22"/>
              </w:numPr>
              <w:tabs>
                <w:tab w:val="left" w:pos="1134"/>
              </w:tabs>
              <w:adjustRightInd w:val="0"/>
              <w:spacing w:before="80" w:after="80" w:line="264" w:lineRule="auto"/>
              <w:rPr>
                <w:rFonts w:eastAsia="Calibri" w:cs="Arial"/>
              </w:rPr>
            </w:pPr>
            <w:r w:rsidRPr="00B21939">
              <w:rPr>
                <w:rFonts w:eastAsia="Calibri" w:cs="Arial"/>
              </w:rPr>
              <w:t>determine how the operation of the marine farms will be managed adaptively to avoid, remedy, and mitigate adverse effects on sharks;</w:t>
            </w:r>
          </w:p>
          <w:p w14:paraId="0372D822" w14:textId="2236F524" w:rsidR="000B1E66" w:rsidRPr="00C15D6B" w:rsidRDefault="00C15D6B" w:rsidP="00B56F9A">
            <w:pPr>
              <w:numPr>
                <w:ilvl w:val="1"/>
                <w:numId w:val="22"/>
              </w:numPr>
              <w:tabs>
                <w:tab w:val="left" w:pos="1134"/>
              </w:tabs>
              <w:adjustRightInd w:val="0"/>
              <w:spacing w:before="80" w:after="80" w:line="264" w:lineRule="auto"/>
              <w:rPr>
                <w:rFonts w:eastAsia="Calibri" w:cs="Arial"/>
              </w:rPr>
            </w:pPr>
            <w:r w:rsidRPr="00B21939">
              <w:rPr>
                <w:rFonts w:eastAsia="Calibri" w:cs="Arial"/>
              </w:rPr>
              <w:t xml:space="preserve">ensure best practice is adopted to avoid entanglement or entrapment of </w:t>
            </w:r>
            <w:ins w:id="577" w:author="Archer, Ethan" w:date="2026-05-18T10:19:00Z" w16du:dateUtc="2026-05-17T22:19:00Z">
              <w:r w:rsidR="00440E2B">
                <w:rPr>
                  <w:rFonts w:eastAsia="Calibri" w:cs="Arial"/>
                </w:rPr>
                <w:t xml:space="preserve">protected </w:t>
              </w:r>
            </w:ins>
            <w:r w:rsidRPr="00B21939">
              <w:rPr>
                <w:rFonts w:eastAsia="Calibri" w:cs="Arial"/>
              </w:rPr>
              <w:t>sharks, having regard to best international practice, ongoing research and allowing for technological improvement in net design, construction and maintenance;</w:t>
            </w:r>
          </w:p>
        </w:tc>
        <w:tc>
          <w:tcPr>
            <w:tcW w:w="10461" w:type="dxa"/>
          </w:tcPr>
          <w:p w14:paraId="6CFF7092" w14:textId="2F742BE1" w:rsidR="00890342" w:rsidRDefault="00A47857" w:rsidP="003C3D33">
            <w:pPr>
              <w:rPr>
                <w:lang w:val="en-NZ"/>
              </w:rPr>
            </w:pPr>
            <w:r>
              <w:rPr>
                <w:lang w:val="en-NZ"/>
              </w:rPr>
              <w:t xml:space="preserve">Response to DOC s51 report – Appendix C. </w:t>
            </w:r>
            <w:r w:rsidR="00890342" w:rsidRPr="00890342">
              <w:rPr>
                <w:lang w:val="en-NZ"/>
              </w:rPr>
              <w:t xml:space="preserve">NTS </w:t>
            </w:r>
            <w:r w:rsidR="00557430">
              <w:rPr>
                <w:lang w:val="en-NZ"/>
              </w:rPr>
              <w:t>partially accepts DOC’s suggested modifications.</w:t>
            </w:r>
          </w:p>
          <w:p w14:paraId="1AD78A1B" w14:textId="77777777" w:rsidR="00533B76" w:rsidRPr="00533B76" w:rsidRDefault="00533B76" w:rsidP="00533B76">
            <w:pPr>
              <w:rPr>
                <w:lang w:val="en-NZ"/>
              </w:rPr>
            </w:pPr>
            <w:r w:rsidRPr="00533B76">
              <w:rPr>
                <w:lang w:val="en-NZ"/>
              </w:rPr>
              <w:t>NTS accepts</w:t>
            </w:r>
            <w:r w:rsidR="00890342" w:rsidRPr="00890342">
              <w:rPr>
                <w:lang w:val="en-NZ"/>
              </w:rPr>
              <w:t xml:space="preserve"> that </w:t>
            </w:r>
            <w:r w:rsidRPr="00533B76">
              <w:rPr>
                <w:lang w:val="en-NZ"/>
              </w:rPr>
              <w:t>amending</w:t>
            </w:r>
            <w:r w:rsidR="00890342" w:rsidRPr="00890342">
              <w:rPr>
                <w:lang w:val="en-NZ"/>
              </w:rPr>
              <w:t xml:space="preserve"> the condition </w:t>
            </w:r>
            <w:r w:rsidRPr="00533B76">
              <w:rPr>
                <w:lang w:val="en-NZ"/>
              </w:rPr>
              <w:t xml:space="preserve">to refer to “protected” shark species </w:t>
            </w:r>
            <w:r w:rsidR="00890342" w:rsidRPr="00890342">
              <w:rPr>
                <w:lang w:val="en-NZ"/>
              </w:rPr>
              <w:t>is appropriate</w:t>
            </w:r>
            <w:r w:rsidRPr="00533B76">
              <w:rPr>
                <w:lang w:val="en-NZ"/>
              </w:rPr>
              <w:t xml:space="preserve"> in terms of the </w:t>
            </w:r>
            <w:r w:rsidR="00890342" w:rsidRPr="00890342">
              <w:rPr>
                <w:lang w:val="en-NZ"/>
              </w:rPr>
              <w:t>requirements of the Wildlife Act 1953.</w:t>
            </w:r>
          </w:p>
          <w:p w14:paraId="67DA35D0" w14:textId="59D9E7E0" w:rsidR="000B1E66" w:rsidRDefault="00533B76" w:rsidP="003C3D33">
            <w:pPr>
              <w:rPr>
                <w:lang w:val="en-NZ"/>
              </w:rPr>
            </w:pPr>
            <w:r w:rsidRPr="00533B76">
              <w:rPr>
                <w:lang w:val="en-NZ"/>
              </w:rPr>
              <w:t>Protected shark species are listed in Schedule 7A of the Wildlife Act 1953. In NTS’ view introduction of the phrase ‘including those listed in Convention for Migratory Species’ introduces unnecessary confusion. The list of protected shark species under the Act does not match the list of shark species under the Convention, and it is only the former that can be covered by the wildlife approval.</w:t>
            </w:r>
          </w:p>
        </w:tc>
      </w:tr>
      <w:tr w:rsidR="00A939B1" w14:paraId="7133A6A9" w14:textId="77777777" w:rsidTr="003C3D33">
        <w:tc>
          <w:tcPr>
            <w:tcW w:w="10460" w:type="dxa"/>
          </w:tcPr>
          <w:p w14:paraId="4D1507C6" w14:textId="77777777" w:rsidR="00A939B1" w:rsidRDefault="00A939B1" w:rsidP="00B56F9A">
            <w:pPr>
              <w:numPr>
                <w:ilvl w:val="1"/>
                <w:numId w:val="22"/>
              </w:numPr>
              <w:tabs>
                <w:tab w:val="left" w:pos="1134"/>
              </w:tabs>
              <w:adjustRightInd w:val="0"/>
              <w:spacing w:before="80" w:after="80" w:line="264" w:lineRule="auto"/>
              <w:rPr>
                <w:rFonts w:eastAsia="Calibri" w:cs="Arial"/>
              </w:rPr>
            </w:pPr>
            <w:r w:rsidRPr="00B21939">
              <w:rPr>
                <w:rFonts w:eastAsia="Calibri" w:cs="Arial"/>
              </w:rPr>
              <w:t>establish reporting and response procedures in the event of protected</w:t>
            </w:r>
            <w:del w:id="578" w:author="Archer, Ethan" w:date="2026-05-18T10:18:00Z" w16du:dateUtc="2026-05-17T22:18:00Z">
              <w:r w:rsidRPr="00B21939" w:rsidDel="00C15331">
                <w:rPr>
                  <w:rFonts w:eastAsia="Calibri" w:cs="Arial"/>
                </w:rPr>
                <w:delText>, threatened, or at-risk</w:delText>
              </w:r>
            </w:del>
            <w:r w:rsidRPr="00B21939">
              <w:rPr>
                <w:rFonts w:eastAsia="Calibri" w:cs="Arial"/>
              </w:rPr>
              <w:t xml:space="preserve"> shark entrapment, entanglement or death; and</w:t>
            </w:r>
          </w:p>
          <w:p w14:paraId="0DA1A7DE" w14:textId="6834CFCE" w:rsidR="00A939B1" w:rsidRPr="00A939B1" w:rsidRDefault="00A939B1" w:rsidP="00B56F9A">
            <w:pPr>
              <w:numPr>
                <w:ilvl w:val="1"/>
                <w:numId w:val="22"/>
              </w:numPr>
              <w:tabs>
                <w:tab w:val="left" w:pos="1134"/>
              </w:tabs>
              <w:adjustRightInd w:val="0"/>
              <w:spacing w:before="80" w:after="80" w:line="264" w:lineRule="auto"/>
              <w:rPr>
                <w:rFonts w:eastAsia="Calibri" w:cs="Arial"/>
              </w:rPr>
            </w:pPr>
            <w:r w:rsidRPr="00A939B1">
              <w:rPr>
                <w:rFonts w:eastAsia="Calibri" w:cs="Arial"/>
              </w:rPr>
              <w:t>establish a monitoring programme to assess the effectiveness of the SMP.</w:t>
            </w:r>
          </w:p>
        </w:tc>
        <w:tc>
          <w:tcPr>
            <w:tcW w:w="10461" w:type="dxa"/>
          </w:tcPr>
          <w:p w14:paraId="0DB1987D" w14:textId="1928A39C" w:rsidR="00A939B1" w:rsidRDefault="00DA62BF" w:rsidP="003C3D33">
            <w:pPr>
              <w:rPr>
                <w:lang w:val="en-NZ"/>
              </w:rPr>
            </w:pPr>
            <w:r>
              <w:rPr>
                <w:lang w:val="en-NZ"/>
              </w:rPr>
              <w:t xml:space="preserve">Response to DOC s51 report – Appendix C. </w:t>
            </w:r>
            <w:r w:rsidRPr="00890342">
              <w:rPr>
                <w:lang w:val="en-NZ"/>
              </w:rPr>
              <w:t>NTS agrees that removing reference to “threatened, or at risk” from the condition is appropriate, so that the condition matches the requirements of the Wildlife Act 1953.</w:t>
            </w:r>
          </w:p>
        </w:tc>
      </w:tr>
      <w:tr w:rsidR="000B1E66" w14:paraId="27D2A8C7" w14:textId="77777777" w:rsidTr="003C3D33">
        <w:tc>
          <w:tcPr>
            <w:tcW w:w="10460" w:type="dxa"/>
          </w:tcPr>
          <w:p w14:paraId="7C535FF2" w14:textId="77777777" w:rsidR="000515C9" w:rsidRPr="00B21939" w:rsidRDefault="000515C9" w:rsidP="00B56F9A">
            <w:pPr>
              <w:numPr>
                <w:ilvl w:val="0"/>
                <w:numId w:val="15"/>
              </w:numPr>
              <w:tabs>
                <w:tab w:val="left" w:pos="1134"/>
              </w:tabs>
              <w:adjustRightInd w:val="0"/>
              <w:spacing w:before="80" w:after="80" w:line="264" w:lineRule="auto"/>
              <w:rPr>
                <w:rFonts w:eastAsia="Calibri" w:cs="Arial"/>
              </w:rPr>
            </w:pPr>
            <w:r w:rsidRPr="00B21939">
              <w:rPr>
                <w:rFonts w:eastAsia="Calibri" w:cs="Arial"/>
              </w:rPr>
              <w:t xml:space="preserve">The SMP must at a minimum include the following information: </w:t>
            </w:r>
          </w:p>
          <w:p w14:paraId="2594D1C2" w14:textId="77777777" w:rsidR="000515C9" w:rsidRPr="00B21939" w:rsidRDefault="000515C9" w:rsidP="00B56F9A">
            <w:pPr>
              <w:numPr>
                <w:ilvl w:val="1"/>
                <w:numId w:val="23"/>
              </w:numPr>
              <w:tabs>
                <w:tab w:val="left" w:pos="1134"/>
              </w:tabs>
              <w:adjustRightInd w:val="0"/>
              <w:spacing w:before="80" w:after="80" w:line="264" w:lineRule="auto"/>
              <w:rPr>
                <w:rFonts w:eastAsia="Calibri" w:cs="Arial"/>
              </w:rPr>
            </w:pPr>
            <w:r w:rsidRPr="00B21939">
              <w:rPr>
                <w:rFonts w:eastAsia="Calibri" w:cs="Arial"/>
              </w:rPr>
              <w:t>a monitoring programme with procedures for recording and reporting interactions and incidents (entanglement, entrapment, injury and mortalities) with sharks at the marine farms;</w:t>
            </w:r>
          </w:p>
          <w:p w14:paraId="593FC948" w14:textId="142C8ACB" w:rsidR="000515C9" w:rsidRPr="00B21939" w:rsidRDefault="000515C9" w:rsidP="00B56F9A">
            <w:pPr>
              <w:numPr>
                <w:ilvl w:val="1"/>
                <w:numId w:val="23"/>
              </w:numPr>
              <w:tabs>
                <w:tab w:val="left" w:pos="1134"/>
              </w:tabs>
              <w:adjustRightInd w:val="0"/>
              <w:spacing w:before="80" w:after="80" w:line="264" w:lineRule="auto"/>
              <w:rPr>
                <w:rFonts w:eastAsia="Calibri" w:cs="Arial"/>
              </w:rPr>
            </w:pPr>
            <w:r w:rsidRPr="00B21939">
              <w:rPr>
                <w:rFonts w:eastAsia="Calibri" w:cs="Arial"/>
              </w:rPr>
              <w:lastRenderedPageBreak/>
              <w:t xml:space="preserve">mitigation and management actions and techniques to minimise shark interactions and incidents with farm structures </w:t>
            </w:r>
            <w:proofErr w:type="gramStart"/>
            <w:r w:rsidRPr="00B21939">
              <w:rPr>
                <w:rFonts w:eastAsia="Calibri" w:cs="Arial"/>
              </w:rPr>
              <w:t>in order to</w:t>
            </w:r>
            <w:proofErr w:type="gramEnd"/>
            <w:r w:rsidRPr="00B21939">
              <w:rPr>
                <w:rFonts w:eastAsia="Calibri" w:cs="Arial"/>
              </w:rPr>
              <w:t xml:space="preserve"> achieve Condition </w:t>
            </w:r>
            <w:ins w:id="579" w:author="Archer, Ethan" w:date="2026-05-18T10:46:00Z" w16du:dateUtc="2026-05-17T22:46:00Z">
              <w:r w:rsidR="00634A5C">
                <w:rPr>
                  <w:rFonts w:eastAsia="Calibri" w:cs="Arial"/>
                </w:rPr>
                <w:t>10</w:t>
              </w:r>
            </w:ins>
            <w:r w:rsidRPr="00B21939">
              <w:rPr>
                <w:rFonts w:eastAsia="Calibri" w:cs="Arial"/>
              </w:rPr>
              <w:t>;</w:t>
            </w:r>
          </w:p>
          <w:p w14:paraId="7F19A5C5" w14:textId="77777777" w:rsidR="000515C9" w:rsidRPr="00B21939" w:rsidRDefault="000515C9" w:rsidP="00B56F9A">
            <w:pPr>
              <w:numPr>
                <w:ilvl w:val="1"/>
                <w:numId w:val="23"/>
              </w:numPr>
              <w:tabs>
                <w:tab w:val="left" w:pos="1134"/>
              </w:tabs>
              <w:adjustRightInd w:val="0"/>
              <w:spacing w:before="80" w:after="80" w:line="264" w:lineRule="auto"/>
              <w:rPr>
                <w:rFonts w:eastAsia="Calibri" w:cs="Arial"/>
              </w:rPr>
            </w:pPr>
            <w:r w:rsidRPr="00B21939">
              <w:rPr>
                <w:rFonts w:eastAsia="Calibri" w:cs="Arial"/>
              </w:rPr>
              <w:t>measures to respond to shark interactions/incidents with farm structures;</w:t>
            </w:r>
          </w:p>
          <w:p w14:paraId="15F975DF" w14:textId="77777777" w:rsidR="000515C9" w:rsidRPr="00B21939" w:rsidRDefault="000515C9" w:rsidP="00B56F9A">
            <w:pPr>
              <w:numPr>
                <w:ilvl w:val="1"/>
                <w:numId w:val="23"/>
              </w:numPr>
              <w:tabs>
                <w:tab w:val="left" w:pos="1134"/>
              </w:tabs>
              <w:adjustRightInd w:val="0"/>
              <w:spacing w:before="80" w:after="80" w:line="264" w:lineRule="auto"/>
              <w:rPr>
                <w:rFonts w:eastAsia="Calibri" w:cs="Arial"/>
              </w:rPr>
            </w:pPr>
            <w:r w:rsidRPr="00B21939">
              <w:rPr>
                <w:rFonts w:eastAsia="Calibri" w:cs="Arial"/>
              </w:rPr>
              <w:t>procedures for the implementation of the SMP, including training of staff;</w:t>
            </w:r>
          </w:p>
          <w:p w14:paraId="1E2BB6DE" w14:textId="77777777" w:rsidR="000515C9" w:rsidRPr="00B21939" w:rsidRDefault="000515C9" w:rsidP="00B56F9A">
            <w:pPr>
              <w:numPr>
                <w:ilvl w:val="1"/>
                <w:numId w:val="23"/>
              </w:numPr>
              <w:tabs>
                <w:tab w:val="left" w:pos="1134"/>
              </w:tabs>
              <w:adjustRightInd w:val="0"/>
              <w:spacing w:before="80" w:after="80" w:line="264" w:lineRule="auto"/>
              <w:rPr>
                <w:rFonts w:eastAsia="Calibri" w:cs="Arial"/>
              </w:rPr>
            </w:pPr>
            <w:r w:rsidRPr="00B21939">
              <w:rPr>
                <w:rFonts w:eastAsia="Calibri" w:cs="Arial"/>
              </w:rPr>
              <w:t>timeframes for reporting of incidents (entrapment, live entanglement, injury and mortality) to DOC; and</w:t>
            </w:r>
          </w:p>
          <w:p w14:paraId="3603F8C6" w14:textId="30631389" w:rsidR="000B1E66" w:rsidRPr="000515C9" w:rsidRDefault="000515C9" w:rsidP="00B56F9A">
            <w:pPr>
              <w:numPr>
                <w:ilvl w:val="1"/>
                <w:numId w:val="23"/>
              </w:numPr>
              <w:tabs>
                <w:tab w:val="left" w:pos="1134"/>
              </w:tabs>
              <w:adjustRightInd w:val="0"/>
              <w:spacing w:before="80" w:after="80" w:line="264" w:lineRule="auto"/>
              <w:rPr>
                <w:rFonts w:eastAsia="Calibri" w:cs="Arial"/>
              </w:rPr>
            </w:pPr>
            <w:r w:rsidRPr="00B21939">
              <w:rPr>
                <w:rFonts w:eastAsia="Calibri" w:cs="Arial"/>
              </w:rPr>
              <w:t>a management review process that has the flexibility to accommodate future advances in infrastructure and other developments in line with the evolution of the science behind best management practices for management of shark interactions and incidents with marine farms.</w:t>
            </w:r>
          </w:p>
        </w:tc>
        <w:tc>
          <w:tcPr>
            <w:tcW w:w="10461" w:type="dxa"/>
          </w:tcPr>
          <w:p w14:paraId="516B98D3" w14:textId="74B9AF4C" w:rsidR="000B1E66" w:rsidRDefault="00634A5C" w:rsidP="003C3D33">
            <w:pPr>
              <w:rPr>
                <w:lang w:val="en-NZ"/>
              </w:rPr>
            </w:pPr>
            <w:r>
              <w:rPr>
                <w:lang w:val="en-NZ"/>
              </w:rPr>
              <w:lastRenderedPageBreak/>
              <w:t>Consequential amendment.</w:t>
            </w:r>
          </w:p>
        </w:tc>
      </w:tr>
      <w:tr w:rsidR="000B1E66" w14:paraId="4352D92D" w14:textId="77777777" w:rsidTr="003C3D33">
        <w:tc>
          <w:tcPr>
            <w:tcW w:w="10460" w:type="dxa"/>
          </w:tcPr>
          <w:p w14:paraId="57A190C4" w14:textId="13080479" w:rsidR="000B1E66" w:rsidRPr="008D23EF" w:rsidRDefault="008D23EF" w:rsidP="00B56F9A">
            <w:pPr>
              <w:numPr>
                <w:ilvl w:val="0"/>
                <w:numId w:val="15"/>
              </w:numPr>
              <w:spacing w:before="80" w:after="80" w:line="264" w:lineRule="auto"/>
              <w:rPr>
                <w:rFonts w:eastAsia="Calibri" w:cs="Arial"/>
              </w:rPr>
            </w:pPr>
            <w:r>
              <w:rPr>
                <w:rFonts w:eastAsia="Calibri" w:cs="Arial"/>
              </w:rPr>
              <w:t xml:space="preserve">In the event that </w:t>
            </w:r>
            <w:r w:rsidRPr="00750893">
              <w:rPr>
                <w:rFonts w:eastAsia="Calibri" w:cs="Arial"/>
              </w:rPr>
              <w:t xml:space="preserve">all reasonable actions have been attempted to remove </w:t>
            </w:r>
            <w:r>
              <w:rPr>
                <w:rFonts w:eastAsia="Calibri" w:cs="Arial"/>
              </w:rPr>
              <w:t>an entangled or entrapped live</w:t>
            </w:r>
            <w:r w:rsidRPr="00750893">
              <w:rPr>
                <w:rFonts w:eastAsia="Calibri" w:cs="Arial"/>
              </w:rPr>
              <w:t xml:space="preserve"> shark, or the condition of the shark deteriorates rapidly, or the shark begins to display more aggressive behaviour</w:t>
            </w:r>
            <w:r w:rsidRPr="00F518E5">
              <w:t xml:space="preserve"> </w:t>
            </w:r>
            <w:r w:rsidRPr="00F518E5">
              <w:rPr>
                <w:rFonts w:eastAsia="Calibri" w:cs="Arial"/>
              </w:rPr>
              <w:t xml:space="preserve">that makes it impractical and </w:t>
            </w:r>
            <w:r>
              <w:rPr>
                <w:rFonts w:eastAsia="Calibri" w:cs="Arial"/>
              </w:rPr>
              <w:t xml:space="preserve">a </w:t>
            </w:r>
            <w:r w:rsidRPr="00F518E5">
              <w:rPr>
                <w:rFonts w:eastAsia="Calibri" w:cs="Arial"/>
              </w:rPr>
              <w:t>health and safety risk to disentangle and release the shark</w:t>
            </w:r>
            <w:r>
              <w:rPr>
                <w:rFonts w:eastAsia="Calibri" w:cs="Arial"/>
              </w:rPr>
              <w:t>,</w:t>
            </w:r>
            <w:r w:rsidRPr="00750893">
              <w:rPr>
                <w:rFonts w:eastAsia="Calibri" w:cs="Arial"/>
              </w:rPr>
              <w:t xml:space="preserve"> </w:t>
            </w:r>
            <w:r>
              <w:rPr>
                <w:rFonts w:eastAsia="Calibri" w:cs="Arial"/>
              </w:rPr>
              <w:t xml:space="preserve">the Approval Holder may take </w:t>
            </w:r>
            <w:r w:rsidRPr="00750893">
              <w:rPr>
                <w:rFonts w:eastAsia="Calibri" w:cs="Arial"/>
              </w:rPr>
              <w:t>action to destroy the shark</w:t>
            </w:r>
            <w:r>
              <w:rPr>
                <w:rFonts w:eastAsia="Calibri" w:cs="Arial"/>
              </w:rPr>
              <w:t>, in accordance with the SMP.</w:t>
            </w:r>
          </w:p>
        </w:tc>
        <w:tc>
          <w:tcPr>
            <w:tcW w:w="10461" w:type="dxa"/>
          </w:tcPr>
          <w:p w14:paraId="6C3B8B10" w14:textId="6ED7A0A4" w:rsidR="000B1E66" w:rsidRDefault="000B1E66" w:rsidP="003C3D33">
            <w:pPr>
              <w:rPr>
                <w:lang w:val="en-NZ"/>
              </w:rPr>
            </w:pPr>
          </w:p>
        </w:tc>
      </w:tr>
      <w:tr w:rsidR="000B1E66" w14:paraId="412FBE88" w14:textId="77777777" w:rsidTr="003C3D33">
        <w:tc>
          <w:tcPr>
            <w:tcW w:w="10460" w:type="dxa"/>
          </w:tcPr>
          <w:p w14:paraId="481F3AF9" w14:textId="77777777" w:rsidR="00737E5D" w:rsidRPr="00B21939" w:rsidRDefault="00737E5D" w:rsidP="00737E5D">
            <w:pPr>
              <w:spacing w:before="200" w:after="80" w:line="264" w:lineRule="auto"/>
              <w:rPr>
                <w:rFonts w:eastAsia="Calibri" w:cs="Arial"/>
                <w:b/>
                <w:bCs/>
              </w:rPr>
            </w:pPr>
            <w:r w:rsidRPr="00B21939">
              <w:rPr>
                <w:rFonts w:eastAsia="Calibri" w:cs="Arial"/>
                <w:b/>
                <w:bCs/>
              </w:rPr>
              <w:t>Revocation</w:t>
            </w:r>
          </w:p>
          <w:p w14:paraId="71263FD1" w14:textId="77777777" w:rsidR="00737E5D" w:rsidRDefault="00737E5D" w:rsidP="00B56F9A">
            <w:pPr>
              <w:numPr>
                <w:ilvl w:val="0"/>
                <w:numId w:val="15"/>
              </w:numPr>
              <w:tabs>
                <w:tab w:val="left" w:pos="1134"/>
              </w:tabs>
              <w:adjustRightInd w:val="0"/>
              <w:spacing w:before="80" w:after="80" w:line="264" w:lineRule="auto"/>
              <w:ind w:left="357" w:hanging="357"/>
              <w:rPr>
                <w:rFonts w:eastAsia="Calibri" w:cs="Arial"/>
              </w:rPr>
            </w:pPr>
            <w:r w:rsidRPr="00B21939">
              <w:rPr>
                <w:rFonts w:eastAsia="Calibri" w:cs="Arial"/>
              </w:rPr>
              <w:t>The Director-General may revoke this Approval in whole or any part at any time (pursuant to clause 7(4) of Schedule 7 of the Fast-track Approvals Act 2024) if:</w:t>
            </w:r>
          </w:p>
          <w:p w14:paraId="636B1B33" w14:textId="77777777" w:rsidR="00737E5D" w:rsidRDefault="00737E5D" w:rsidP="00B56F9A">
            <w:pPr>
              <w:numPr>
                <w:ilvl w:val="1"/>
                <w:numId w:val="24"/>
              </w:numPr>
              <w:tabs>
                <w:tab w:val="left" w:pos="1134"/>
              </w:tabs>
              <w:adjustRightInd w:val="0"/>
              <w:spacing w:before="80" w:after="80" w:line="264" w:lineRule="auto"/>
              <w:rPr>
                <w:rFonts w:eastAsia="Calibri" w:cs="Arial"/>
              </w:rPr>
            </w:pPr>
            <w:r w:rsidRPr="00054D0E">
              <w:rPr>
                <w:rFonts w:eastAsia="Calibri" w:cs="Arial"/>
              </w:rPr>
              <w:t>The Approval Holder breaches any of the conditions of this Approval.</w:t>
            </w:r>
          </w:p>
          <w:p w14:paraId="1EFF717C" w14:textId="1063D3D9" w:rsidR="00737E5D" w:rsidRPr="00054D0E" w:rsidRDefault="00737E5D" w:rsidP="00B56F9A">
            <w:pPr>
              <w:numPr>
                <w:ilvl w:val="1"/>
                <w:numId w:val="24"/>
              </w:numPr>
              <w:tabs>
                <w:tab w:val="left" w:pos="1134"/>
              </w:tabs>
              <w:adjustRightInd w:val="0"/>
              <w:spacing w:before="80" w:after="80" w:line="264" w:lineRule="auto"/>
              <w:rPr>
                <w:rFonts w:eastAsia="Calibri" w:cs="Arial"/>
              </w:rPr>
            </w:pPr>
            <w:r w:rsidRPr="00054D0E">
              <w:rPr>
                <w:rFonts w:eastAsia="Calibri" w:cs="Arial"/>
              </w:rPr>
              <w:t xml:space="preserve">In the Director-General’s opinion, the exercise of this Approval has caused, or is likely to cause, any unforeseen adverse effects on </w:t>
            </w:r>
            <w:r>
              <w:rPr>
                <w:rFonts w:eastAsia="Calibri" w:cs="Arial"/>
              </w:rPr>
              <w:t>sharks or seabirds</w:t>
            </w:r>
            <w:r w:rsidRPr="00054D0E">
              <w:rPr>
                <w:rFonts w:eastAsia="Calibri" w:cs="Arial"/>
              </w:rPr>
              <w:t>.</w:t>
            </w:r>
          </w:p>
          <w:p w14:paraId="5C6270A2" w14:textId="6430749E" w:rsidR="000B1E66" w:rsidRPr="00737E5D" w:rsidRDefault="00737E5D" w:rsidP="00B56F9A">
            <w:pPr>
              <w:numPr>
                <w:ilvl w:val="0"/>
                <w:numId w:val="15"/>
              </w:numPr>
              <w:tabs>
                <w:tab w:val="left" w:pos="1134"/>
              </w:tabs>
              <w:adjustRightInd w:val="0"/>
              <w:spacing w:before="80" w:after="80" w:line="264" w:lineRule="auto"/>
              <w:ind w:left="357" w:hanging="357"/>
              <w:rPr>
                <w:rFonts w:eastAsia="Calibri" w:cs="Arial"/>
              </w:rPr>
            </w:pPr>
            <w:r w:rsidRPr="00B21939">
              <w:rPr>
                <w:rFonts w:eastAsia="Calibri" w:cs="Arial"/>
              </w:rPr>
              <w:t>If the Director-General intends to revoke this Approval in whole or in part, the Director- General must give the Approval Holder such prior notice as is reasonable and necessary in the circumstances.</w:t>
            </w:r>
          </w:p>
        </w:tc>
        <w:tc>
          <w:tcPr>
            <w:tcW w:w="10461" w:type="dxa"/>
          </w:tcPr>
          <w:p w14:paraId="4787D629" w14:textId="613A9522" w:rsidR="000B1E66" w:rsidRDefault="000B1E66" w:rsidP="003C3D33">
            <w:pPr>
              <w:rPr>
                <w:lang w:val="en-NZ"/>
              </w:rPr>
            </w:pPr>
          </w:p>
        </w:tc>
      </w:tr>
      <w:tr w:rsidR="000B1E66" w14:paraId="15AA5024" w14:textId="77777777" w:rsidTr="003C3D33">
        <w:tc>
          <w:tcPr>
            <w:tcW w:w="10460" w:type="dxa"/>
          </w:tcPr>
          <w:p w14:paraId="006EC480" w14:textId="77777777" w:rsidR="0044244F" w:rsidRPr="00B21939" w:rsidRDefault="0044244F" w:rsidP="0044244F">
            <w:pPr>
              <w:spacing w:before="200" w:after="80" w:line="264" w:lineRule="auto"/>
              <w:rPr>
                <w:rFonts w:eastAsia="Calibri" w:cs="Arial"/>
                <w:b/>
                <w:bCs/>
              </w:rPr>
            </w:pPr>
            <w:r w:rsidRPr="00B21939">
              <w:rPr>
                <w:rFonts w:eastAsia="Calibri" w:cs="Arial"/>
                <w:b/>
                <w:bCs/>
              </w:rPr>
              <w:t>Costs</w:t>
            </w:r>
          </w:p>
          <w:p w14:paraId="5FAD46DD" w14:textId="30E21726" w:rsidR="000B1E66" w:rsidRPr="0044244F" w:rsidRDefault="0044244F" w:rsidP="00B56F9A">
            <w:pPr>
              <w:numPr>
                <w:ilvl w:val="0"/>
                <w:numId w:val="15"/>
              </w:numPr>
              <w:tabs>
                <w:tab w:val="left" w:pos="1134"/>
              </w:tabs>
              <w:adjustRightInd w:val="0"/>
              <w:spacing w:before="80" w:after="80" w:line="264" w:lineRule="auto"/>
              <w:ind w:left="357" w:hanging="357"/>
              <w:rPr>
                <w:rFonts w:eastAsia="Calibri" w:cs="Arial"/>
              </w:rPr>
            </w:pPr>
            <w:r w:rsidRPr="00B21939">
              <w:rPr>
                <w:rFonts w:eastAsia="Calibri" w:cs="Arial"/>
              </w:rPr>
              <w:t>The Approval Holder must pay the standard Department of Conservation charge-out rates for any staff time and mileage required to monitor compliance with this approval and to investigate any alleged breaches of the terms and conditions of it.</w:t>
            </w:r>
          </w:p>
        </w:tc>
        <w:tc>
          <w:tcPr>
            <w:tcW w:w="10461" w:type="dxa"/>
          </w:tcPr>
          <w:p w14:paraId="158475DD" w14:textId="1F782660" w:rsidR="000B1E66" w:rsidRDefault="000B1E66" w:rsidP="003C3D33">
            <w:pPr>
              <w:rPr>
                <w:lang w:val="en-NZ"/>
              </w:rPr>
            </w:pPr>
          </w:p>
        </w:tc>
      </w:tr>
      <w:tr w:rsidR="000B1E66" w14:paraId="3A733A50" w14:textId="77777777" w:rsidTr="003C3D33">
        <w:tc>
          <w:tcPr>
            <w:tcW w:w="10460" w:type="dxa"/>
          </w:tcPr>
          <w:p w14:paraId="38A0986B" w14:textId="77777777" w:rsidR="007D1C88" w:rsidRPr="00B21939" w:rsidRDefault="007D1C88" w:rsidP="007D1C88">
            <w:pPr>
              <w:spacing w:before="200" w:after="80" w:line="264" w:lineRule="auto"/>
              <w:rPr>
                <w:rFonts w:eastAsia="Calibri" w:cs="Arial"/>
                <w:b/>
                <w:bCs/>
              </w:rPr>
            </w:pPr>
            <w:r w:rsidRPr="00B21939">
              <w:rPr>
                <w:rFonts w:eastAsia="Calibri" w:cs="Arial"/>
                <w:b/>
                <w:bCs/>
              </w:rPr>
              <w:t>Variations</w:t>
            </w:r>
          </w:p>
          <w:p w14:paraId="41D1390A" w14:textId="4C8A6606" w:rsidR="000B1E66" w:rsidRPr="007D1C88" w:rsidRDefault="007D1C88" w:rsidP="00B56F9A">
            <w:pPr>
              <w:numPr>
                <w:ilvl w:val="0"/>
                <w:numId w:val="15"/>
              </w:numPr>
              <w:tabs>
                <w:tab w:val="left" w:pos="1134"/>
              </w:tabs>
              <w:adjustRightInd w:val="0"/>
              <w:spacing w:before="80" w:after="80" w:line="264" w:lineRule="auto"/>
              <w:ind w:left="357" w:hanging="357"/>
              <w:rPr>
                <w:rFonts w:eastAsia="Calibri" w:cs="Arial"/>
              </w:rPr>
            </w:pPr>
            <w:r w:rsidRPr="00C67210">
              <w:rPr>
                <w:rFonts w:eastAsia="Calibri" w:cs="Arial"/>
              </w:rPr>
              <w:t>The Approval Holder may apply to the Director-General for variations to this Approval in accordance with clause 7(2) of Schedule 7 of the Fast-track Approvals Act 2024.</w:t>
            </w:r>
          </w:p>
        </w:tc>
        <w:tc>
          <w:tcPr>
            <w:tcW w:w="10461" w:type="dxa"/>
          </w:tcPr>
          <w:p w14:paraId="128604CF" w14:textId="5F64EF5D" w:rsidR="000B1E66" w:rsidRDefault="000B1E66" w:rsidP="003C3D33">
            <w:pPr>
              <w:rPr>
                <w:lang w:val="en-NZ"/>
              </w:rPr>
            </w:pPr>
          </w:p>
        </w:tc>
      </w:tr>
      <w:tr w:rsidR="000B1E66" w14:paraId="3C2C47F5" w14:textId="77777777" w:rsidTr="003C3D33">
        <w:tc>
          <w:tcPr>
            <w:tcW w:w="10460" w:type="dxa"/>
          </w:tcPr>
          <w:p w14:paraId="5235DAD0" w14:textId="3EEC232D" w:rsidR="008B4DAF" w:rsidRPr="00B21939" w:rsidRDefault="008B4DAF" w:rsidP="008B4DAF">
            <w:pPr>
              <w:spacing w:before="200" w:after="80" w:line="264" w:lineRule="auto"/>
              <w:rPr>
                <w:ins w:id="580" w:author="Archer, Ethan" w:date="2026-05-18T10:08:00Z" w16du:dateUtc="2026-05-17T22:08:00Z"/>
                <w:rFonts w:eastAsia="Calibri" w:cs="Arial"/>
                <w:b/>
                <w:bCs/>
              </w:rPr>
            </w:pPr>
            <w:ins w:id="581" w:author="Archer, Ethan" w:date="2026-05-18T10:08:00Z" w16du:dateUtc="2026-05-17T22:08:00Z">
              <w:r w:rsidRPr="008B4DAF">
                <w:rPr>
                  <w:rFonts w:eastAsia="Calibri" w:cs="Arial"/>
                  <w:b/>
                  <w:bCs/>
                </w:rPr>
                <w:t>Liabilities</w:t>
              </w:r>
            </w:ins>
          </w:p>
          <w:p w14:paraId="7190E2FB" w14:textId="1C0092FA" w:rsidR="000B1E66" w:rsidRDefault="00DB221B" w:rsidP="00B56F9A">
            <w:pPr>
              <w:numPr>
                <w:ilvl w:val="0"/>
                <w:numId w:val="15"/>
              </w:numPr>
              <w:tabs>
                <w:tab w:val="left" w:pos="1134"/>
              </w:tabs>
              <w:adjustRightInd w:val="0"/>
              <w:spacing w:before="80" w:after="80" w:line="264" w:lineRule="auto"/>
              <w:ind w:left="357" w:hanging="357"/>
              <w:rPr>
                <w:lang w:val="en-NZ"/>
              </w:rPr>
            </w:pPr>
            <w:ins w:id="582" w:author="Archer, Ethan" w:date="2026-05-18T10:08:00Z" w16du:dateUtc="2026-05-17T22:08:00Z">
              <w:r w:rsidRPr="00DB221B">
                <w:rPr>
                  <w:lang w:val="en-NZ"/>
                </w:rPr>
                <w:t>The Approval Holder agrees to exercise the Approval at their own risk and releases, to the full extent permitted by law, the Director-General and the Director-General’s employees and agents from all claims and demands of any kind and from all liability which may arise in respect of any accident, damage, or injury occurring to any person or property arising from the Approval Holder’s exercise of the Approval.</w:t>
              </w:r>
            </w:ins>
          </w:p>
        </w:tc>
        <w:tc>
          <w:tcPr>
            <w:tcW w:w="10461" w:type="dxa"/>
          </w:tcPr>
          <w:p w14:paraId="5E60A1CE" w14:textId="6DCD4B03" w:rsidR="000B1E66" w:rsidRDefault="00F37135" w:rsidP="003C3D33">
            <w:pPr>
              <w:rPr>
                <w:lang w:val="en-NZ"/>
              </w:rPr>
            </w:pPr>
            <w:r>
              <w:rPr>
                <w:lang w:val="en-NZ"/>
              </w:rPr>
              <w:t>Response to DOC s51 report – Appendix C.</w:t>
            </w:r>
            <w:r w:rsidR="00FB5A29">
              <w:rPr>
                <w:lang w:val="en-NZ"/>
              </w:rPr>
              <w:t xml:space="preserve"> NTS accepts DOC’s suggested addition.</w:t>
            </w:r>
          </w:p>
        </w:tc>
      </w:tr>
      <w:tr w:rsidR="000B1E66" w14:paraId="0B4CE175" w14:textId="77777777" w:rsidTr="003C3D33">
        <w:tc>
          <w:tcPr>
            <w:tcW w:w="10460" w:type="dxa"/>
          </w:tcPr>
          <w:p w14:paraId="255CC030" w14:textId="70C7931E" w:rsidR="008B4DAF" w:rsidRPr="00B21939" w:rsidRDefault="008B4DAF" w:rsidP="008B4DAF">
            <w:pPr>
              <w:spacing w:before="200" w:after="80" w:line="264" w:lineRule="auto"/>
              <w:rPr>
                <w:ins w:id="583" w:author="Archer, Ethan" w:date="2026-05-18T10:08:00Z" w16du:dateUtc="2026-05-17T22:08:00Z"/>
                <w:rFonts w:eastAsia="Calibri" w:cs="Arial"/>
                <w:b/>
                <w:bCs/>
              </w:rPr>
            </w:pPr>
            <w:ins w:id="584" w:author="Archer, Ethan" w:date="2026-05-18T10:08:00Z" w16du:dateUtc="2026-05-17T22:08:00Z">
              <w:r w:rsidRPr="008B4DAF">
                <w:rPr>
                  <w:rFonts w:eastAsia="Calibri" w:cs="Arial"/>
                  <w:b/>
                  <w:bCs/>
                </w:rPr>
                <w:t>Compliance with Legislation and Director-General’s Notices and Directions</w:t>
              </w:r>
            </w:ins>
          </w:p>
          <w:p w14:paraId="09D15FF8" w14:textId="4F2C2491" w:rsidR="000B1E66" w:rsidRPr="008B4DAF" w:rsidRDefault="00C52860" w:rsidP="00B56F9A">
            <w:pPr>
              <w:numPr>
                <w:ilvl w:val="0"/>
                <w:numId w:val="15"/>
              </w:numPr>
              <w:tabs>
                <w:tab w:val="left" w:pos="1134"/>
              </w:tabs>
              <w:adjustRightInd w:val="0"/>
              <w:spacing w:before="80" w:after="80" w:line="264" w:lineRule="auto"/>
              <w:ind w:left="357" w:hanging="357"/>
              <w:rPr>
                <w:rFonts w:eastAsia="Calibri" w:cs="Arial"/>
              </w:rPr>
            </w:pPr>
            <w:ins w:id="585" w:author="Archer, Ethan" w:date="2026-05-18T10:08:00Z" w16du:dateUtc="2026-05-17T22:08:00Z">
              <w:r w:rsidRPr="00C52860">
                <w:rPr>
                  <w:lang w:val="en-NZ"/>
                </w:rPr>
                <w:t>The Approval Holder must comply with all statutes, bylaws, and regulations, and all notices, directions, and requisitions of the Director-General and any competent authority relating to the exercise of the Approval.</w:t>
              </w:r>
            </w:ins>
          </w:p>
        </w:tc>
        <w:tc>
          <w:tcPr>
            <w:tcW w:w="10461" w:type="dxa"/>
          </w:tcPr>
          <w:p w14:paraId="405B5807" w14:textId="2436C010" w:rsidR="000B1E66" w:rsidRDefault="00F37135" w:rsidP="003C3D33">
            <w:pPr>
              <w:rPr>
                <w:lang w:val="en-NZ"/>
              </w:rPr>
            </w:pPr>
            <w:r>
              <w:rPr>
                <w:lang w:val="en-NZ"/>
              </w:rPr>
              <w:t>Response to DOC s51 report – Appendix C.</w:t>
            </w:r>
            <w:r w:rsidR="00FB5A29">
              <w:rPr>
                <w:lang w:val="en-NZ"/>
              </w:rPr>
              <w:t xml:space="preserve"> NTS accepts DOC’s suggested addition.</w:t>
            </w:r>
          </w:p>
        </w:tc>
      </w:tr>
      <w:tr w:rsidR="00C52860" w14:paraId="500B06B4" w14:textId="77777777" w:rsidTr="003C3D33">
        <w:tc>
          <w:tcPr>
            <w:tcW w:w="10460" w:type="dxa"/>
          </w:tcPr>
          <w:p w14:paraId="47497899" w14:textId="35D5D3E8" w:rsidR="008B4DAF" w:rsidRPr="00C2739C" w:rsidRDefault="008B4DAF" w:rsidP="008B4DAF">
            <w:pPr>
              <w:spacing w:before="200" w:after="80" w:line="264" w:lineRule="auto"/>
              <w:rPr>
                <w:ins w:id="586" w:author="Archer, Ethan" w:date="2026-05-18T10:08:00Z" w16du:dateUtc="2026-05-17T22:08:00Z"/>
                <w:rFonts w:eastAsia="Calibri" w:cs="Arial"/>
                <w:b/>
              </w:rPr>
            </w:pPr>
            <w:ins w:id="587" w:author="Archer, Ethan" w:date="2026-05-18T10:08:00Z" w16du:dateUtc="2026-05-17T22:08:00Z">
              <w:r w:rsidRPr="00C2739C">
                <w:rPr>
                  <w:rFonts w:eastAsia="Calibri" w:cs="Arial"/>
                  <w:b/>
                </w:rPr>
                <w:t>Variations Employees, Contractors, or Agents</w:t>
              </w:r>
            </w:ins>
          </w:p>
          <w:p w14:paraId="7AB55F38" w14:textId="77777777" w:rsidR="00B572B2" w:rsidRPr="00B572B2" w:rsidRDefault="00B572B2" w:rsidP="00B56F9A">
            <w:pPr>
              <w:numPr>
                <w:ilvl w:val="0"/>
                <w:numId w:val="15"/>
              </w:numPr>
              <w:tabs>
                <w:tab w:val="left" w:pos="1134"/>
              </w:tabs>
              <w:adjustRightInd w:val="0"/>
              <w:spacing w:before="80" w:after="80" w:line="264" w:lineRule="auto"/>
              <w:rPr>
                <w:ins w:id="588" w:author="Archer, Ethan" w:date="2026-05-18T10:13:00Z" w16du:dateUtc="2026-05-17T22:13:00Z"/>
                <w:rFonts w:eastAsia="Calibri" w:cs="Arial"/>
              </w:rPr>
            </w:pPr>
            <w:ins w:id="589" w:author="Archer, Ethan" w:date="2026-05-18T10:13:00Z" w16du:dateUtc="2026-05-17T22:13:00Z">
              <w:r w:rsidRPr="00B572B2">
                <w:rPr>
                  <w:rFonts w:eastAsia="Calibri" w:cs="Arial"/>
                </w:rPr>
                <w:t xml:space="preserve">The Approval Holder is responsible for the acts and omissions of its employees, contractors, and agents when acting </w:t>
              </w:r>
              <w:proofErr w:type="gramStart"/>
              <w:r w:rsidRPr="00B572B2">
                <w:rPr>
                  <w:rFonts w:eastAsia="Calibri" w:cs="Arial"/>
                </w:rPr>
                <w:t>in the course of</w:t>
              </w:r>
              <w:proofErr w:type="gramEnd"/>
              <w:r w:rsidRPr="00B572B2">
                <w:rPr>
                  <w:rFonts w:eastAsia="Calibri" w:cs="Arial"/>
                </w:rPr>
                <w:t>, or in connection with, the activities authorised by this Approval.</w:t>
              </w:r>
            </w:ins>
          </w:p>
          <w:p w14:paraId="11DD22EE" w14:textId="1B12E407" w:rsidR="00C52860" w:rsidRPr="008B4DAF" w:rsidRDefault="00B572B2" w:rsidP="00B56F9A">
            <w:pPr>
              <w:numPr>
                <w:ilvl w:val="0"/>
                <w:numId w:val="15"/>
              </w:numPr>
              <w:tabs>
                <w:tab w:val="left" w:pos="1134"/>
              </w:tabs>
              <w:adjustRightInd w:val="0"/>
              <w:spacing w:before="80" w:after="80" w:line="264" w:lineRule="auto"/>
              <w:rPr>
                <w:rFonts w:eastAsia="Calibri" w:cs="Arial"/>
              </w:rPr>
            </w:pPr>
            <w:ins w:id="590" w:author="Archer, Ethan" w:date="2026-05-18T10:13:00Z" w16du:dateUtc="2026-05-17T22:13:00Z">
              <w:r w:rsidRPr="00B572B2">
                <w:rPr>
                  <w:rFonts w:eastAsia="Calibri" w:cs="Arial"/>
                </w:rPr>
                <w:t xml:space="preserve">The Approval Holder is liable under this Approval for any breach of its terms by its employees, contractors, or agents, when acting </w:t>
              </w:r>
              <w:proofErr w:type="gramStart"/>
              <w:r w:rsidRPr="00B572B2">
                <w:rPr>
                  <w:rFonts w:eastAsia="Calibri" w:cs="Arial"/>
                </w:rPr>
                <w:t>in the course of</w:t>
              </w:r>
              <w:proofErr w:type="gramEnd"/>
              <w:r w:rsidRPr="00B572B2">
                <w:rPr>
                  <w:rFonts w:eastAsia="Calibri" w:cs="Arial"/>
                </w:rPr>
                <w:t>, or in connection with, the activities authorised by this Approval, as if the breach were committed by the Approval Holder.</w:t>
              </w:r>
            </w:ins>
          </w:p>
        </w:tc>
        <w:tc>
          <w:tcPr>
            <w:tcW w:w="10461" w:type="dxa"/>
          </w:tcPr>
          <w:p w14:paraId="68862749" w14:textId="77777777" w:rsidR="00813747" w:rsidRDefault="00F37135" w:rsidP="003C3D33">
            <w:pPr>
              <w:rPr>
                <w:lang w:val="en-NZ"/>
              </w:rPr>
            </w:pPr>
            <w:r w:rsidRPr="00FB5A29">
              <w:rPr>
                <w:lang w:val="en-NZ"/>
              </w:rPr>
              <w:t>Response to DOC s51 report – Appendix C.</w:t>
            </w:r>
            <w:r w:rsidR="00FB5A29" w:rsidRPr="00FB5A29">
              <w:rPr>
                <w:lang w:val="en-NZ"/>
              </w:rPr>
              <w:t xml:space="preserve"> </w:t>
            </w:r>
          </w:p>
          <w:p w14:paraId="6FEEE1BA" w14:textId="1C6222D0" w:rsidR="00813747" w:rsidRDefault="00813747" w:rsidP="00813747">
            <w:pPr>
              <w:pStyle w:val="Default"/>
              <w:rPr>
                <w:lang w:val="en-NZ"/>
              </w:rPr>
            </w:pPr>
            <w:r w:rsidRPr="00605566">
              <w:rPr>
                <w:rFonts w:cs="Times New Roman"/>
                <w:color w:val="auto"/>
                <w:sz w:val="20"/>
                <w:szCs w:val="20"/>
                <w:lang w:val="en-NZ"/>
              </w:rPr>
              <w:t>NTS considers that as originally proposed by DOC, the clause could be interpreted broadly and does not clearly exclude unrelated personal conduct outside of work. The proposed amendment therefore includes the adjustment to the wording of the condition suggested by NTS in its response to comments.</w:t>
            </w:r>
          </w:p>
          <w:p w14:paraId="6B91B649" w14:textId="5551A0F4" w:rsidR="00C52860" w:rsidRDefault="00C52860" w:rsidP="00813747">
            <w:pPr>
              <w:rPr>
                <w:lang w:val="en-NZ"/>
              </w:rPr>
            </w:pPr>
          </w:p>
        </w:tc>
      </w:tr>
    </w:tbl>
    <w:p w14:paraId="1FBA1DC4" w14:textId="77777777" w:rsidR="00C26DB9" w:rsidRPr="00917FCE" w:rsidRDefault="00C26DB9" w:rsidP="00284CD0">
      <w:pPr>
        <w:rPr>
          <w:lang w:val="en-NZ"/>
        </w:rPr>
      </w:pPr>
    </w:p>
    <w:sectPr w:rsidR="00C26DB9" w:rsidRPr="00917FCE" w:rsidSect="000D7C03">
      <w:pgSz w:w="23811" w:h="16838" w:orient="landscape" w:code="8"/>
      <w:pgMar w:top="1440" w:right="1440" w:bottom="1440" w:left="1440" w:header="547" w:footer="54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37" w:author="Lojkine, Frances" w:date="2026-05-20T07:38:00Z" w:initials="FL">
    <w:p w14:paraId="1BA53ABC" w14:textId="77777777" w:rsidR="000D7C03" w:rsidRDefault="000D7C03" w:rsidP="000D7C03">
      <w:pPr>
        <w:pStyle w:val="CommentText"/>
      </w:pPr>
      <w:r>
        <w:rPr>
          <w:rStyle w:val="CommentReference"/>
        </w:rPr>
        <w:annotationRef/>
      </w:r>
      <w:r>
        <w:t>Amendment proposed in response to Environment Southland (N Keeley) comment on application. Dr Keeley has confirmed (ES response to Minute 5) that the proposed amendment satisfies his original comment.</w:t>
      </w:r>
    </w:p>
  </w:comment>
  <w:comment w:id="464" w:author="Lojkine, Frances" w:date="2026-05-20T07:46:00Z" w:initials="FL">
    <w:p w14:paraId="2CCAFD3D" w14:textId="77777777" w:rsidR="000D7C03" w:rsidRDefault="000D7C03" w:rsidP="000D7C03">
      <w:pPr>
        <w:pStyle w:val="CommentText"/>
      </w:pPr>
      <w:r>
        <w:rPr>
          <w:rStyle w:val="CommentReference"/>
        </w:rPr>
        <w:annotationRef/>
      </w:r>
      <w:r>
        <w:t>All amendments consequential to proposed amendment to Condition 66 in response to Question 11 Minute 4 and in response to reviewing conditions in relation to adaptive management in response to Question 14 Minute 4</w:t>
      </w:r>
    </w:p>
  </w:comment>
  <w:comment w:id="467" w:author="Lojkine, Frances" w:date="2026-05-20T07:46:00Z" w:initials="FL">
    <w:p w14:paraId="0261D6D2" w14:textId="77777777" w:rsidR="000D7C03" w:rsidRDefault="000D7C03" w:rsidP="000D7C03">
      <w:pPr>
        <w:pStyle w:val="CommentText"/>
      </w:pPr>
      <w:r>
        <w:rPr>
          <w:rStyle w:val="CommentReference"/>
        </w:rPr>
        <w:annotationRef/>
      </w:r>
      <w:r>
        <w:t>Proposed amendment in response to Question 15 Minute 4</w:t>
      </w:r>
    </w:p>
  </w:comment>
  <w:comment w:id="471" w:author="Lojkine, Frances" w:date="2026-04-24T08:41:00Z" w:initials="FL">
    <w:p w14:paraId="7E7AD89A" w14:textId="77777777" w:rsidR="000D7C03" w:rsidRDefault="000D7C03" w:rsidP="000D7C03">
      <w:pPr>
        <w:pStyle w:val="CommentText"/>
      </w:pPr>
      <w:r>
        <w:rPr>
          <w:rStyle w:val="CommentReference"/>
        </w:rPr>
        <w:annotationRef/>
      </w:r>
      <w:r>
        <w:t>Amended figure in response to Envt Sthland (N Keeley) comment on application.</w:t>
      </w:r>
    </w:p>
    <w:p w14:paraId="49D4937E" w14:textId="77777777" w:rsidR="000D7C03" w:rsidRDefault="000D7C03" w:rsidP="000D7C03">
      <w:pPr>
        <w:pStyle w:val="CommentText"/>
      </w:pPr>
    </w:p>
    <w:p w14:paraId="7B2B29CD" w14:textId="77777777" w:rsidR="000D7C03" w:rsidRDefault="000D7C03" w:rsidP="000D7C03">
      <w:pPr>
        <w:pStyle w:val="CommentText"/>
      </w:pPr>
      <w:r>
        <w:t>No amendment proposed in response to DOC comment on application (section 5.1) in relation to depiction of ‘Beyond Zone 2’ as explained in paragraphs 34 - 36 of Dr Bennett’s evidence in response.</w:t>
      </w:r>
    </w:p>
  </w:comment>
  <w:comment w:id="475" w:author="Lojkine, Frances" w:date="2026-05-14T13:08:00Z" w:initials="FL">
    <w:p w14:paraId="41EFA64B" w14:textId="77777777" w:rsidR="000D7C03" w:rsidRDefault="000D7C03" w:rsidP="000D7C03">
      <w:pPr>
        <w:pStyle w:val="CommentText"/>
      </w:pPr>
      <w:r>
        <w:rPr>
          <w:rStyle w:val="CommentReference"/>
        </w:rPr>
        <w:annotationRef/>
      </w:r>
      <w:r>
        <w:t>Figure included in response to Question 15 Minute 4. Zone 1 boundaries smoothed in response to Environment Southland (N Keeley) comment on application.</w:t>
      </w:r>
    </w:p>
  </w:comment>
  <w:comment w:id="479" w:author="Lojkine, Frances" w:date="2026-05-14T13:01:00Z" w:initials="FL">
    <w:p w14:paraId="21CB58CD" w14:textId="77777777" w:rsidR="000D7C03" w:rsidRDefault="000D7C03" w:rsidP="000D7C03">
      <w:pPr>
        <w:pStyle w:val="CommentText"/>
      </w:pPr>
      <w:r>
        <w:rPr>
          <w:rStyle w:val="CommentReference"/>
        </w:rPr>
        <w:annotationRef/>
      </w:r>
      <w:r>
        <w:t>This and all equivalent changes - Question 13 Minute 4 and response to DOC comment on application (section 5.1)</w:t>
      </w:r>
    </w:p>
  </w:comment>
  <w:comment w:id="495" w:author="Lojkine, Frances" w:date="2026-05-22T10:40:00Z" w:initials="FL">
    <w:p w14:paraId="111A63E0" w14:textId="77777777" w:rsidR="000D7C03" w:rsidRDefault="000D7C03" w:rsidP="000D7C03">
      <w:pPr>
        <w:pStyle w:val="CommentText"/>
      </w:pPr>
      <w:r>
        <w:rPr>
          <w:rStyle w:val="CommentReference"/>
        </w:rPr>
        <w:annotationRef/>
      </w:r>
      <w:r>
        <w:t>Except as otherwise identified, minor changes through this table to align with draft EMMP provided to the Panel on 22 May 2026.</w:t>
      </w:r>
    </w:p>
  </w:comment>
  <w:comment w:id="501" w:author="Lojkine, Frances" w:date="2026-05-22T10:14:00Z" w:initials="FL">
    <w:p w14:paraId="3C765314" w14:textId="77777777" w:rsidR="000D7C03" w:rsidRDefault="000D7C03" w:rsidP="000D7C03">
      <w:pPr>
        <w:pStyle w:val="CommentText"/>
      </w:pPr>
      <w:r>
        <w:rPr>
          <w:rStyle w:val="CommentReference"/>
        </w:rPr>
        <w:annotationRef/>
      </w:r>
      <w:r>
        <w:t>No amendment proposed in relation to Envt Sthland comment on application (N Keeley) re use of indicators for assessing compliance, which was responded to in paras 96 and 97 of Dr Bennett’s evidence for NTS. Dr Keely has advised (Envt Shtland comment on Minute 5) that he is happy with Dr Bennett’s response.</w:t>
      </w:r>
    </w:p>
  </w:comment>
  <w:comment w:id="504" w:author="Lojkine, Frances" w:date="2026-05-20T07:24:00Z" w:initials="FL">
    <w:p w14:paraId="225E03C7" w14:textId="77777777" w:rsidR="000D7C03" w:rsidRDefault="000D7C03" w:rsidP="000D7C03">
      <w:pPr>
        <w:pStyle w:val="CommentText"/>
      </w:pPr>
      <w:r>
        <w:rPr>
          <w:rStyle w:val="CommentReference"/>
        </w:rPr>
        <w:annotationRef/>
      </w:r>
      <w:r>
        <w:t>This and all similar changes proposed in response to Question 14 Minute 4 and DOC comment on application (section 5.1)</w:t>
      </w:r>
    </w:p>
  </w:comment>
  <w:comment w:id="526" w:author="Lojkine, Frances" w:date="2026-05-22T10:16:00Z" w:initials="FL">
    <w:p w14:paraId="0BC3B726" w14:textId="77777777" w:rsidR="000D7C03" w:rsidRDefault="000D7C03" w:rsidP="000D7C03">
      <w:pPr>
        <w:pStyle w:val="CommentText"/>
      </w:pPr>
      <w:r>
        <w:rPr>
          <w:rStyle w:val="CommentReference"/>
        </w:rPr>
        <w:annotationRef/>
      </w:r>
      <w:r>
        <w:t>No amendment proposed in response to Envt Sthland comments on application (N Keeley) in relation to whether the marine farms are causing effects, but is covered in draft EMMP (as was indicated in the evidence of Dr Bennett at paras 99 and 100). Dr Keely has advised (Envt Shtland comment on Minute 5) that he is happy with Dr Bennett’s response.</w:t>
      </w:r>
    </w:p>
  </w:comment>
  <w:comment w:id="533" w:author="Lojkine, Frances" w:date="2026-05-20T07:58:00Z" w:initials="FL">
    <w:p w14:paraId="6E55D5B7" w14:textId="77777777" w:rsidR="000D7C03" w:rsidRDefault="000D7C03" w:rsidP="000D7C03">
      <w:pPr>
        <w:pStyle w:val="CommentText"/>
      </w:pPr>
      <w:r>
        <w:rPr>
          <w:rStyle w:val="CommentReference"/>
        </w:rPr>
        <w:annotationRef/>
      </w:r>
      <w:r>
        <w:t>No amendment proposed in response to DOC comment on application (3.3.28, 3.3.29 and section 5.1) as all technical experts agree that setting of sub-lethal indicators at this stage may be premature.</w:t>
      </w:r>
    </w:p>
  </w:comment>
  <w:comment w:id="534" w:author="Lojkine, Frances" w:date="2026-05-22T10:40:00Z" w:initials="FL">
    <w:p w14:paraId="6DF4AE10" w14:textId="77777777" w:rsidR="000D7C03" w:rsidRDefault="000D7C03" w:rsidP="000D7C03">
      <w:pPr>
        <w:pStyle w:val="CommentText"/>
      </w:pPr>
      <w:r>
        <w:rPr>
          <w:rStyle w:val="CommentReference"/>
        </w:rPr>
        <w:annotationRef/>
      </w:r>
      <w:r>
        <w:t>Except as otherwise identified, minor changes through this table to align with draft EMMP provided to the Panel on 22 May 2026.</w:t>
      </w:r>
    </w:p>
  </w:comment>
  <w:comment w:id="535" w:author="Lojkine, Frances" w:date="2026-06-08T09:20:00Z" w:initials="FL">
    <w:p w14:paraId="7F64ACE3" w14:textId="77777777" w:rsidR="00E2674D" w:rsidRDefault="00E2674D" w:rsidP="00E2674D">
      <w:pPr>
        <w:pStyle w:val="CommentText"/>
      </w:pPr>
      <w:r>
        <w:rPr>
          <w:rStyle w:val="CommentReference"/>
        </w:rPr>
        <w:annotationRef/>
      </w:r>
      <w:r>
        <w:t>Further amendment in response to DOC feedback on 22 May 2026 version of conditions</w:t>
      </w:r>
    </w:p>
  </w:comment>
  <w:comment w:id="538" w:author="Lojkine, Frances" w:date="2026-05-20T07:52:00Z" w:initials="FL">
    <w:p w14:paraId="5EC67AE5" w14:textId="3F46C2CD" w:rsidR="000D7C03" w:rsidRDefault="000D7C03" w:rsidP="000D7C03">
      <w:pPr>
        <w:pStyle w:val="CommentText"/>
      </w:pPr>
      <w:r>
        <w:rPr>
          <w:rStyle w:val="CommentReference"/>
        </w:rPr>
        <w:annotationRef/>
      </w:r>
      <w:r>
        <w:t>Proposed amendment in response to Environment Southland (N Keeley) comment on application - the footnote is a typo accidentally transcribed from the recommendations for seabed monitoring report (Appendix Z to the substantive application).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A53ABC" w15:done="0"/>
  <w15:commentEx w15:paraId="2CCAFD3D" w15:done="0"/>
  <w15:commentEx w15:paraId="0261D6D2" w15:done="0"/>
  <w15:commentEx w15:paraId="7B2B29CD" w15:done="0"/>
  <w15:commentEx w15:paraId="41EFA64B" w15:done="0"/>
  <w15:commentEx w15:paraId="21CB58CD" w15:done="0"/>
  <w15:commentEx w15:paraId="111A63E0" w15:done="0"/>
  <w15:commentEx w15:paraId="3C765314" w15:done="0"/>
  <w15:commentEx w15:paraId="225E03C7" w15:done="0"/>
  <w15:commentEx w15:paraId="0BC3B726" w15:done="0"/>
  <w15:commentEx w15:paraId="6E55D5B7" w15:done="0"/>
  <w15:commentEx w15:paraId="6DF4AE10" w15:done="0"/>
  <w15:commentEx w15:paraId="7F64ACE3" w15:done="0"/>
  <w15:commentEx w15:paraId="5EC67A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02628F" w16cex:dateUtc="2026-05-19T19:38:00Z"/>
  <w16cex:commentExtensible w16cex:durableId="14FEA0FA" w16cex:dateUtc="2026-05-19T19:46:00Z"/>
  <w16cex:commentExtensible w16cex:durableId="04FE4157" w16cex:dateUtc="2026-05-19T19:46:00Z"/>
  <w16cex:commentExtensible w16cex:durableId="0CBBBD37" w16cex:dateUtc="2026-04-23T20:41:00Z"/>
  <w16cex:commentExtensible w16cex:durableId="26B5B46E" w16cex:dateUtc="2026-05-14T01:08:00Z"/>
  <w16cex:commentExtensible w16cex:durableId="767F7829" w16cex:dateUtc="2026-05-14T01:01:00Z"/>
  <w16cex:commentExtensible w16cex:durableId="737B6BBE" w16cex:dateUtc="2026-05-21T22:40:00Z"/>
  <w16cex:commentExtensible w16cex:durableId="0BEF06AE" w16cex:dateUtc="2026-05-21T22:14:00Z"/>
  <w16cex:commentExtensible w16cex:durableId="3289499F" w16cex:dateUtc="2026-05-19T19:24:00Z"/>
  <w16cex:commentExtensible w16cex:durableId="34DEC065" w16cex:dateUtc="2026-05-21T22:16:00Z"/>
  <w16cex:commentExtensible w16cex:durableId="7AC0480A" w16cex:dateUtc="2026-05-19T19:58:00Z"/>
  <w16cex:commentExtensible w16cex:durableId="48BBE7D4" w16cex:dateUtc="2026-05-21T22:40:00Z"/>
  <w16cex:commentExtensible w16cex:durableId="52A53539" w16cex:dateUtc="2026-06-07T21:20:00Z"/>
  <w16cex:commentExtensible w16cex:durableId="0B3B828B" w16cex:dateUtc="2026-05-19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A53ABC" w16cid:durableId="7D02628F"/>
  <w16cid:commentId w16cid:paraId="2CCAFD3D" w16cid:durableId="14FEA0FA"/>
  <w16cid:commentId w16cid:paraId="0261D6D2" w16cid:durableId="04FE4157"/>
  <w16cid:commentId w16cid:paraId="7B2B29CD" w16cid:durableId="0CBBBD37"/>
  <w16cid:commentId w16cid:paraId="41EFA64B" w16cid:durableId="26B5B46E"/>
  <w16cid:commentId w16cid:paraId="21CB58CD" w16cid:durableId="767F7829"/>
  <w16cid:commentId w16cid:paraId="111A63E0" w16cid:durableId="737B6BBE"/>
  <w16cid:commentId w16cid:paraId="3C765314" w16cid:durableId="0BEF06AE"/>
  <w16cid:commentId w16cid:paraId="225E03C7" w16cid:durableId="3289499F"/>
  <w16cid:commentId w16cid:paraId="0BC3B726" w16cid:durableId="34DEC065"/>
  <w16cid:commentId w16cid:paraId="6E55D5B7" w16cid:durableId="7AC0480A"/>
  <w16cid:commentId w16cid:paraId="6DF4AE10" w16cid:durableId="48BBE7D4"/>
  <w16cid:commentId w16cid:paraId="7F64ACE3" w16cid:durableId="52A53539"/>
  <w16cid:commentId w16cid:paraId="5EC67AE5" w16cid:durableId="0B3B82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2D69D" w14:textId="77777777" w:rsidR="00C31A70" w:rsidRDefault="00C31A70" w:rsidP="007F21AB">
      <w:r>
        <w:separator/>
      </w:r>
    </w:p>
  </w:endnote>
  <w:endnote w:type="continuationSeparator" w:id="0">
    <w:p w14:paraId="2C534F42" w14:textId="77777777" w:rsidR="00C31A70" w:rsidRDefault="00C31A70" w:rsidP="007F2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gLiU">
    <w:panose1 w:val="02010609000101010101"/>
    <w:charset w:val="88"/>
    <w:family w:val="modern"/>
    <w:pitch w:val="fixed"/>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masis MT Pro">
    <w:charset w:val="00"/>
    <w:family w:val="roman"/>
    <w:pitch w:val="variable"/>
    <w:sig w:usb0="A00000AF" w:usb1="4000205B" w:usb2="00000000" w:usb3="00000000" w:csb0="00000093" w:csb1="00000000"/>
  </w:font>
  <w:font w:name="Arial Bold">
    <w:altName w:val="Arial"/>
    <w:panose1 w:val="020B07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715913"/>
      <w:docPartObj>
        <w:docPartGallery w:val="Page Numbers (Bottom of Page)"/>
        <w:docPartUnique/>
      </w:docPartObj>
    </w:sdtPr>
    <w:sdtEndPr>
      <w:rPr>
        <w:noProof/>
      </w:rPr>
    </w:sdtEndPr>
    <w:sdtContent>
      <w:p w14:paraId="3E6C725A" w14:textId="7ED7A7FA" w:rsidR="00A05EEC" w:rsidRDefault="00A05E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BB495D" w14:textId="77777777" w:rsidR="00A05EEC" w:rsidRDefault="00A05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323483"/>
      <w:docPartObj>
        <w:docPartGallery w:val="Page Numbers (Bottom of Page)"/>
        <w:docPartUnique/>
      </w:docPartObj>
    </w:sdtPr>
    <w:sdtEndPr>
      <w:rPr>
        <w:noProof/>
      </w:rPr>
    </w:sdtEndPr>
    <w:sdtContent>
      <w:p w14:paraId="656E58CA" w14:textId="186C3835" w:rsidR="003C06B6" w:rsidRDefault="003C06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C7F77D" w14:textId="77777777" w:rsidR="003C06B6" w:rsidRDefault="003C06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86D2A" w14:textId="77777777" w:rsidR="000D7C03" w:rsidRDefault="000D7C03" w:rsidP="00605566">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C7103" w14:textId="77777777" w:rsidR="00C31A70" w:rsidRDefault="00C31A70" w:rsidP="007F21AB">
      <w:r>
        <w:separator/>
      </w:r>
    </w:p>
  </w:footnote>
  <w:footnote w:type="continuationSeparator" w:id="0">
    <w:p w14:paraId="50A936C0" w14:textId="77777777" w:rsidR="00C31A70" w:rsidRDefault="00C31A70" w:rsidP="007F21AB">
      <w:r>
        <w:continuationSeparator/>
      </w:r>
    </w:p>
  </w:footnote>
  <w:footnote w:id="1">
    <w:p w14:paraId="7F65905C" w14:textId="77777777" w:rsidR="000D7C03" w:rsidRPr="00ED4ECA" w:rsidRDefault="000D7C03" w:rsidP="000D7C03">
      <w:pPr>
        <w:pStyle w:val="FootnoteText"/>
      </w:pPr>
      <w:r>
        <w:rPr>
          <w:rStyle w:val="FootnoteReference"/>
        </w:rPr>
        <w:footnoteRef/>
      </w:r>
      <w:r>
        <w:t xml:space="preserve"> </w:t>
      </w:r>
      <w:r w:rsidRPr="009C5608">
        <w:t>Incorporation</w:t>
      </w:r>
      <w:r w:rsidRPr="00223507">
        <w:t xml:space="preserve"> of this index at </w:t>
      </w:r>
      <w:r>
        <w:t>the Hananui proposal area</w:t>
      </w:r>
      <w:r w:rsidRPr="00223507">
        <w:t xml:space="preserve"> would require validation against infauna</w:t>
      </w:r>
      <w:r>
        <w:t>l</w:t>
      </w:r>
      <w:r w:rsidRPr="00223507">
        <w:t xml:space="preserve"> data over at </w:t>
      </w:r>
      <w:r w:rsidRPr="00B56187">
        <w:t>least 2 years</w:t>
      </w:r>
      <w:r>
        <w:t xml:space="preserve"> before applicability as a Tier 1 </w:t>
      </w:r>
      <w:del w:id="511" w:author="Lojkine, Frances" w:date="2026-04-14T11:32:00Z" w16du:dateUtc="2026-04-13T23:32:00Z">
        <w:r>
          <w:rPr>
            <w:i/>
            <w:iCs/>
          </w:rPr>
          <w:delText>i</w:delText>
        </w:r>
        <w:r>
          <w:delText>E</w:delText>
        </w:r>
      </w:del>
      <w:del w:id="512" w:author="Lojkine, Frances" w:date="2026-04-14T11:31:00Z" w16du:dateUtc="2026-04-13T23:31:00Z">
        <w:r>
          <w:delText>QS</w:delText>
        </w:r>
      </w:del>
      <w:r>
        <w:t xml:space="preserve"> </w:t>
      </w:r>
      <w:ins w:id="513" w:author="Lojkine, Frances" w:date="2026-04-14T11:31:00Z" w16du:dateUtc="2026-04-13T23:31:00Z">
        <w:r>
          <w:t xml:space="preserve">AMT </w:t>
        </w:r>
      </w:ins>
      <w:r>
        <w:t>indicator.</w:t>
      </w:r>
    </w:p>
  </w:footnote>
  <w:footnote w:id="2">
    <w:p w14:paraId="76600C36" w14:textId="77777777" w:rsidR="000D7C03" w:rsidRPr="002A7C46" w:rsidRDefault="000D7C03" w:rsidP="000D7C03">
      <w:pPr>
        <w:pStyle w:val="FootnoteText"/>
        <w:rPr>
          <w:lang w:val="en-US"/>
        </w:rPr>
      </w:pPr>
      <w:r>
        <w:rPr>
          <w:rStyle w:val="FootnoteReference"/>
        </w:rPr>
        <w:footnoteRef/>
      </w:r>
      <w:r>
        <w:t xml:space="preserve"> </w:t>
      </w:r>
      <w:r w:rsidRPr="002A7C46">
        <w:rPr>
          <w:lang w:val="en-US"/>
        </w:rPr>
        <w:t xml:space="preserve">Point equivalent to approximately </w:t>
      </w:r>
      <w:r>
        <w:rPr>
          <w:lang w:val="en-US"/>
        </w:rPr>
        <w:t>the transition between ‘Moderate’ and ‘Poor’ status</w:t>
      </w:r>
      <w:r w:rsidRPr="002A7C46">
        <w:rPr>
          <w:lang w:val="en-US"/>
        </w:rPr>
        <w:t xml:space="preserve"> </w:t>
      </w:r>
      <w:r>
        <w:rPr>
          <w:lang w:val="en-US"/>
        </w:rPr>
        <w:t xml:space="preserve">based on </w:t>
      </w:r>
      <w:r w:rsidRPr="002A7C46">
        <w:rPr>
          <w:lang w:val="en-US"/>
        </w:rPr>
        <w:t xml:space="preserve">international data published by </w:t>
      </w:r>
      <w:r>
        <w:rPr>
          <w:lang w:val="en-US"/>
        </w:rPr>
        <w:t>Fisheries and Oceans</w:t>
      </w:r>
      <w:r w:rsidRPr="002A7C46">
        <w:rPr>
          <w:lang w:val="en-US"/>
        </w:rPr>
        <w:t>, Canada</w:t>
      </w:r>
      <w:r>
        <w:rPr>
          <w:lang w:val="en-US"/>
        </w:rPr>
        <w:t>, and</w:t>
      </w:r>
      <w:r w:rsidRPr="002A7C46">
        <w:rPr>
          <w:lang w:val="en-US"/>
        </w:rPr>
        <w:t xml:space="preserve"> Cranford et al. (2020)</w:t>
      </w:r>
      <w:r>
        <w:rPr>
          <w:lang w:val="en-US"/>
        </w:rPr>
        <w:t>, and as recommended in the Aquaculture Stewardship Council benthic monitoring whitepaper (ASC 2022)</w:t>
      </w:r>
      <w:r w:rsidRPr="002A7C46">
        <w:rPr>
          <w:lang w:val="en-US"/>
        </w:rPr>
        <w:t>.</w:t>
      </w:r>
      <w:r>
        <w:rPr>
          <w:lang w:val="en-US"/>
        </w:rPr>
        <w:t xml:space="preserve"> Assumes use of </w:t>
      </w:r>
      <w:r w:rsidRPr="004D6DD1">
        <w:rPr>
          <w:lang w:val="en-US"/>
        </w:rPr>
        <w:t>the UV</w:t>
      </w:r>
      <w:r w:rsidRPr="002B44B1">
        <w:t xml:space="preserve"> spectrophotometry of sediment pore water method</w:t>
      </w:r>
      <w:r>
        <w:t>.</w:t>
      </w:r>
    </w:p>
  </w:footnote>
  <w:footnote w:id="3">
    <w:p w14:paraId="5DC157F2" w14:textId="77777777" w:rsidR="000D7C03" w:rsidRDefault="000D7C03" w:rsidP="000D7C03">
      <w:pPr>
        <w:pStyle w:val="FootnoteText"/>
      </w:pPr>
      <w:r w:rsidRPr="00FD3A40">
        <w:rPr>
          <w:rStyle w:val="FootnoteReference"/>
        </w:rPr>
        <w:footnoteRef/>
      </w:r>
      <w:r w:rsidRPr="00FD3A40">
        <w:t xml:space="preserve"> Implies the use of a </w:t>
      </w:r>
      <w:r>
        <w:t xml:space="preserve">beyond </w:t>
      </w:r>
      <w:r w:rsidRPr="00FD3A40">
        <w:t>BACI</w:t>
      </w:r>
      <w:r>
        <w:t xml:space="preserve"> approach</w:t>
      </w:r>
      <w:r w:rsidRPr="00FD3A40">
        <w:t xml:space="preserve"> to test for a significant control vs impact interaction term. The same statistical design will be applied for univariate </w:t>
      </w:r>
      <w:r>
        <w:t xml:space="preserve">(change in the percentage cover of key taxa, total area of extent, habitat extent, rugosity) </w:t>
      </w:r>
      <w:r w:rsidRPr="00FD3A40">
        <w:t>and multivariate analyses</w:t>
      </w:r>
      <w:r>
        <w:t xml:space="preserve"> (change in community structure, seafloor composition).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BD561" w14:textId="37894FFA" w:rsidR="00776F5F" w:rsidRPr="00A05EEC" w:rsidRDefault="00FE6630" w:rsidP="00A05EEC">
    <w:pPr>
      <w:jc w:val="right"/>
      <w:rPr>
        <w:lang w:val="en-NZ"/>
      </w:rPr>
    </w:pPr>
    <w:r w:rsidRPr="00D0535A">
      <w:rPr>
        <w:szCs w:val="24"/>
      </w:rPr>
      <w:t>Hananui Aquaculture Project –</w:t>
    </w:r>
    <w:r>
      <w:rPr>
        <w:szCs w:val="24"/>
      </w:rPr>
      <w:t xml:space="preserve"> Post lodgement updates to the resource consent </w:t>
    </w:r>
    <w:r w:rsidRPr="00D0535A">
      <w:rPr>
        <w:szCs w:val="24"/>
      </w:rPr>
      <w:t>conditions</w:t>
    </w:r>
    <w:r>
      <w:rPr>
        <w:szCs w:val="24"/>
      </w:rPr>
      <w:t xml:space="preserve"> – </w:t>
    </w:r>
    <w:r w:rsidR="00B45645" w:rsidRPr="00B45645">
      <w:rPr>
        <w:szCs w:val="24"/>
        <w:highlight w:val="cyan"/>
      </w:rPr>
      <w:t>8 June</w:t>
    </w:r>
    <w:r w:rsidRPr="00B45645">
      <w:rPr>
        <w:szCs w:val="24"/>
        <w:highlight w:val="cyan"/>
      </w:rPr>
      <w:t xml:space="preserve">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A5443" w14:textId="27ECA1DE" w:rsidR="00A05EEC" w:rsidRPr="00A05EEC" w:rsidRDefault="00A05EEC" w:rsidP="00A05EEC">
    <w:pPr>
      <w:pStyle w:val="Header"/>
      <w:jc w:val="right"/>
      <w:rPr>
        <w:lang w:val="en-NZ"/>
      </w:rPr>
    </w:pPr>
    <w:r>
      <w:rPr>
        <w:lang w:val="en-NZ"/>
      </w:rPr>
      <w:t>Proposed consent conditions – 22 May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C125" w14:textId="77777777" w:rsidR="000D7C03" w:rsidRPr="00D0535A" w:rsidRDefault="000D7C03" w:rsidP="00FE6630">
    <w:pPr>
      <w:pStyle w:val="Header"/>
      <w:jc w:val="right"/>
      <w:rPr>
        <w:sz w:val="20"/>
        <w:szCs w:val="24"/>
      </w:rPr>
    </w:pPr>
    <w:r w:rsidRPr="00D0535A">
      <w:rPr>
        <w:sz w:val="20"/>
        <w:szCs w:val="24"/>
      </w:rPr>
      <w:t>Hananui Aquaculture Project –</w:t>
    </w:r>
    <w:r>
      <w:rPr>
        <w:sz w:val="20"/>
        <w:szCs w:val="24"/>
      </w:rPr>
      <w:t xml:space="preserve"> Post lodgement updates to the resource consent </w:t>
    </w:r>
    <w:r w:rsidRPr="00D0535A">
      <w:rPr>
        <w:sz w:val="20"/>
        <w:szCs w:val="24"/>
      </w:rPr>
      <w:t>conditions</w:t>
    </w:r>
    <w:r>
      <w:rPr>
        <w:sz w:val="20"/>
        <w:szCs w:val="24"/>
      </w:rPr>
      <w:t xml:space="preserve"> – 22 May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881"/>
    <w:multiLevelType w:val="hybridMultilevel"/>
    <w:tmpl w:val="2C5AC7CC"/>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16E1F"/>
    <w:multiLevelType w:val="hybridMultilevel"/>
    <w:tmpl w:val="F24CDE88"/>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77CFC"/>
    <w:multiLevelType w:val="hybridMultilevel"/>
    <w:tmpl w:val="21228C1A"/>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 w15:restartNumberingAfterBreak="0">
    <w:nsid w:val="07E63FCC"/>
    <w:multiLevelType w:val="hybridMultilevel"/>
    <w:tmpl w:val="9122436A"/>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41835"/>
    <w:multiLevelType w:val="hybridMultilevel"/>
    <w:tmpl w:val="F67A30BE"/>
    <w:lvl w:ilvl="0" w:tplc="50C6319C">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AD042D"/>
    <w:multiLevelType w:val="hybridMultilevel"/>
    <w:tmpl w:val="E98672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08CA61D2"/>
    <w:multiLevelType w:val="hybridMultilevel"/>
    <w:tmpl w:val="BF6AEA1C"/>
    <w:lvl w:ilvl="0" w:tplc="B42EC96A">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91A59EC"/>
    <w:multiLevelType w:val="hybridMultilevel"/>
    <w:tmpl w:val="1CAEAD3A"/>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26448"/>
    <w:multiLevelType w:val="multilevel"/>
    <w:tmpl w:val="1FFEB840"/>
    <w:lvl w:ilvl="0">
      <w:start w:val="1"/>
      <w:numFmt w:val="decimal"/>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1152"/>
        </w:tabs>
        <w:ind w:left="1152" w:hanging="1152"/>
      </w:pPr>
      <w:rPr>
        <w:rFonts w:hint="default"/>
      </w:rPr>
    </w:lvl>
    <w:lvl w:ilvl="3">
      <w:start w:val="1"/>
      <w:numFmt w:val="decimal"/>
      <w:pStyle w:val="Heading4"/>
      <w:lvlText w:val="%1.%2.%3.%4"/>
      <w:lvlJc w:val="left"/>
      <w:pPr>
        <w:tabs>
          <w:tab w:val="num" w:pos="1152"/>
        </w:tabs>
        <w:ind w:left="1152" w:hanging="1152"/>
      </w:pPr>
      <w:rPr>
        <w:rFonts w:hint="default"/>
      </w:rPr>
    </w:lvl>
    <w:lvl w:ilvl="4">
      <w:start w:val="1"/>
      <w:numFmt w:val="decimal"/>
      <w:pStyle w:val="Heading5"/>
      <w:lvlText w:val="%1.%2.%3.%4.%5"/>
      <w:lvlJc w:val="left"/>
      <w:pPr>
        <w:tabs>
          <w:tab w:val="num" w:pos="1440"/>
        </w:tabs>
        <w:ind w:left="1440" w:hanging="144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9" w15:restartNumberingAfterBreak="0">
    <w:nsid w:val="1212734B"/>
    <w:multiLevelType w:val="hybridMultilevel"/>
    <w:tmpl w:val="9C0E2B4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124606"/>
    <w:multiLevelType w:val="hybridMultilevel"/>
    <w:tmpl w:val="7A58091E"/>
    <w:lvl w:ilvl="0" w:tplc="3AC899B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4C5312"/>
    <w:multiLevelType w:val="hybridMultilevel"/>
    <w:tmpl w:val="25BCEDC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6A067E"/>
    <w:multiLevelType w:val="hybridMultilevel"/>
    <w:tmpl w:val="AB2AE244"/>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16BF621F"/>
    <w:multiLevelType w:val="hybridMultilevel"/>
    <w:tmpl w:val="32F2F492"/>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4D7728"/>
    <w:multiLevelType w:val="hybridMultilevel"/>
    <w:tmpl w:val="0E8EC36A"/>
    <w:lvl w:ilvl="0" w:tplc="D466D74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1A572B0C"/>
    <w:multiLevelType w:val="hybridMultilevel"/>
    <w:tmpl w:val="B97C6ACA"/>
    <w:lvl w:ilvl="0" w:tplc="5F80303C">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B3A3020"/>
    <w:multiLevelType w:val="hybridMultilevel"/>
    <w:tmpl w:val="422E3F4E"/>
    <w:lvl w:ilvl="0" w:tplc="FFFFFFFF">
      <w:start w:val="86"/>
      <w:numFmt w:val="decimal"/>
      <w:lvlText w:val="%1."/>
      <w:lvlJc w:val="left"/>
      <w:pPr>
        <w:ind w:left="360" w:hanging="360"/>
      </w:pPr>
      <w:rPr>
        <w:b w:val="0"/>
        <w:i w:val="0"/>
        <w:caps w:val="0"/>
        <w:strike w:val="0"/>
        <w:dstrike w:val="0"/>
        <w:vanish w:val="0"/>
        <w:webHidden w:val="0"/>
        <w:color w:val="auto"/>
        <w:sz w:val="18"/>
        <w:u w:val="none"/>
        <w:effect w:val="none"/>
        <w:vertAlign w:val="baseline"/>
        <w:specVanish w:val="0"/>
      </w:rPr>
    </w:lvl>
    <w:lvl w:ilvl="1" w:tplc="FFFFFFFF">
      <w:start w:val="1"/>
      <w:numFmt w:val="lowerLetter"/>
      <w:lvlText w:val="(%2)"/>
      <w:lvlJc w:val="left"/>
      <w:pPr>
        <w:ind w:left="785" w:hanging="360"/>
      </w:pPr>
      <w:rPr>
        <w:rFonts w:ascii="Arial" w:eastAsiaTheme="majorEastAsia" w:hAnsi="Arial" w:cs="Arial"/>
      </w:r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17" w15:restartNumberingAfterBreak="0">
    <w:nsid w:val="1B507B9D"/>
    <w:multiLevelType w:val="hybridMultilevel"/>
    <w:tmpl w:val="2522172A"/>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744B83"/>
    <w:multiLevelType w:val="hybridMultilevel"/>
    <w:tmpl w:val="DF708A16"/>
    <w:lvl w:ilvl="0" w:tplc="4EA449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0830BA1"/>
    <w:multiLevelType w:val="hybridMultilevel"/>
    <w:tmpl w:val="A3A8DD74"/>
    <w:lvl w:ilvl="0" w:tplc="3EE43212">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7B460B1"/>
    <w:multiLevelType w:val="hybridMultilevel"/>
    <w:tmpl w:val="443868AC"/>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6F7927"/>
    <w:multiLevelType w:val="hybridMultilevel"/>
    <w:tmpl w:val="2B06DB4E"/>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03200"/>
    <w:multiLevelType w:val="hybridMultilevel"/>
    <w:tmpl w:val="6310BBD2"/>
    <w:lvl w:ilvl="0" w:tplc="B50E868E">
      <w:start w:val="1"/>
      <w:numFmt w:val="decimal"/>
      <w:pStyle w:val="NumberedList"/>
      <w:lvlText w:val="%1."/>
      <w:lvlJc w:val="left"/>
      <w:pPr>
        <w:ind w:left="720" w:hanging="360"/>
      </w:pPr>
      <w:rPr>
        <w:rFonts w:ascii="Arial" w:hAnsi="Arial" w:hint="default"/>
        <w:b w:val="0"/>
        <w:i w:val="0"/>
        <w:caps w:val="0"/>
        <w:strike w:val="0"/>
        <w:dstrike w:val="0"/>
        <w:vanish w:val="0"/>
        <w:color w:val="auto"/>
        <w:sz w:val="18"/>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65645D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66614"/>
    <w:multiLevelType w:val="multilevel"/>
    <w:tmpl w:val="D876E74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F0A4772"/>
    <w:multiLevelType w:val="multilevel"/>
    <w:tmpl w:val="2D1017A8"/>
    <w:lvl w:ilvl="0">
      <w:start w:val="1"/>
      <w:numFmt w:val="upperLetter"/>
      <w:pStyle w:val="AppendixHeading1"/>
      <w:lvlText w:val="Appendix %1"/>
      <w:lvlJc w:val="left"/>
      <w:pPr>
        <w:tabs>
          <w:tab w:val="num" w:pos="2160"/>
        </w:tabs>
        <w:ind w:left="2160" w:hanging="2160"/>
      </w:pPr>
      <w:rPr>
        <w:rFonts w:hint="default"/>
      </w:rPr>
    </w:lvl>
    <w:lvl w:ilvl="1">
      <w:start w:val="1"/>
      <w:numFmt w:val="decimal"/>
      <w:pStyle w:val="AppendixHeading2"/>
      <w:lvlText w:val="%1.%2"/>
      <w:lvlJc w:val="left"/>
      <w:pPr>
        <w:tabs>
          <w:tab w:val="num" w:pos="864"/>
        </w:tabs>
        <w:ind w:left="864" w:hanging="864"/>
      </w:pPr>
      <w:rPr>
        <w:rFonts w:hint="default"/>
      </w:rPr>
    </w:lvl>
    <w:lvl w:ilvl="2">
      <w:start w:val="1"/>
      <w:numFmt w:val="decimal"/>
      <w:pStyle w:val="AppendixHeading3"/>
      <w:lvlText w:val="%1.%2.%3"/>
      <w:lvlJc w:val="left"/>
      <w:pPr>
        <w:tabs>
          <w:tab w:val="num" w:pos="1152"/>
        </w:tabs>
        <w:ind w:left="1152" w:hanging="1152"/>
      </w:pPr>
      <w:rPr>
        <w:rFonts w:hint="default"/>
      </w:rPr>
    </w:lvl>
    <w:lvl w:ilvl="3">
      <w:start w:val="1"/>
      <w:numFmt w:val="decimal"/>
      <w:lvlText w:val="%1.%2.%3.%4"/>
      <w:lvlJc w:val="left"/>
      <w:pPr>
        <w:tabs>
          <w:tab w:val="num" w:pos="864"/>
        </w:tabs>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F8302F8"/>
    <w:multiLevelType w:val="hybridMultilevel"/>
    <w:tmpl w:val="2FF07D1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00A1C4F"/>
    <w:multiLevelType w:val="hybridMultilevel"/>
    <w:tmpl w:val="710899E4"/>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BC1040"/>
    <w:multiLevelType w:val="hybridMultilevel"/>
    <w:tmpl w:val="4C4EDAB8"/>
    <w:lvl w:ilvl="0" w:tplc="0409001B">
      <w:start w:val="1"/>
      <w:numFmt w:val="lowerRoman"/>
      <w:lvlText w:val="%1."/>
      <w:lvlJc w:val="righ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37C40741"/>
    <w:multiLevelType w:val="multilevel"/>
    <w:tmpl w:val="5B64A83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9646402"/>
    <w:multiLevelType w:val="hybridMultilevel"/>
    <w:tmpl w:val="6456A792"/>
    <w:lvl w:ilvl="0" w:tplc="2AD6BCD2">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CC52308"/>
    <w:multiLevelType w:val="hybridMultilevel"/>
    <w:tmpl w:val="4E081E82"/>
    <w:lvl w:ilvl="0" w:tplc="5602135E">
      <w:start w:val="1"/>
      <w:numFmt w:val="lowerLetter"/>
      <w:lvlText w:val="(%1)"/>
      <w:lvlJc w:val="left"/>
      <w:pPr>
        <w:ind w:left="691" w:hanging="360"/>
      </w:pPr>
      <w:rPr>
        <w:rFonts w:hint="default"/>
      </w:rPr>
    </w:lvl>
    <w:lvl w:ilvl="1" w:tplc="04090019">
      <w:start w:val="1"/>
      <w:numFmt w:val="lowerLetter"/>
      <w:lvlText w:val="%2."/>
      <w:lvlJc w:val="left"/>
      <w:pPr>
        <w:ind w:left="1411" w:hanging="360"/>
      </w:pPr>
    </w:lvl>
    <w:lvl w:ilvl="2" w:tplc="0409001B" w:tentative="1">
      <w:start w:val="1"/>
      <w:numFmt w:val="lowerRoman"/>
      <w:lvlText w:val="%3."/>
      <w:lvlJc w:val="right"/>
      <w:pPr>
        <w:ind w:left="2131" w:hanging="180"/>
      </w:pPr>
    </w:lvl>
    <w:lvl w:ilvl="3" w:tplc="0409000F" w:tentative="1">
      <w:start w:val="1"/>
      <w:numFmt w:val="decimal"/>
      <w:lvlText w:val="%4."/>
      <w:lvlJc w:val="left"/>
      <w:pPr>
        <w:ind w:left="2851" w:hanging="360"/>
      </w:pPr>
    </w:lvl>
    <w:lvl w:ilvl="4" w:tplc="04090019" w:tentative="1">
      <w:start w:val="1"/>
      <w:numFmt w:val="lowerLetter"/>
      <w:lvlText w:val="%5."/>
      <w:lvlJc w:val="left"/>
      <w:pPr>
        <w:ind w:left="3571" w:hanging="360"/>
      </w:pPr>
    </w:lvl>
    <w:lvl w:ilvl="5" w:tplc="0409001B" w:tentative="1">
      <w:start w:val="1"/>
      <w:numFmt w:val="lowerRoman"/>
      <w:lvlText w:val="%6."/>
      <w:lvlJc w:val="right"/>
      <w:pPr>
        <w:ind w:left="4291" w:hanging="180"/>
      </w:pPr>
    </w:lvl>
    <w:lvl w:ilvl="6" w:tplc="0409000F" w:tentative="1">
      <w:start w:val="1"/>
      <w:numFmt w:val="decimal"/>
      <w:lvlText w:val="%7."/>
      <w:lvlJc w:val="left"/>
      <w:pPr>
        <w:ind w:left="5011" w:hanging="360"/>
      </w:pPr>
    </w:lvl>
    <w:lvl w:ilvl="7" w:tplc="04090019" w:tentative="1">
      <w:start w:val="1"/>
      <w:numFmt w:val="lowerLetter"/>
      <w:lvlText w:val="%8."/>
      <w:lvlJc w:val="left"/>
      <w:pPr>
        <w:ind w:left="5731" w:hanging="360"/>
      </w:pPr>
    </w:lvl>
    <w:lvl w:ilvl="8" w:tplc="0409001B" w:tentative="1">
      <w:start w:val="1"/>
      <w:numFmt w:val="lowerRoman"/>
      <w:lvlText w:val="%9."/>
      <w:lvlJc w:val="right"/>
      <w:pPr>
        <w:ind w:left="6451" w:hanging="180"/>
      </w:pPr>
    </w:lvl>
  </w:abstractNum>
  <w:abstractNum w:abstractNumId="31" w15:restartNumberingAfterBreak="0">
    <w:nsid w:val="3EBC7ECA"/>
    <w:multiLevelType w:val="hybridMultilevel"/>
    <w:tmpl w:val="BC1C2290"/>
    <w:lvl w:ilvl="0" w:tplc="0409001B">
      <w:start w:val="1"/>
      <w:numFmt w:val="lowerRoman"/>
      <w:lvlText w:val="%1."/>
      <w:lvlJc w:val="righ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3F4330C8"/>
    <w:multiLevelType w:val="hybridMultilevel"/>
    <w:tmpl w:val="0BDAE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C16E59"/>
    <w:multiLevelType w:val="hybridMultilevel"/>
    <w:tmpl w:val="A0DA63DE"/>
    <w:lvl w:ilvl="0" w:tplc="D2D6D1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4B0D62"/>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14C4A50"/>
    <w:multiLevelType w:val="hybridMultilevel"/>
    <w:tmpl w:val="392E0952"/>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C26D51"/>
    <w:multiLevelType w:val="hybridMultilevel"/>
    <w:tmpl w:val="F2F6833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7" w15:restartNumberingAfterBreak="0">
    <w:nsid w:val="43FE2935"/>
    <w:multiLevelType w:val="hybridMultilevel"/>
    <w:tmpl w:val="B6FC5FBE"/>
    <w:lvl w:ilvl="0" w:tplc="892246E8">
      <w:start w:val="1"/>
      <w:numFmt w:val="bullet"/>
      <w:pStyle w:val="TableCellBullet"/>
      <w:lvlText w:val=""/>
      <w:lvlJc w:val="left"/>
      <w:pPr>
        <w:ind w:left="504"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4467C69"/>
    <w:multiLevelType w:val="hybridMultilevel"/>
    <w:tmpl w:val="7E8676CE"/>
    <w:lvl w:ilvl="0" w:tplc="4E36F33E">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58F4BF7"/>
    <w:multiLevelType w:val="hybridMultilevel"/>
    <w:tmpl w:val="04B63DCC"/>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01290E"/>
    <w:multiLevelType w:val="hybridMultilevel"/>
    <w:tmpl w:val="735E585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15:restartNumberingAfterBreak="0">
    <w:nsid w:val="48506C06"/>
    <w:multiLevelType w:val="hybridMultilevel"/>
    <w:tmpl w:val="D9AA0B5C"/>
    <w:lvl w:ilvl="0" w:tplc="FFFFFFFF">
      <w:start w:val="1"/>
      <w:numFmt w:val="decimal"/>
      <w:lvlText w:val="%1."/>
      <w:lvlJc w:val="left"/>
      <w:pPr>
        <w:ind w:left="786" w:hanging="360"/>
      </w:pPr>
      <w:rPr>
        <w:rFonts w:ascii="Arial" w:hAnsi="Arial" w:hint="default"/>
        <w:b w:val="0"/>
        <w:i w:val="0"/>
        <w:caps w:val="0"/>
        <w:strike w:val="0"/>
        <w:dstrike w:val="0"/>
        <w:vanish w:val="0"/>
        <w:color w:val="auto"/>
        <w:sz w:val="18"/>
        <w:vertAlign w:val="baseline"/>
      </w:rPr>
    </w:lvl>
    <w:lvl w:ilvl="1" w:tplc="FFFFFFFF">
      <w:start w:val="1"/>
      <w:numFmt w:val="lowerLetter"/>
      <w:lvlText w:val="(%2)"/>
      <w:lvlJc w:val="left"/>
      <w:pPr>
        <w:ind w:left="1211" w:hanging="360"/>
      </w:pPr>
      <w:rPr>
        <w:rFonts w:ascii="Arial" w:eastAsia="Times New Roman" w:hAnsi="Arial" w:cs="Arial"/>
      </w:rPr>
    </w:lvl>
    <w:lvl w:ilvl="2" w:tplc="FFFFFFFF">
      <w:start w:val="1"/>
      <w:numFmt w:val="lowerRoman"/>
      <w:lvlText w:val="%3."/>
      <w:lvlJc w:val="right"/>
      <w:pPr>
        <w:ind w:left="2160" w:hanging="180"/>
      </w:pPr>
    </w:lvl>
    <w:lvl w:ilvl="3" w:tplc="04090015">
      <w:start w:val="1"/>
      <w:numFmt w:val="upp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9116BA"/>
    <w:multiLevelType w:val="hybridMultilevel"/>
    <w:tmpl w:val="422E3F4E"/>
    <w:lvl w:ilvl="0" w:tplc="FFFFFFFF">
      <w:start w:val="86"/>
      <w:numFmt w:val="decimal"/>
      <w:lvlText w:val="%1."/>
      <w:lvlJc w:val="left"/>
      <w:pPr>
        <w:ind w:left="360" w:hanging="360"/>
      </w:pPr>
      <w:rPr>
        <w:b w:val="0"/>
        <w:i w:val="0"/>
        <w:caps w:val="0"/>
        <w:strike w:val="0"/>
        <w:dstrike w:val="0"/>
        <w:vanish w:val="0"/>
        <w:webHidden w:val="0"/>
        <w:color w:val="auto"/>
        <w:sz w:val="18"/>
        <w:u w:val="none"/>
        <w:effect w:val="none"/>
        <w:vertAlign w:val="baseline"/>
        <w:specVanish w:val="0"/>
      </w:rPr>
    </w:lvl>
    <w:lvl w:ilvl="1" w:tplc="FFFFFFFF">
      <w:start w:val="1"/>
      <w:numFmt w:val="lowerLetter"/>
      <w:lvlText w:val="(%2)"/>
      <w:lvlJc w:val="left"/>
      <w:pPr>
        <w:ind w:left="785" w:hanging="360"/>
      </w:pPr>
      <w:rPr>
        <w:rFonts w:ascii="Arial" w:eastAsiaTheme="majorEastAsia" w:hAnsi="Arial" w:cs="Arial"/>
      </w:r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43" w15:restartNumberingAfterBreak="0">
    <w:nsid w:val="4891349F"/>
    <w:multiLevelType w:val="hybridMultilevel"/>
    <w:tmpl w:val="D3D42190"/>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CD185A"/>
    <w:multiLevelType w:val="multilevel"/>
    <w:tmpl w:val="9ACE5A8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B151883"/>
    <w:multiLevelType w:val="hybridMultilevel"/>
    <w:tmpl w:val="AAD2EF1C"/>
    <w:lvl w:ilvl="0" w:tplc="B32AD6BE">
      <w:start w:val="1"/>
      <w:numFmt w:val="lowerLetter"/>
      <w:lvlText w:val="(%1)"/>
      <w:lvlJc w:val="left"/>
      <w:pPr>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DD473F6"/>
    <w:multiLevelType w:val="hybridMultilevel"/>
    <w:tmpl w:val="AE50A09A"/>
    <w:lvl w:ilvl="0" w:tplc="B65EDD76">
      <w:numFmt w:val="bullet"/>
      <w:lvlText w:val="-"/>
      <w:lvlJc w:val="left"/>
      <w:pPr>
        <w:ind w:left="1413" w:hanging="360"/>
      </w:pPr>
      <w:rPr>
        <w:rFonts w:ascii="Arial" w:eastAsia="Times New Roman" w:hAnsi="Arial" w:cs="Arial" w:hint="default"/>
      </w:rPr>
    </w:lvl>
    <w:lvl w:ilvl="1" w:tplc="04090003">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47" w15:restartNumberingAfterBreak="0">
    <w:nsid w:val="4E3D50CB"/>
    <w:multiLevelType w:val="multilevel"/>
    <w:tmpl w:val="259C3D44"/>
    <w:lvl w:ilvl="0">
      <w:start w:val="1"/>
      <w:numFmt w:val="bullet"/>
      <w:pStyle w:val="Bulleted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Arial" w:hAnsi="Aria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Arial" w:hAnsi="Arial" w:hint="default"/>
      </w:rPr>
    </w:lvl>
  </w:abstractNum>
  <w:abstractNum w:abstractNumId="48" w15:restartNumberingAfterBreak="0">
    <w:nsid w:val="4E654A6C"/>
    <w:multiLevelType w:val="hybridMultilevel"/>
    <w:tmpl w:val="B41E7E56"/>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681971"/>
    <w:multiLevelType w:val="hybridMultilevel"/>
    <w:tmpl w:val="6FD00FBC"/>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15:restartNumberingAfterBreak="0">
    <w:nsid w:val="511729ED"/>
    <w:multiLevelType w:val="hybridMultilevel"/>
    <w:tmpl w:val="68E44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3AC3AC0"/>
    <w:multiLevelType w:val="hybridMultilevel"/>
    <w:tmpl w:val="81201A3E"/>
    <w:lvl w:ilvl="0" w:tplc="36164D32">
      <w:start w:val="1"/>
      <w:numFmt w:val="decimal"/>
      <w:pStyle w:val="TableCellNumber"/>
      <w:lvlText w:val="%1."/>
      <w:lvlJc w:val="left"/>
      <w:pPr>
        <w:ind w:left="360" w:hanging="360"/>
      </w:pPr>
      <w:rPr>
        <w:rFonts w:ascii="Arial Narrow" w:hAnsi="Arial Narrow" w:hint="default"/>
        <w:b w:val="0"/>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52542AC"/>
    <w:multiLevelType w:val="hybridMultilevel"/>
    <w:tmpl w:val="1BBAF3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56E422E0"/>
    <w:multiLevelType w:val="hybridMultilevel"/>
    <w:tmpl w:val="4392B00A"/>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022FF8"/>
    <w:multiLevelType w:val="multilevel"/>
    <w:tmpl w:val="FB5203A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9305995"/>
    <w:multiLevelType w:val="multilevel"/>
    <w:tmpl w:val="9ACE5A8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CB30D18"/>
    <w:multiLevelType w:val="hybridMultilevel"/>
    <w:tmpl w:val="E92E5094"/>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2F099A"/>
    <w:multiLevelType w:val="hybridMultilevel"/>
    <w:tmpl w:val="7C70532C"/>
    <w:lvl w:ilvl="0" w:tplc="31641544">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F19088C"/>
    <w:multiLevelType w:val="hybridMultilevel"/>
    <w:tmpl w:val="34B0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C67C8C"/>
    <w:multiLevelType w:val="hybridMultilevel"/>
    <w:tmpl w:val="94088712"/>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CB2048"/>
    <w:multiLevelType w:val="hybridMultilevel"/>
    <w:tmpl w:val="62BA0F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1" w15:restartNumberingAfterBreak="0">
    <w:nsid w:val="61844521"/>
    <w:multiLevelType w:val="hybridMultilevel"/>
    <w:tmpl w:val="422E3F4E"/>
    <w:lvl w:ilvl="0" w:tplc="FE361D26">
      <w:start w:val="86"/>
      <w:numFmt w:val="decimal"/>
      <w:lvlText w:val="%1."/>
      <w:lvlJc w:val="left"/>
      <w:pPr>
        <w:ind w:left="360" w:hanging="360"/>
      </w:pPr>
      <w:rPr>
        <w:b w:val="0"/>
        <w:i w:val="0"/>
        <w:caps w:val="0"/>
        <w:strike w:val="0"/>
        <w:dstrike w:val="0"/>
        <w:vanish w:val="0"/>
        <w:webHidden w:val="0"/>
        <w:color w:val="auto"/>
        <w:sz w:val="18"/>
        <w:u w:val="none"/>
        <w:effect w:val="none"/>
        <w:vertAlign w:val="baseline"/>
        <w:specVanish w:val="0"/>
      </w:rPr>
    </w:lvl>
    <w:lvl w:ilvl="1" w:tplc="0FF4839E">
      <w:start w:val="1"/>
      <w:numFmt w:val="lowerLetter"/>
      <w:lvlText w:val="(%2)"/>
      <w:lvlJc w:val="left"/>
      <w:pPr>
        <w:ind w:left="785" w:hanging="360"/>
      </w:pPr>
      <w:rPr>
        <w:rFonts w:ascii="Arial" w:eastAsiaTheme="majorEastAsia" w:hAnsi="Arial" w:cs="Arial"/>
      </w:r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62" w15:restartNumberingAfterBreak="0">
    <w:nsid w:val="6249466F"/>
    <w:multiLevelType w:val="multilevel"/>
    <w:tmpl w:val="C916E9EA"/>
    <w:lvl w:ilvl="0">
      <w:numFmt w:val="bullet"/>
      <w:lvlText w:val="-"/>
      <w:lvlJc w:val="left"/>
      <w:pPr>
        <w:tabs>
          <w:tab w:val="num" w:pos="1134"/>
        </w:tabs>
        <w:ind w:left="1134" w:hanging="567"/>
      </w:pPr>
      <w:rPr>
        <w:rFonts w:ascii="Arial" w:hAnsi="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lowerLetter"/>
      <w:pStyle w:val="4thIndentwithalphabet"/>
      <w:lvlText w:val="%4."/>
      <w:lvlJc w:val="left"/>
      <w:pPr>
        <w:tabs>
          <w:tab w:val="num" w:pos="2268"/>
        </w:tabs>
        <w:ind w:left="2268" w:hanging="567"/>
      </w:pPr>
      <w:rPr>
        <w:rFonts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63" w15:restartNumberingAfterBreak="0">
    <w:nsid w:val="65E60616"/>
    <w:multiLevelType w:val="hybridMultilevel"/>
    <w:tmpl w:val="D10EB518"/>
    <w:lvl w:ilvl="0" w:tplc="D2A2422E">
      <w:start w:val="1"/>
      <w:numFmt w:val="lowerLetter"/>
      <w:lvlText w:val="(%1)"/>
      <w:lvlJc w:val="left"/>
      <w:pPr>
        <w:ind w:left="1440" w:hanging="360"/>
      </w:pPr>
      <w:rPr>
        <w:rFonts w:ascii="Arial" w:eastAsia="Times New Roman" w:hAnsi="Arial"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6A50B7A"/>
    <w:multiLevelType w:val="hybridMultilevel"/>
    <w:tmpl w:val="FB463C56"/>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F7381A"/>
    <w:multiLevelType w:val="multilevel"/>
    <w:tmpl w:val="9ACE5A8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9972431"/>
    <w:multiLevelType w:val="hybridMultilevel"/>
    <w:tmpl w:val="584A9E68"/>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F62474"/>
    <w:multiLevelType w:val="hybridMultilevel"/>
    <w:tmpl w:val="75ACEB3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1423C7"/>
    <w:multiLevelType w:val="hybridMultilevel"/>
    <w:tmpl w:val="653E5B02"/>
    <w:lvl w:ilvl="0" w:tplc="36548EA8">
      <w:start w:val="1"/>
      <w:numFmt w:val="lowerRoman"/>
      <w:lvlText w:val="%1."/>
      <w:lvlJc w:val="left"/>
      <w:pPr>
        <w:ind w:left="1411" w:hanging="72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69" w15:restartNumberingAfterBreak="0">
    <w:nsid w:val="6C7E5D04"/>
    <w:multiLevelType w:val="hybridMultilevel"/>
    <w:tmpl w:val="3C804718"/>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F54C39"/>
    <w:multiLevelType w:val="hybridMultilevel"/>
    <w:tmpl w:val="316A2BF4"/>
    <w:lvl w:ilvl="0" w:tplc="FE28D4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6D2B54AF"/>
    <w:multiLevelType w:val="hybridMultilevel"/>
    <w:tmpl w:val="14FC8B94"/>
    <w:lvl w:ilvl="0" w:tplc="46DE1D4C">
      <w:start w:val="1"/>
      <w:numFmt w:val="lowerLetter"/>
      <w:lvlText w:val="(%1)"/>
      <w:lvlJc w:val="left"/>
      <w:pPr>
        <w:ind w:left="469" w:hanging="360"/>
      </w:pPr>
      <w:rPr>
        <w:rFonts w:ascii="Arial" w:eastAsia="Arial" w:hAnsi="Arial" w:cs="Arial" w:hint="default"/>
        <w:b w:val="0"/>
        <w:bCs w:val="0"/>
        <w:i w:val="0"/>
        <w:iCs w:val="0"/>
        <w:spacing w:val="-1"/>
        <w:w w:val="100"/>
        <w:sz w:val="18"/>
        <w:szCs w:val="18"/>
        <w:lang w:val="en-US" w:eastAsia="en-US" w:bidi="ar-SA"/>
      </w:rPr>
    </w:lvl>
    <w:lvl w:ilvl="1" w:tplc="6AE08860">
      <w:numFmt w:val="bullet"/>
      <w:lvlText w:val="•"/>
      <w:lvlJc w:val="left"/>
      <w:pPr>
        <w:ind w:left="1050" w:hanging="360"/>
      </w:pPr>
      <w:rPr>
        <w:rFonts w:hint="default"/>
        <w:lang w:val="en-US" w:eastAsia="en-US" w:bidi="ar-SA"/>
      </w:rPr>
    </w:lvl>
    <w:lvl w:ilvl="2" w:tplc="5B6E1E40">
      <w:numFmt w:val="bullet"/>
      <w:lvlText w:val="•"/>
      <w:lvlJc w:val="left"/>
      <w:pPr>
        <w:ind w:left="1641" w:hanging="360"/>
      </w:pPr>
      <w:rPr>
        <w:rFonts w:hint="default"/>
        <w:lang w:val="en-US" w:eastAsia="en-US" w:bidi="ar-SA"/>
      </w:rPr>
    </w:lvl>
    <w:lvl w:ilvl="3" w:tplc="E87EB5D0">
      <w:numFmt w:val="bullet"/>
      <w:lvlText w:val="•"/>
      <w:lvlJc w:val="left"/>
      <w:pPr>
        <w:ind w:left="2232" w:hanging="360"/>
      </w:pPr>
      <w:rPr>
        <w:rFonts w:hint="default"/>
        <w:lang w:val="en-US" w:eastAsia="en-US" w:bidi="ar-SA"/>
      </w:rPr>
    </w:lvl>
    <w:lvl w:ilvl="4" w:tplc="6C44F9D0">
      <w:numFmt w:val="bullet"/>
      <w:lvlText w:val="•"/>
      <w:lvlJc w:val="left"/>
      <w:pPr>
        <w:ind w:left="2823" w:hanging="360"/>
      </w:pPr>
      <w:rPr>
        <w:rFonts w:hint="default"/>
        <w:lang w:val="en-US" w:eastAsia="en-US" w:bidi="ar-SA"/>
      </w:rPr>
    </w:lvl>
    <w:lvl w:ilvl="5" w:tplc="277E9054">
      <w:numFmt w:val="bullet"/>
      <w:lvlText w:val="•"/>
      <w:lvlJc w:val="left"/>
      <w:pPr>
        <w:ind w:left="3414" w:hanging="360"/>
      </w:pPr>
      <w:rPr>
        <w:rFonts w:hint="default"/>
        <w:lang w:val="en-US" w:eastAsia="en-US" w:bidi="ar-SA"/>
      </w:rPr>
    </w:lvl>
    <w:lvl w:ilvl="6" w:tplc="8DA2F38A">
      <w:numFmt w:val="bullet"/>
      <w:lvlText w:val="•"/>
      <w:lvlJc w:val="left"/>
      <w:pPr>
        <w:ind w:left="4004" w:hanging="360"/>
      </w:pPr>
      <w:rPr>
        <w:rFonts w:hint="default"/>
        <w:lang w:val="en-US" w:eastAsia="en-US" w:bidi="ar-SA"/>
      </w:rPr>
    </w:lvl>
    <w:lvl w:ilvl="7" w:tplc="B978D17C">
      <w:numFmt w:val="bullet"/>
      <w:lvlText w:val="•"/>
      <w:lvlJc w:val="left"/>
      <w:pPr>
        <w:ind w:left="4595" w:hanging="360"/>
      </w:pPr>
      <w:rPr>
        <w:rFonts w:hint="default"/>
        <w:lang w:val="en-US" w:eastAsia="en-US" w:bidi="ar-SA"/>
      </w:rPr>
    </w:lvl>
    <w:lvl w:ilvl="8" w:tplc="20E4575C">
      <w:numFmt w:val="bullet"/>
      <w:lvlText w:val="•"/>
      <w:lvlJc w:val="left"/>
      <w:pPr>
        <w:ind w:left="5186" w:hanging="360"/>
      </w:pPr>
      <w:rPr>
        <w:rFonts w:hint="default"/>
        <w:lang w:val="en-US" w:eastAsia="en-US" w:bidi="ar-SA"/>
      </w:rPr>
    </w:lvl>
  </w:abstractNum>
  <w:abstractNum w:abstractNumId="72" w15:restartNumberingAfterBreak="0">
    <w:nsid w:val="6E2D767D"/>
    <w:multiLevelType w:val="hybridMultilevel"/>
    <w:tmpl w:val="BFC6827A"/>
    <w:lvl w:ilvl="0" w:tplc="F4AE814C">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E4C2F22"/>
    <w:multiLevelType w:val="hybridMultilevel"/>
    <w:tmpl w:val="DDD2603C"/>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7623AF"/>
    <w:multiLevelType w:val="hybridMultilevel"/>
    <w:tmpl w:val="8CE6F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75C2356">
      <w:start w:val="5"/>
      <w:numFmt w:val="bullet"/>
      <w:lvlText w:val=""/>
      <w:lvlJc w:val="left"/>
      <w:pPr>
        <w:ind w:left="1800" w:hanging="360"/>
      </w:pPr>
      <w:rPr>
        <w:rFonts w:ascii="Wingdings" w:eastAsia="Times New Roman" w:hAnsi="Wingdings"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14A7E61"/>
    <w:multiLevelType w:val="hybridMultilevel"/>
    <w:tmpl w:val="6CC8A9EA"/>
    <w:lvl w:ilvl="0" w:tplc="0409001B">
      <w:start w:val="1"/>
      <w:numFmt w:val="lowerRoman"/>
      <w:lvlText w:val="%1."/>
      <w:lvlJc w:val="right"/>
      <w:pPr>
        <w:ind w:left="3780" w:hanging="18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6" w15:restartNumberingAfterBreak="0">
    <w:nsid w:val="72254561"/>
    <w:multiLevelType w:val="hybridMultilevel"/>
    <w:tmpl w:val="081A399E"/>
    <w:lvl w:ilvl="0" w:tplc="B498E2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27540AA"/>
    <w:multiLevelType w:val="multilevel"/>
    <w:tmpl w:val="5B64A83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4EE104C"/>
    <w:multiLevelType w:val="hybridMultilevel"/>
    <w:tmpl w:val="94863BC4"/>
    <w:lvl w:ilvl="0" w:tplc="197AA51A">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5910B20"/>
    <w:multiLevelType w:val="hybridMultilevel"/>
    <w:tmpl w:val="D5D26F5E"/>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6D45EE"/>
    <w:multiLevelType w:val="hybridMultilevel"/>
    <w:tmpl w:val="0DC6C316"/>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9353BEA"/>
    <w:multiLevelType w:val="hybridMultilevel"/>
    <w:tmpl w:val="851283EA"/>
    <w:lvl w:ilvl="0" w:tplc="14090017">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2" w15:restartNumberingAfterBreak="0">
    <w:nsid w:val="79BE2E65"/>
    <w:multiLevelType w:val="hybridMultilevel"/>
    <w:tmpl w:val="044AFECC"/>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A001613"/>
    <w:multiLevelType w:val="hybridMultilevel"/>
    <w:tmpl w:val="16A076A6"/>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6B4533"/>
    <w:multiLevelType w:val="hybridMultilevel"/>
    <w:tmpl w:val="06B00A34"/>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5" w15:restartNumberingAfterBreak="0">
    <w:nsid w:val="7E1E1EE0"/>
    <w:multiLevelType w:val="hybridMultilevel"/>
    <w:tmpl w:val="65000C6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F715FE8"/>
    <w:multiLevelType w:val="hybridMultilevel"/>
    <w:tmpl w:val="2616A682"/>
    <w:lvl w:ilvl="0" w:tplc="D65645D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9562932">
    <w:abstractNumId w:val="22"/>
  </w:num>
  <w:num w:numId="2" w16cid:durableId="1836608314">
    <w:abstractNumId w:val="24"/>
  </w:num>
  <w:num w:numId="3" w16cid:durableId="1579899974">
    <w:abstractNumId w:val="47"/>
  </w:num>
  <w:num w:numId="4" w16cid:durableId="5256559">
    <w:abstractNumId w:val="8"/>
  </w:num>
  <w:num w:numId="5" w16cid:durableId="753404238">
    <w:abstractNumId w:val="22"/>
  </w:num>
  <w:num w:numId="6" w16cid:durableId="383991145">
    <w:abstractNumId w:val="37"/>
  </w:num>
  <w:num w:numId="7" w16cid:durableId="322897477">
    <w:abstractNumId w:val="51"/>
  </w:num>
  <w:num w:numId="8" w16cid:durableId="583997437">
    <w:abstractNumId w:val="5"/>
  </w:num>
  <w:num w:numId="9" w16cid:durableId="918828424">
    <w:abstractNumId w:val="71"/>
  </w:num>
  <w:num w:numId="10" w16cid:durableId="1768882952">
    <w:abstractNumId w:val="12"/>
  </w:num>
  <w:num w:numId="11" w16cid:durableId="146947595">
    <w:abstractNumId w:val="25"/>
  </w:num>
  <w:num w:numId="12" w16cid:durableId="1541355092">
    <w:abstractNumId w:val="81"/>
  </w:num>
  <w:num w:numId="13" w16cid:durableId="56630482">
    <w:abstractNumId w:val="84"/>
  </w:num>
  <w:num w:numId="14" w16cid:durableId="1728258494">
    <w:abstractNumId w:val="30"/>
  </w:num>
  <w:num w:numId="15" w16cid:durableId="369645419">
    <w:abstractNumId w:val="34"/>
  </w:num>
  <w:num w:numId="16" w16cid:durableId="175195421">
    <w:abstractNumId w:val="77"/>
  </w:num>
  <w:num w:numId="17" w16cid:durableId="1604193307">
    <w:abstractNumId w:val="68"/>
  </w:num>
  <w:num w:numId="18" w16cid:durableId="2049792438">
    <w:abstractNumId w:val="41"/>
  </w:num>
  <w:num w:numId="19" w16cid:durableId="38357648">
    <w:abstractNumId w:val="65"/>
  </w:num>
  <w:num w:numId="20" w16cid:durableId="1652950612">
    <w:abstractNumId w:val="23"/>
  </w:num>
  <w:num w:numId="21" w16cid:durableId="38939229">
    <w:abstractNumId w:val="54"/>
  </w:num>
  <w:num w:numId="22" w16cid:durableId="1923177553">
    <w:abstractNumId w:val="28"/>
  </w:num>
  <w:num w:numId="23" w16cid:durableId="1932934806">
    <w:abstractNumId w:val="44"/>
  </w:num>
  <w:num w:numId="24" w16cid:durableId="2046060953">
    <w:abstractNumId w:val="55"/>
  </w:num>
  <w:num w:numId="25" w16cid:durableId="1078164794">
    <w:abstractNumId w:val="46"/>
  </w:num>
  <w:num w:numId="26" w16cid:durableId="1528717388">
    <w:abstractNumId w:val="13"/>
  </w:num>
  <w:num w:numId="27" w16cid:durableId="399401246">
    <w:abstractNumId w:val="83"/>
  </w:num>
  <w:num w:numId="28" w16cid:durableId="1642491257">
    <w:abstractNumId w:val="17"/>
  </w:num>
  <w:num w:numId="29" w16cid:durableId="1891458774">
    <w:abstractNumId w:val="9"/>
  </w:num>
  <w:num w:numId="30" w16cid:durableId="1006637456">
    <w:abstractNumId w:val="70"/>
  </w:num>
  <w:num w:numId="31" w16cid:durableId="311642944">
    <w:abstractNumId w:val="21"/>
  </w:num>
  <w:num w:numId="32" w16cid:durableId="2104836499">
    <w:abstractNumId w:val="67"/>
  </w:num>
  <w:num w:numId="33" w16cid:durableId="180318493">
    <w:abstractNumId w:val="43"/>
  </w:num>
  <w:num w:numId="34" w16cid:durableId="543954574">
    <w:abstractNumId w:val="3"/>
  </w:num>
  <w:num w:numId="35" w16cid:durableId="1993219840">
    <w:abstractNumId w:val="85"/>
  </w:num>
  <w:num w:numId="36" w16cid:durableId="598677865">
    <w:abstractNumId w:val="0"/>
  </w:num>
  <w:num w:numId="37" w16cid:durableId="1865510491">
    <w:abstractNumId w:val="73"/>
  </w:num>
  <w:num w:numId="38" w16cid:durableId="1241407362">
    <w:abstractNumId w:val="48"/>
  </w:num>
  <w:num w:numId="39" w16cid:durableId="47463728">
    <w:abstractNumId w:val="11"/>
  </w:num>
  <w:num w:numId="40" w16cid:durableId="624239697">
    <w:abstractNumId w:val="86"/>
  </w:num>
  <w:num w:numId="41" w16cid:durableId="1069694792">
    <w:abstractNumId w:val="64"/>
  </w:num>
  <w:num w:numId="42" w16cid:durableId="809834153">
    <w:abstractNumId w:val="1"/>
  </w:num>
  <w:num w:numId="43" w16cid:durableId="120225759">
    <w:abstractNumId w:val="69"/>
  </w:num>
  <w:num w:numId="44" w16cid:durableId="1157650194">
    <w:abstractNumId w:val="2"/>
  </w:num>
  <w:num w:numId="45" w16cid:durableId="1272858302">
    <w:abstractNumId w:val="20"/>
  </w:num>
  <w:num w:numId="46" w16cid:durableId="1137718163">
    <w:abstractNumId w:val="39"/>
  </w:num>
  <w:num w:numId="47" w16cid:durableId="1942839661">
    <w:abstractNumId w:val="56"/>
  </w:num>
  <w:num w:numId="48" w16cid:durableId="1250196011">
    <w:abstractNumId w:val="7"/>
  </w:num>
  <w:num w:numId="49" w16cid:durableId="1446270305">
    <w:abstractNumId w:val="35"/>
  </w:num>
  <w:num w:numId="50" w16cid:durableId="899829296">
    <w:abstractNumId w:val="58"/>
  </w:num>
  <w:num w:numId="51" w16cid:durableId="334186625">
    <w:abstractNumId w:val="26"/>
  </w:num>
  <w:num w:numId="52" w16cid:durableId="1910460367">
    <w:abstractNumId w:val="79"/>
  </w:num>
  <w:num w:numId="53" w16cid:durableId="54085192">
    <w:abstractNumId w:val="66"/>
  </w:num>
  <w:num w:numId="54" w16cid:durableId="1215433594">
    <w:abstractNumId w:val="80"/>
  </w:num>
  <w:num w:numId="55" w16cid:durableId="1746564403">
    <w:abstractNumId w:val="63"/>
  </w:num>
  <w:num w:numId="56" w16cid:durableId="912349155">
    <w:abstractNumId w:val="53"/>
  </w:num>
  <w:num w:numId="57" w16cid:durableId="853496515">
    <w:abstractNumId w:val="40"/>
  </w:num>
  <w:num w:numId="58" w16cid:durableId="1301423506">
    <w:abstractNumId w:val="4"/>
  </w:num>
  <w:num w:numId="59" w16cid:durableId="226116309">
    <w:abstractNumId w:val="10"/>
  </w:num>
  <w:num w:numId="60" w16cid:durableId="1932086005">
    <w:abstractNumId w:val="45"/>
  </w:num>
  <w:num w:numId="61" w16cid:durableId="1785077270">
    <w:abstractNumId w:val="57"/>
  </w:num>
  <w:num w:numId="62" w16cid:durableId="418721111">
    <w:abstractNumId w:val="15"/>
  </w:num>
  <w:num w:numId="63" w16cid:durableId="221258007">
    <w:abstractNumId w:val="29"/>
  </w:num>
  <w:num w:numId="64" w16cid:durableId="1202203678">
    <w:abstractNumId w:val="38"/>
  </w:num>
  <w:num w:numId="65" w16cid:durableId="476999803">
    <w:abstractNumId w:val="14"/>
  </w:num>
  <w:num w:numId="66" w16cid:durableId="540169705">
    <w:abstractNumId w:val="19"/>
  </w:num>
  <w:num w:numId="67" w16cid:durableId="805853586">
    <w:abstractNumId w:val="82"/>
  </w:num>
  <w:num w:numId="68" w16cid:durableId="608394240">
    <w:abstractNumId w:val="31"/>
  </w:num>
  <w:num w:numId="69" w16cid:durableId="941644057">
    <w:abstractNumId w:val="72"/>
  </w:num>
  <w:num w:numId="70" w16cid:durableId="1456296023">
    <w:abstractNumId w:val="75"/>
  </w:num>
  <w:num w:numId="71" w16cid:durableId="1080829779">
    <w:abstractNumId w:val="59"/>
  </w:num>
  <w:num w:numId="72" w16cid:durableId="1716349316">
    <w:abstractNumId w:val="27"/>
  </w:num>
  <w:num w:numId="73" w16cid:durableId="789544864">
    <w:abstractNumId w:val="78"/>
  </w:num>
  <w:num w:numId="74" w16cid:durableId="533034668">
    <w:abstractNumId w:val="6"/>
  </w:num>
  <w:num w:numId="75" w16cid:durableId="2048873448">
    <w:abstractNumId w:val="61"/>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16748270">
    <w:abstractNumId w:val="16"/>
  </w:num>
  <w:num w:numId="77" w16cid:durableId="367727129">
    <w:abstractNumId w:val="42"/>
  </w:num>
  <w:num w:numId="78" w16cid:durableId="6908977">
    <w:abstractNumId w:val="76"/>
  </w:num>
  <w:num w:numId="79" w16cid:durableId="784891017">
    <w:abstractNumId w:val="33"/>
  </w:num>
  <w:num w:numId="80" w16cid:durableId="908660056">
    <w:abstractNumId w:val="18"/>
  </w:num>
  <w:num w:numId="81" w16cid:durableId="700864534">
    <w:abstractNumId w:val="62"/>
  </w:num>
  <w:num w:numId="82" w16cid:durableId="592199879">
    <w:abstractNumId w:val="49"/>
  </w:num>
  <w:num w:numId="83" w16cid:durableId="78719913">
    <w:abstractNumId w:val="60"/>
  </w:num>
  <w:num w:numId="84" w16cid:durableId="1051418456">
    <w:abstractNumId w:val="32"/>
  </w:num>
  <w:num w:numId="85" w16cid:durableId="1054547278">
    <w:abstractNumId w:val="74"/>
  </w:num>
  <w:num w:numId="86" w16cid:durableId="1567838185">
    <w:abstractNumId w:val="50"/>
  </w:num>
  <w:num w:numId="87" w16cid:durableId="1096562483">
    <w:abstractNumId w:val="52"/>
  </w:num>
  <w:num w:numId="88" w16cid:durableId="726614044">
    <w:abstractNumId w:val="36"/>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jkine, Frances">
    <w15:presenceInfo w15:providerId="AD" w15:userId="S::Frances.Lojkine@stantec.com::023b1991-6198-4cb8-94b3-7386fc1610c8"/>
  </w15:person>
  <w15:person w15:author="Peterson, Richard">
    <w15:presenceInfo w15:providerId="AD" w15:userId="S::Richard.Peterson@stantec.com::6a13b2e4-ac05-4c94-80ec-28210dd18bae"/>
  </w15:person>
  <w15:person w15:author="Archer, Ethan">
    <w15:presenceInfo w15:providerId="AD" w15:userId="S::Ethan.Archer@stantec.com::ef7ea511-c09e-446d-acb9-801485dd3a99"/>
  </w15:person>
  <w15:person w15:author="Thomas Hildebrand">
    <w15:presenceInfo w15:providerId="AD" w15:userId="S::Thomas.Hildebrand@ngaitahu.iwi.nz::d33350ea-9551-4158-87f1-3e6ddf0baf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FCE"/>
    <w:rsid w:val="00000AF9"/>
    <w:rsid w:val="00000D8A"/>
    <w:rsid w:val="00000EE3"/>
    <w:rsid w:val="00003B5A"/>
    <w:rsid w:val="0000494B"/>
    <w:rsid w:val="00007492"/>
    <w:rsid w:val="00015E41"/>
    <w:rsid w:val="00025931"/>
    <w:rsid w:val="0003054C"/>
    <w:rsid w:val="00031078"/>
    <w:rsid w:val="000318F2"/>
    <w:rsid w:val="00031BDA"/>
    <w:rsid w:val="00041E60"/>
    <w:rsid w:val="0004626B"/>
    <w:rsid w:val="0004793A"/>
    <w:rsid w:val="00047F2F"/>
    <w:rsid w:val="00047F59"/>
    <w:rsid w:val="000515C9"/>
    <w:rsid w:val="000536AF"/>
    <w:rsid w:val="000542BE"/>
    <w:rsid w:val="000620D3"/>
    <w:rsid w:val="00063288"/>
    <w:rsid w:val="0006394E"/>
    <w:rsid w:val="00064468"/>
    <w:rsid w:val="00065ABF"/>
    <w:rsid w:val="0006623B"/>
    <w:rsid w:val="00067524"/>
    <w:rsid w:val="0007128D"/>
    <w:rsid w:val="00071D3E"/>
    <w:rsid w:val="00072FBB"/>
    <w:rsid w:val="00080625"/>
    <w:rsid w:val="00082583"/>
    <w:rsid w:val="00086456"/>
    <w:rsid w:val="00090839"/>
    <w:rsid w:val="00092D3F"/>
    <w:rsid w:val="00094A29"/>
    <w:rsid w:val="000A127B"/>
    <w:rsid w:val="000A2218"/>
    <w:rsid w:val="000A4657"/>
    <w:rsid w:val="000B1E66"/>
    <w:rsid w:val="000C43AE"/>
    <w:rsid w:val="000C4887"/>
    <w:rsid w:val="000C5F87"/>
    <w:rsid w:val="000C6611"/>
    <w:rsid w:val="000D25B4"/>
    <w:rsid w:val="000D3B50"/>
    <w:rsid w:val="000D7C03"/>
    <w:rsid w:val="000E1F0D"/>
    <w:rsid w:val="000E2024"/>
    <w:rsid w:val="000E2615"/>
    <w:rsid w:val="000E7BC7"/>
    <w:rsid w:val="000F1AAB"/>
    <w:rsid w:val="000F2C93"/>
    <w:rsid w:val="00100020"/>
    <w:rsid w:val="00101F7C"/>
    <w:rsid w:val="00112935"/>
    <w:rsid w:val="001138CD"/>
    <w:rsid w:val="001139F8"/>
    <w:rsid w:val="00125080"/>
    <w:rsid w:val="00130335"/>
    <w:rsid w:val="001304B2"/>
    <w:rsid w:val="0013154C"/>
    <w:rsid w:val="00136681"/>
    <w:rsid w:val="00136767"/>
    <w:rsid w:val="00142A1E"/>
    <w:rsid w:val="0014619A"/>
    <w:rsid w:val="00152E5E"/>
    <w:rsid w:val="001566C4"/>
    <w:rsid w:val="00157863"/>
    <w:rsid w:val="001629CC"/>
    <w:rsid w:val="001647D2"/>
    <w:rsid w:val="00167D55"/>
    <w:rsid w:val="001723F1"/>
    <w:rsid w:val="0017322E"/>
    <w:rsid w:val="00173CAF"/>
    <w:rsid w:val="0017416E"/>
    <w:rsid w:val="00174294"/>
    <w:rsid w:val="001746B8"/>
    <w:rsid w:val="00175BD1"/>
    <w:rsid w:val="001767B5"/>
    <w:rsid w:val="00181AC1"/>
    <w:rsid w:val="00192AB7"/>
    <w:rsid w:val="00194B14"/>
    <w:rsid w:val="00195200"/>
    <w:rsid w:val="00197E49"/>
    <w:rsid w:val="001A05AA"/>
    <w:rsid w:val="001A2805"/>
    <w:rsid w:val="001B1E6C"/>
    <w:rsid w:val="001B1F5F"/>
    <w:rsid w:val="001B3AC5"/>
    <w:rsid w:val="001B6612"/>
    <w:rsid w:val="001B7723"/>
    <w:rsid w:val="001C761E"/>
    <w:rsid w:val="001D1071"/>
    <w:rsid w:val="001D38FA"/>
    <w:rsid w:val="001D46E6"/>
    <w:rsid w:val="001E034E"/>
    <w:rsid w:val="001E05C0"/>
    <w:rsid w:val="00207ACD"/>
    <w:rsid w:val="00212CAF"/>
    <w:rsid w:val="00214ED7"/>
    <w:rsid w:val="00224AF4"/>
    <w:rsid w:val="002332C6"/>
    <w:rsid w:val="00236A2E"/>
    <w:rsid w:val="002374CD"/>
    <w:rsid w:val="00241B49"/>
    <w:rsid w:val="00242134"/>
    <w:rsid w:val="00245602"/>
    <w:rsid w:val="00251DF0"/>
    <w:rsid w:val="00252E05"/>
    <w:rsid w:val="0026272E"/>
    <w:rsid w:val="002642EF"/>
    <w:rsid w:val="00270990"/>
    <w:rsid w:val="002722C4"/>
    <w:rsid w:val="0027363F"/>
    <w:rsid w:val="002750DA"/>
    <w:rsid w:val="0028294E"/>
    <w:rsid w:val="00284CD0"/>
    <w:rsid w:val="00291C66"/>
    <w:rsid w:val="002954F8"/>
    <w:rsid w:val="002955B4"/>
    <w:rsid w:val="00296565"/>
    <w:rsid w:val="00296BF3"/>
    <w:rsid w:val="002A27CB"/>
    <w:rsid w:val="002A27F9"/>
    <w:rsid w:val="002A67BF"/>
    <w:rsid w:val="002B0CBD"/>
    <w:rsid w:val="002B2FEE"/>
    <w:rsid w:val="002C13C6"/>
    <w:rsid w:val="002C6606"/>
    <w:rsid w:val="002D0846"/>
    <w:rsid w:val="002D087B"/>
    <w:rsid w:val="002D127F"/>
    <w:rsid w:val="002D625F"/>
    <w:rsid w:val="002D6936"/>
    <w:rsid w:val="002E6FED"/>
    <w:rsid w:val="002F2416"/>
    <w:rsid w:val="002F282B"/>
    <w:rsid w:val="002F453C"/>
    <w:rsid w:val="002F691D"/>
    <w:rsid w:val="00304ED1"/>
    <w:rsid w:val="00315C7C"/>
    <w:rsid w:val="00316F6E"/>
    <w:rsid w:val="00322980"/>
    <w:rsid w:val="003260AD"/>
    <w:rsid w:val="00327F8C"/>
    <w:rsid w:val="0033381B"/>
    <w:rsid w:val="0033473A"/>
    <w:rsid w:val="00336678"/>
    <w:rsid w:val="0033678D"/>
    <w:rsid w:val="00341E6C"/>
    <w:rsid w:val="00342A8B"/>
    <w:rsid w:val="00344ED2"/>
    <w:rsid w:val="00346BA4"/>
    <w:rsid w:val="003479C6"/>
    <w:rsid w:val="0035221C"/>
    <w:rsid w:val="00362AA6"/>
    <w:rsid w:val="00365587"/>
    <w:rsid w:val="0036701C"/>
    <w:rsid w:val="00371F1E"/>
    <w:rsid w:val="00372F19"/>
    <w:rsid w:val="003873D5"/>
    <w:rsid w:val="0039144D"/>
    <w:rsid w:val="003A184F"/>
    <w:rsid w:val="003A299C"/>
    <w:rsid w:val="003B6A6F"/>
    <w:rsid w:val="003C06B6"/>
    <w:rsid w:val="003C3D33"/>
    <w:rsid w:val="003C7FB5"/>
    <w:rsid w:val="003D232C"/>
    <w:rsid w:val="003D5DF1"/>
    <w:rsid w:val="003D69A6"/>
    <w:rsid w:val="003E019E"/>
    <w:rsid w:val="003E49B4"/>
    <w:rsid w:val="003E4A79"/>
    <w:rsid w:val="003E5CB1"/>
    <w:rsid w:val="003E64F0"/>
    <w:rsid w:val="003F22AD"/>
    <w:rsid w:val="003F3984"/>
    <w:rsid w:val="003F3DBE"/>
    <w:rsid w:val="003F6034"/>
    <w:rsid w:val="003F7413"/>
    <w:rsid w:val="003F7954"/>
    <w:rsid w:val="00401255"/>
    <w:rsid w:val="00405D73"/>
    <w:rsid w:val="00407B32"/>
    <w:rsid w:val="00410A03"/>
    <w:rsid w:val="0041465C"/>
    <w:rsid w:val="00417312"/>
    <w:rsid w:val="0042556D"/>
    <w:rsid w:val="00425AF7"/>
    <w:rsid w:val="004408C0"/>
    <w:rsid w:val="00440E2B"/>
    <w:rsid w:val="0044244F"/>
    <w:rsid w:val="00442A7D"/>
    <w:rsid w:val="00443F66"/>
    <w:rsid w:val="00444FF0"/>
    <w:rsid w:val="00451D44"/>
    <w:rsid w:val="00452007"/>
    <w:rsid w:val="004521AF"/>
    <w:rsid w:val="00452749"/>
    <w:rsid w:val="00453E73"/>
    <w:rsid w:val="004603F6"/>
    <w:rsid w:val="00464A4E"/>
    <w:rsid w:val="00475FF4"/>
    <w:rsid w:val="00476979"/>
    <w:rsid w:val="004806A0"/>
    <w:rsid w:val="00485BC7"/>
    <w:rsid w:val="00490172"/>
    <w:rsid w:val="004908D3"/>
    <w:rsid w:val="00491014"/>
    <w:rsid w:val="00493D3E"/>
    <w:rsid w:val="004950F7"/>
    <w:rsid w:val="004A2FE4"/>
    <w:rsid w:val="004A3673"/>
    <w:rsid w:val="004A37C9"/>
    <w:rsid w:val="004A7DAC"/>
    <w:rsid w:val="004D00DC"/>
    <w:rsid w:val="004D25EB"/>
    <w:rsid w:val="004E0C8F"/>
    <w:rsid w:val="004E457B"/>
    <w:rsid w:val="004E4D83"/>
    <w:rsid w:val="004F115C"/>
    <w:rsid w:val="004F1E52"/>
    <w:rsid w:val="004F3AA0"/>
    <w:rsid w:val="004F4755"/>
    <w:rsid w:val="004F699C"/>
    <w:rsid w:val="00506784"/>
    <w:rsid w:val="0051495C"/>
    <w:rsid w:val="00521400"/>
    <w:rsid w:val="00523992"/>
    <w:rsid w:val="00533931"/>
    <w:rsid w:val="00533B76"/>
    <w:rsid w:val="00537811"/>
    <w:rsid w:val="0054316E"/>
    <w:rsid w:val="00544062"/>
    <w:rsid w:val="005468DD"/>
    <w:rsid w:val="0055327D"/>
    <w:rsid w:val="0055575A"/>
    <w:rsid w:val="00555DEA"/>
    <w:rsid w:val="00557430"/>
    <w:rsid w:val="0056064E"/>
    <w:rsid w:val="00565E65"/>
    <w:rsid w:val="00576294"/>
    <w:rsid w:val="00581AE2"/>
    <w:rsid w:val="00592BDC"/>
    <w:rsid w:val="00593DB1"/>
    <w:rsid w:val="0059492A"/>
    <w:rsid w:val="00596ABF"/>
    <w:rsid w:val="005A78F5"/>
    <w:rsid w:val="005B3297"/>
    <w:rsid w:val="005B7290"/>
    <w:rsid w:val="005C0B63"/>
    <w:rsid w:val="005D5503"/>
    <w:rsid w:val="005D57C2"/>
    <w:rsid w:val="005E1A67"/>
    <w:rsid w:val="005E20C7"/>
    <w:rsid w:val="005E46AB"/>
    <w:rsid w:val="005F0ED0"/>
    <w:rsid w:val="00602B69"/>
    <w:rsid w:val="00602F01"/>
    <w:rsid w:val="00605566"/>
    <w:rsid w:val="00607DF7"/>
    <w:rsid w:val="00610862"/>
    <w:rsid w:val="006118E6"/>
    <w:rsid w:val="006131DA"/>
    <w:rsid w:val="0061467A"/>
    <w:rsid w:val="00623916"/>
    <w:rsid w:val="00631233"/>
    <w:rsid w:val="00632C68"/>
    <w:rsid w:val="00632C6D"/>
    <w:rsid w:val="00634A5C"/>
    <w:rsid w:val="00647204"/>
    <w:rsid w:val="00650679"/>
    <w:rsid w:val="00651E90"/>
    <w:rsid w:val="00652E52"/>
    <w:rsid w:val="00652F8B"/>
    <w:rsid w:val="00654AD6"/>
    <w:rsid w:val="006556F6"/>
    <w:rsid w:val="00655946"/>
    <w:rsid w:val="00656D88"/>
    <w:rsid w:val="0066145B"/>
    <w:rsid w:val="00665A10"/>
    <w:rsid w:val="00672601"/>
    <w:rsid w:val="00680340"/>
    <w:rsid w:val="0068342E"/>
    <w:rsid w:val="00687790"/>
    <w:rsid w:val="00691046"/>
    <w:rsid w:val="006933E7"/>
    <w:rsid w:val="006A35D6"/>
    <w:rsid w:val="006A39E9"/>
    <w:rsid w:val="006B1C49"/>
    <w:rsid w:val="006B66D1"/>
    <w:rsid w:val="006B7DDF"/>
    <w:rsid w:val="006B7F49"/>
    <w:rsid w:val="006C2898"/>
    <w:rsid w:val="006C4204"/>
    <w:rsid w:val="006D23F9"/>
    <w:rsid w:val="006D2439"/>
    <w:rsid w:val="006D3CDA"/>
    <w:rsid w:val="006D5036"/>
    <w:rsid w:val="006E1C64"/>
    <w:rsid w:val="006E4E22"/>
    <w:rsid w:val="006E5636"/>
    <w:rsid w:val="006F34D9"/>
    <w:rsid w:val="007057B2"/>
    <w:rsid w:val="007123FD"/>
    <w:rsid w:val="00713843"/>
    <w:rsid w:val="00714015"/>
    <w:rsid w:val="00715BC9"/>
    <w:rsid w:val="007163A6"/>
    <w:rsid w:val="00723B8A"/>
    <w:rsid w:val="00725946"/>
    <w:rsid w:val="00732E96"/>
    <w:rsid w:val="00736EF3"/>
    <w:rsid w:val="0073779C"/>
    <w:rsid w:val="00737E5D"/>
    <w:rsid w:val="00745B7D"/>
    <w:rsid w:val="00746A11"/>
    <w:rsid w:val="0075297B"/>
    <w:rsid w:val="00756055"/>
    <w:rsid w:val="0075629A"/>
    <w:rsid w:val="00762F73"/>
    <w:rsid w:val="00763231"/>
    <w:rsid w:val="007634A6"/>
    <w:rsid w:val="00766F97"/>
    <w:rsid w:val="0076775B"/>
    <w:rsid w:val="00767A6B"/>
    <w:rsid w:val="00772790"/>
    <w:rsid w:val="007758FE"/>
    <w:rsid w:val="00775BEE"/>
    <w:rsid w:val="00775C9A"/>
    <w:rsid w:val="00776F5F"/>
    <w:rsid w:val="00786F1E"/>
    <w:rsid w:val="00792E30"/>
    <w:rsid w:val="00794B58"/>
    <w:rsid w:val="007A10C1"/>
    <w:rsid w:val="007A1420"/>
    <w:rsid w:val="007B278C"/>
    <w:rsid w:val="007B311A"/>
    <w:rsid w:val="007B5222"/>
    <w:rsid w:val="007B5882"/>
    <w:rsid w:val="007B604D"/>
    <w:rsid w:val="007C16A7"/>
    <w:rsid w:val="007C4578"/>
    <w:rsid w:val="007D00FF"/>
    <w:rsid w:val="007D1C88"/>
    <w:rsid w:val="007D3372"/>
    <w:rsid w:val="007D33F0"/>
    <w:rsid w:val="007D714F"/>
    <w:rsid w:val="007D7B84"/>
    <w:rsid w:val="007E11D6"/>
    <w:rsid w:val="007E2422"/>
    <w:rsid w:val="007E5FB6"/>
    <w:rsid w:val="007E6C8A"/>
    <w:rsid w:val="007F0747"/>
    <w:rsid w:val="007F21AB"/>
    <w:rsid w:val="007F6A77"/>
    <w:rsid w:val="00800E4C"/>
    <w:rsid w:val="008014A4"/>
    <w:rsid w:val="00807C0C"/>
    <w:rsid w:val="0081322E"/>
    <w:rsid w:val="00813747"/>
    <w:rsid w:val="008166A8"/>
    <w:rsid w:val="008223FF"/>
    <w:rsid w:val="008329EE"/>
    <w:rsid w:val="008332E4"/>
    <w:rsid w:val="0083436B"/>
    <w:rsid w:val="00834F54"/>
    <w:rsid w:val="008419AF"/>
    <w:rsid w:val="00845311"/>
    <w:rsid w:val="00852A21"/>
    <w:rsid w:val="00857D51"/>
    <w:rsid w:val="00864174"/>
    <w:rsid w:val="00865FE3"/>
    <w:rsid w:val="00866E06"/>
    <w:rsid w:val="00867D03"/>
    <w:rsid w:val="00871E46"/>
    <w:rsid w:val="008738EE"/>
    <w:rsid w:val="00875BDF"/>
    <w:rsid w:val="00875E8D"/>
    <w:rsid w:val="00881373"/>
    <w:rsid w:val="00881C8A"/>
    <w:rsid w:val="00885178"/>
    <w:rsid w:val="00890342"/>
    <w:rsid w:val="00894FD7"/>
    <w:rsid w:val="00895B6F"/>
    <w:rsid w:val="0089749A"/>
    <w:rsid w:val="00897E74"/>
    <w:rsid w:val="008A3742"/>
    <w:rsid w:val="008A7A45"/>
    <w:rsid w:val="008B29E5"/>
    <w:rsid w:val="008B308B"/>
    <w:rsid w:val="008B4152"/>
    <w:rsid w:val="008B4DAF"/>
    <w:rsid w:val="008B5837"/>
    <w:rsid w:val="008C1490"/>
    <w:rsid w:val="008C534A"/>
    <w:rsid w:val="008C6C7D"/>
    <w:rsid w:val="008D23EF"/>
    <w:rsid w:val="008D45DC"/>
    <w:rsid w:val="008E3E43"/>
    <w:rsid w:val="008F0ED9"/>
    <w:rsid w:val="008F6AC8"/>
    <w:rsid w:val="0090032C"/>
    <w:rsid w:val="00904945"/>
    <w:rsid w:val="00911026"/>
    <w:rsid w:val="009175CD"/>
    <w:rsid w:val="00917FCE"/>
    <w:rsid w:val="00921102"/>
    <w:rsid w:val="00926383"/>
    <w:rsid w:val="0093016C"/>
    <w:rsid w:val="00930EFF"/>
    <w:rsid w:val="009349E0"/>
    <w:rsid w:val="009404BD"/>
    <w:rsid w:val="009426DF"/>
    <w:rsid w:val="00946D0F"/>
    <w:rsid w:val="009560F9"/>
    <w:rsid w:val="009571C2"/>
    <w:rsid w:val="00957F2E"/>
    <w:rsid w:val="009676F8"/>
    <w:rsid w:val="00967FE5"/>
    <w:rsid w:val="00975049"/>
    <w:rsid w:val="00990F00"/>
    <w:rsid w:val="00990F5F"/>
    <w:rsid w:val="00991A6C"/>
    <w:rsid w:val="00992022"/>
    <w:rsid w:val="00993E3D"/>
    <w:rsid w:val="00996D6A"/>
    <w:rsid w:val="009A3245"/>
    <w:rsid w:val="009A388B"/>
    <w:rsid w:val="009A48DE"/>
    <w:rsid w:val="009B79A4"/>
    <w:rsid w:val="009C099C"/>
    <w:rsid w:val="009C142A"/>
    <w:rsid w:val="009C585A"/>
    <w:rsid w:val="009C5C74"/>
    <w:rsid w:val="009D20E8"/>
    <w:rsid w:val="009D3142"/>
    <w:rsid w:val="009D6DF5"/>
    <w:rsid w:val="009E1FC4"/>
    <w:rsid w:val="009E524A"/>
    <w:rsid w:val="009F0C60"/>
    <w:rsid w:val="009F4B19"/>
    <w:rsid w:val="009F6488"/>
    <w:rsid w:val="00A015A9"/>
    <w:rsid w:val="00A0265C"/>
    <w:rsid w:val="00A028C3"/>
    <w:rsid w:val="00A02D42"/>
    <w:rsid w:val="00A03FC9"/>
    <w:rsid w:val="00A0596F"/>
    <w:rsid w:val="00A05EEC"/>
    <w:rsid w:val="00A12638"/>
    <w:rsid w:val="00A21AF1"/>
    <w:rsid w:val="00A22D95"/>
    <w:rsid w:val="00A24688"/>
    <w:rsid w:val="00A31FC9"/>
    <w:rsid w:val="00A3289D"/>
    <w:rsid w:val="00A3431B"/>
    <w:rsid w:val="00A35033"/>
    <w:rsid w:val="00A364AB"/>
    <w:rsid w:val="00A47857"/>
    <w:rsid w:val="00A528E7"/>
    <w:rsid w:val="00A52ECB"/>
    <w:rsid w:val="00A54245"/>
    <w:rsid w:val="00A61508"/>
    <w:rsid w:val="00A64E56"/>
    <w:rsid w:val="00A672D0"/>
    <w:rsid w:val="00A67327"/>
    <w:rsid w:val="00A735AE"/>
    <w:rsid w:val="00A763BA"/>
    <w:rsid w:val="00A802EE"/>
    <w:rsid w:val="00A8117A"/>
    <w:rsid w:val="00A84E1B"/>
    <w:rsid w:val="00A9037B"/>
    <w:rsid w:val="00A91036"/>
    <w:rsid w:val="00A9192F"/>
    <w:rsid w:val="00A939B1"/>
    <w:rsid w:val="00AA1D01"/>
    <w:rsid w:val="00AA2AE0"/>
    <w:rsid w:val="00AA541E"/>
    <w:rsid w:val="00AA5B10"/>
    <w:rsid w:val="00AA6859"/>
    <w:rsid w:val="00AA7C78"/>
    <w:rsid w:val="00AB1371"/>
    <w:rsid w:val="00AB2B24"/>
    <w:rsid w:val="00AD078E"/>
    <w:rsid w:val="00AD0F22"/>
    <w:rsid w:val="00AD29E2"/>
    <w:rsid w:val="00AD450D"/>
    <w:rsid w:val="00AD54BF"/>
    <w:rsid w:val="00AE0A27"/>
    <w:rsid w:val="00AE0A53"/>
    <w:rsid w:val="00AE22CB"/>
    <w:rsid w:val="00AE6703"/>
    <w:rsid w:val="00AF0248"/>
    <w:rsid w:val="00AF243F"/>
    <w:rsid w:val="00B00F57"/>
    <w:rsid w:val="00B02223"/>
    <w:rsid w:val="00B05413"/>
    <w:rsid w:val="00B059A7"/>
    <w:rsid w:val="00B059EF"/>
    <w:rsid w:val="00B05A28"/>
    <w:rsid w:val="00B12422"/>
    <w:rsid w:val="00B220A0"/>
    <w:rsid w:val="00B22BB0"/>
    <w:rsid w:val="00B23B9A"/>
    <w:rsid w:val="00B45645"/>
    <w:rsid w:val="00B515B1"/>
    <w:rsid w:val="00B56F9A"/>
    <w:rsid w:val="00B572B2"/>
    <w:rsid w:val="00B641A5"/>
    <w:rsid w:val="00B779CA"/>
    <w:rsid w:val="00B93F01"/>
    <w:rsid w:val="00B97D17"/>
    <w:rsid w:val="00BA0A4B"/>
    <w:rsid w:val="00BA286B"/>
    <w:rsid w:val="00BA2C20"/>
    <w:rsid w:val="00BB0593"/>
    <w:rsid w:val="00BB6EBF"/>
    <w:rsid w:val="00BB7FD4"/>
    <w:rsid w:val="00BC29EE"/>
    <w:rsid w:val="00BC416D"/>
    <w:rsid w:val="00BC456D"/>
    <w:rsid w:val="00BC4E50"/>
    <w:rsid w:val="00BC5C3D"/>
    <w:rsid w:val="00BD089F"/>
    <w:rsid w:val="00BD0DC7"/>
    <w:rsid w:val="00BD0DE1"/>
    <w:rsid w:val="00BD4544"/>
    <w:rsid w:val="00BD69DF"/>
    <w:rsid w:val="00BE178E"/>
    <w:rsid w:val="00BE1CE3"/>
    <w:rsid w:val="00BE24FD"/>
    <w:rsid w:val="00BE5350"/>
    <w:rsid w:val="00BF13E4"/>
    <w:rsid w:val="00BF3FC5"/>
    <w:rsid w:val="00C03B4F"/>
    <w:rsid w:val="00C0539B"/>
    <w:rsid w:val="00C11B66"/>
    <w:rsid w:val="00C12824"/>
    <w:rsid w:val="00C12A54"/>
    <w:rsid w:val="00C12AEF"/>
    <w:rsid w:val="00C15331"/>
    <w:rsid w:val="00C15D6B"/>
    <w:rsid w:val="00C17476"/>
    <w:rsid w:val="00C20512"/>
    <w:rsid w:val="00C216E5"/>
    <w:rsid w:val="00C21881"/>
    <w:rsid w:val="00C21964"/>
    <w:rsid w:val="00C26C36"/>
    <w:rsid w:val="00C26DB9"/>
    <w:rsid w:val="00C2739C"/>
    <w:rsid w:val="00C27E01"/>
    <w:rsid w:val="00C31A70"/>
    <w:rsid w:val="00C34CC6"/>
    <w:rsid w:val="00C420A7"/>
    <w:rsid w:val="00C50A79"/>
    <w:rsid w:val="00C52860"/>
    <w:rsid w:val="00C53864"/>
    <w:rsid w:val="00C647EB"/>
    <w:rsid w:val="00C65AEB"/>
    <w:rsid w:val="00C669CE"/>
    <w:rsid w:val="00C7084F"/>
    <w:rsid w:val="00C75ABF"/>
    <w:rsid w:val="00C75F13"/>
    <w:rsid w:val="00C76E52"/>
    <w:rsid w:val="00C7733E"/>
    <w:rsid w:val="00C81CAE"/>
    <w:rsid w:val="00C862E9"/>
    <w:rsid w:val="00C903CC"/>
    <w:rsid w:val="00C90AF0"/>
    <w:rsid w:val="00C939EF"/>
    <w:rsid w:val="00C971A8"/>
    <w:rsid w:val="00CA0480"/>
    <w:rsid w:val="00CA3908"/>
    <w:rsid w:val="00CA79E1"/>
    <w:rsid w:val="00CB1CEF"/>
    <w:rsid w:val="00CB3259"/>
    <w:rsid w:val="00CB4E42"/>
    <w:rsid w:val="00CB5C9A"/>
    <w:rsid w:val="00CC3C9B"/>
    <w:rsid w:val="00CC3CB2"/>
    <w:rsid w:val="00CC4149"/>
    <w:rsid w:val="00CC4298"/>
    <w:rsid w:val="00CC6967"/>
    <w:rsid w:val="00CD295A"/>
    <w:rsid w:val="00CE482F"/>
    <w:rsid w:val="00CE48E7"/>
    <w:rsid w:val="00CF2993"/>
    <w:rsid w:val="00CF3B23"/>
    <w:rsid w:val="00CF7593"/>
    <w:rsid w:val="00CF7719"/>
    <w:rsid w:val="00D01747"/>
    <w:rsid w:val="00D0477A"/>
    <w:rsid w:val="00D16E42"/>
    <w:rsid w:val="00D21986"/>
    <w:rsid w:val="00D22EBC"/>
    <w:rsid w:val="00D269D8"/>
    <w:rsid w:val="00D33927"/>
    <w:rsid w:val="00D34AF4"/>
    <w:rsid w:val="00D34EFF"/>
    <w:rsid w:val="00D361B3"/>
    <w:rsid w:val="00D502CC"/>
    <w:rsid w:val="00D52199"/>
    <w:rsid w:val="00D576C4"/>
    <w:rsid w:val="00D634C0"/>
    <w:rsid w:val="00D63F23"/>
    <w:rsid w:val="00D653F4"/>
    <w:rsid w:val="00D72356"/>
    <w:rsid w:val="00D81503"/>
    <w:rsid w:val="00D823ED"/>
    <w:rsid w:val="00D9366E"/>
    <w:rsid w:val="00D95E87"/>
    <w:rsid w:val="00D961B4"/>
    <w:rsid w:val="00D968EA"/>
    <w:rsid w:val="00DA0C27"/>
    <w:rsid w:val="00DA34D6"/>
    <w:rsid w:val="00DA4A85"/>
    <w:rsid w:val="00DA62BF"/>
    <w:rsid w:val="00DA63AC"/>
    <w:rsid w:val="00DA741E"/>
    <w:rsid w:val="00DA7E0B"/>
    <w:rsid w:val="00DB081D"/>
    <w:rsid w:val="00DB1249"/>
    <w:rsid w:val="00DB21E3"/>
    <w:rsid w:val="00DB221B"/>
    <w:rsid w:val="00DB3DD0"/>
    <w:rsid w:val="00DB580C"/>
    <w:rsid w:val="00DC0202"/>
    <w:rsid w:val="00DC2636"/>
    <w:rsid w:val="00DD06ED"/>
    <w:rsid w:val="00DD1080"/>
    <w:rsid w:val="00DD34F9"/>
    <w:rsid w:val="00DD635E"/>
    <w:rsid w:val="00DD6E08"/>
    <w:rsid w:val="00DF18DE"/>
    <w:rsid w:val="00E028EC"/>
    <w:rsid w:val="00E12724"/>
    <w:rsid w:val="00E13D30"/>
    <w:rsid w:val="00E15360"/>
    <w:rsid w:val="00E16930"/>
    <w:rsid w:val="00E20B0A"/>
    <w:rsid w:val="00E2189F"/>
    <w:rsid w:val="00E22FDE"/>
    <w:rsid w:val="00E23301"/>
    <w:rsid w:val="00E23BA9"/>
    <w:rsid w:val="00E2650D"/>
    <w:rsid w:val="00E2674D"/>
    <w:rsid w:val="00E334EA"/>
    <w:rsid w:val="00E35C72"/>
    <w:rsid w:val="00E4075D"/>
    <w:rsid w:val="00E5412C"/>
    <w:rsid w:val="00E54B06"/>
    <w:rsid w:val="00E557F8"/>
    <w:rsid w:val="00E57BF5"/>
    <w:rsid w:val="00E64111"/>
    <w:rsid w:val="00E71D3C"/>
    <w:rsid w:val="00E747F8"/>
    <w:rsid w:val="00E75915"/>
    <w:rsid w:val="00E85533"/>
    <w:rsid w:val="00E94567"/>
    <w:rsid w:val="00EB1014"/>
    <w:rsid w:val="00EB26A1"/>
    <w:rsid w:val="00EB2BC9"/>
    <w:rsid w:val="00EB4E2D"/>
    <w:rsid w:val="00EB64CD"/>
    <w:rsid w:val="00EC3A64"/>
    <w:rsid w:val="00EC784A"/>
    <w:rsid w:val="00ED292A"/>
    <w:rsid w:val="00ED2B98"/>
    <w:rsid w:val="00ED32A7"/>
    <w:rsid w:val="00ED374E"/>
    <w:rsid w:val="00ED3B2A"/>
    <w:rsid w:val="00ED4CD4"/>
    <w:rsid w:val="00EE0F22"/>
    <w:rsid w:val="00EE6464"/>
    <w:rsid w:val="00EF1953"/>
    <w:rsid w:val="00EF5091"/>
    <w:rsid w:val="00EF53DF"/>
    <w:rsid w:val="00EF61DE"/>
    <w:rsid w:val="00EF7D95"/>
    <w:rsid w:val="00F00A31"/>
    <w:rsid w:val="00F022BA"/>
    <w:rsid w:val="00F05A97"/>
    <w:rsid w:val="00F10443"/>
    <w:rsid w:val="00F10A3D"/>
    <w:rsid w:val="00F15585"/>
    <w:rsid w:val="00F1561F"/>
    <w:rsid w:val="00F2408F"/>
    <w:rsid w:val="00F26897"/>
    <w:rsid w:val="00F3067C"/>
    <w:rsid w:val="00F31833"/>
    <w:rsid w:val="00F32CDB"/>
    <w:rsid w:val="00F36F82"/>
    <w:rsid w:val="00F37135"/>
    <w:rsid w:val="00F413AA"/>
    <w:rsid w:val="00F435F1"/>
    <w:rsid w:val="00F438C2"/>
    <w:rsid w:val="00F52444"/>
    <w:rsid w:val="00F53995"/>
    <w:rsid w:val="00F5484A"/>
    <w:rsid w:val="00F66ECD"/>
    <w:rsid w:val="00F70CF6"/>
    <w:rsid w:val="00F719EE"/>
    <w:rsid w:val="00F71E21"/>
    <w:rsid w:val="00F7421C"/>
    <w:rsid w:val="00F77786"/>
    <w:rsid w:val="00F8415A"/>
    <w:rsid w:val="00F9642D"/>
    <w:rsid w:val="00F970D8"/>
    <w:rsid w:val="00FA79B2"/>
    <w:rsid w:val="00FA7F2E"/>
    <w:rsid w:val="00FB1710"/>
    <w:rsid w:val="00FB2533"/>
    <w:rsid w:val="00FB5A29"/>
    <w:rsid w:val="00FC352E"/>
    <w:rsid w:val="00FC56F4"/>
    <w:rsid w:val="00FD286B"/>
    <w:rsid w:val="00FD4735"/>
    <w:rsid w:val="00FD6332"/>
    <w:rsid w:val="00FD67A2"/>
    <w:rsid w:val="00FE3F74"/>
    <w:rsid w:val="00FE467B"/>
    <w:rsid w:val="00FE639D"/>
    <w:rsid w:val="00FE6630"/>
    <w:rsid w:val="00FE719F"/>
    <w:rsid w:val="00FF1C8C"/>
    <w:rsid w:val="00FF25CA"/>
    <w:rsid w:val="00FF2785"/>
    <w:rsid w:val="00FF423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6972"/>
  <w15:chartTrackingRefBased/>
  <w15:docId w15:val="{23B2D486-493A-47D1-89F1-C9EC2150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284CD0"/>
    <w:pPr>
      <w:spacing w:after="180" w:line="240" w:lineRule="atLeast"/>
    </w:pPr>
    <w:rPr>
      <w:rFonts w:cs="Times New Roman"/>
      <w:lang w:val="en-AU"/>
    </w:rPr>
  </w:style>
  <w:style w:type="paragraph" w:styleId="Heading1">
    <w:name w:val="heading 1"/>
    <w:basedOn w:val="Normal"/>
    <w:next w:val="BodyText"/>
    <w:link w:val="Heading1Char"/>
    <w:qFormat/>
    <w:rsid w:val="00284CD0"/>
    <w:pPr>
      <w:keepNext/>
      <w:keepLines/>
      <w:numPr>
        <w:numId w:val="4"/>
      </w:numPr>
      <w:spacing w:before="240" w:after="480" w:line="240" w:lineRule="auto"/>
      <w:outlineLvl w:val="0"/>
    </w:pPr>
    <w:rPr>
      <w:rFonts w:ascii="Amasis MT Pro" w:eastAsiaTheme="majorEastAsia" w:hAnsi="Amasis MT Pro" w:cstheme="majorBidi"/>
      <w:b/>
      <w:sz w:val="36"/>
      <w:szCs w:val="32"/>
    </w:rPr>
  </w:style>
  <w:style w:type="paragraph" w:styleId="Heading2">
    <w:name w:val="heading 2"/>
    <w:basedOn w:val="Heading1"/>
    <w:next w:val="BodyText"/>
    <w:link w:val="Heading2Char"/>
    <w:qFormat/>
    <w:rsid w:val="00284CD0"/>
    <w:pPr>
      <w:numPr>
        <w:ilvl w:val="1"/>
      </w:numPr>
      <w:spacing w:after="240"/>
      <w:outlineLvl w:val="1"/>
    </w:pPr>
    <w:rPr>
      <w:sz w:val="32"/>
      <w:szCs w:val="26"/>
    </w:rPr>
  </w:style>
  <w:style w:type="paragraph" w:styleId="Heading3">
    <w:name w:val="heading 3"/>
    <w:basedOn w:val="Heading2"/>
    <w:next w:val="BodyText"/>
    <w:link w:val="Heading3Char"/>
    <w:qFormat/>
    <w:rsid w:val="00284CD0"/>
    <w:pPr>
      <w:numPr>
        <w:ilvl w:val="2"/>
      </w:numPr>
      <w:tabs>
        <w:tab w:val="left" w:pos="1152"/>
      </w:tabs>
      <w:outlineLvl w:val="2"/>
    </w:pPr>
    <w:rPr>
      <w:sz w:val="28"/>
      <w:szCs w:val="24"/>
    </w:rPr>
  </w:style>
  <w:style w:type="paragraph" w:styleId="Heading4">
    <w:name w:val="heading 4"/>
    <w:basedOn w:val="Heading3"/>
    <w:next w:val="BodyText"/>
    <w:link w:val="Heading4Char"/>
    <w:qFormat/>
    <w:rsid w:val="00284CD0"/>
    <w:pPr>
      <w:numPr>
        <w:ilvl w:val="3"/>
      </w:numPr>
      <w:tabs>
        <w:tab w:val="clear" w:pos="1152"/>
      </w:tabs>
      <w:outlineLvl w:val="3"/>
    </w:pPr>
    <w:rPr>
      <w:iCs/>
      <w:sz w:val="24"/>
    </w:rPr>
  </w:style>
  <w:style w:type="paragraph" w:styleId="Heading5">
    <w:name w:val="heading 5"/>
    <w:basedOn w:val="Heading4"/>
    <w:next w:val="BodyText"/>
    <w:link w:val="Heading5Char"/>
    <w:qFormat/>
    <w:rsid w:val="00284CD0"/>
    <w:pPr>
      <w:numPr>
        <w:ilvl w:val="4"/>
      </w:numPr>
      <w:tabs>
        <w:tab w:val="left" w:pos="1440"/>
      </w:tabs>
      <w:outlineLvl w:val="4"/>
    </w:pPr>
    <w:rPr>
      <w:i/>
    </w:rPr>
  </w:style>
  <w:style w:type="paragraph" w:styleId="Heading6">
    <w:name w:val="heading 6"/>
    <w:basedOn w:val="Heading5"/>
    <w:next w:val="BodyText"/>
    <w:link w:val="Heading6Char"/>
    <w:qFormat/>
    <w:rsid w:val="00284CD0"/>
    <w:pPr>
      <w:numPr>
        <w:ilvl w:val="5"/>
      </w:numPr>
      <w:outlineLvl w:val="5"/>
    </w:pPr>
    <w:rPr>
      <w:i w:val="0"/>
      <w:sz w:val="22"/>
    </w:rPr>
  </w:style>
  <w:style w:type="paragraph" w:styleId="Heading7">
    <w:name w:val="heading 7"/>
    <w:basedOn w:val="Heading6"/>
    <w:next w:val="BodyText"/>
    <w:link w:val="Heading7Char"/>
    <w:qFormat/>
    <w:rsid w:val="00284CD0"/>
    <w:pPr>
      <w:numPr>
        <w:ilvl w:val="6"/>
      </w:numPr>
      <w:outlineLvl w:val="6"/>
    </w:pPr>
    <w:rPr>
      <w:i/>
      <w:iCs w:val="0"/>
    </w:rPr>
  </w:style>
  <w:style w:type="paragraph" w:styleId="Heading8">
    <w:name w:val="heading 8"/>
    <w:basedOn w:val="Heading7"/>
    <w:next w:val="BodyText"/>
    <w:link w:val="Heading8Char"/>
    <w:qFormat/>
    <w:rsid w:val="00284CD0"/>
    <w:pPr>
      <w:numPr>
        <w:ilvl w:val="7"/>
      </w:numPr>
      <w:spacing w:before="120"/>
      <w:outlineLvl w:val="7"/>
    </w:pPr>
    <w:rPr>
      <w:rFonts w:ascii="Arial Bold" w:hAnsi="Arial Bold"/>
      <w:i w:val="0"/>
      <w:color w:val="6C6965"/>
      <w:sz w:val="20"/>
      <w:szCs w:val="21"/>
    </w:rPr>
  </w:style>
  <w:style w:type="paragraph" w:styleId="Heading9">
    <w:name w:val="heading 9"/>
    <w:basedOn w:val="Heading8"/>
    <w:next w:val="BodyText"/>
    <w:link w:val="Heading9Char"/>
    <w:qFormat/>
    <w:rsid w:val="00284CD0"/>
    <w:pPr>
      <w:numPr>
        <w:ilvl w:val="8"/>
      </w:numPr>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84CD0"/>
    <w:pPr>
      <w:spacing w:before="200" w:after="200" w:line="280" w:lineRule="atLeast"/>
    </w:pPr>
    <w:rPr>
      <w:rFonts w:cs="Arial"/>
    </w:rPr>
  </w:style>
  <w:style w:type="character" w:customStyle="1" w:styleId="BodyTextChar">
    <w:name w:val="Body Text Char"/>
    <w:basedOn w:val="DefaultParagraphFont"/>
    <w:link w:val="BodyText"/>
    <w:rsid w:val="00284CD0"/>
    <w:rPr>
      <w:lang w:val="en-AU"/>
    </w:rPr>
  </w:style>
  <w:style w:type="paragraph" w:customStyle="1" w:styleId="AppendixHeading1">
    <w:name w:val="Appendix Heading 1"/>
    <w:basedOn w:val="Heading1"/>
    <w:next w:val="BodyText"/>
    <w:uiPriority w:val="24"/>
    <w:qFormat/>
    <w:rsid w:val="00284CD0"/>
    <w:pPr>
      <w:numPr>
        <w:numId w:val="2"/>
      </w:numPr>
      <w:tabs>
        <w:tab w:val="left" w:pos="1440"/>
      </w:tabs>
    </w:pPr>
  </w:style>
  <w:style w:type="character" w:customStyle="1" w:styleId="Heading1Char">
    <w:name w:val="Heading 1 Char"/>
    <w:basedOn w:val="DefaultParagraphFont"/>
    <w:link w:val="Heading1"/>
    <w:rsid w:val="00284CD0"/>
    <w:rPr>
      <w:rFonts w:ascii="Amasis MT Pro" w:eastAsiaTheme="majorEastAsia" w:hAnsi="Amasis MT Pro" w:cstheme="majorBidi"/>
      <w:b/>
      <w:sz w:val="36"/>
      <w:szCs w:val="32"/>
      <w:lang w:val="en-AU"/>
    </w:rPr>
  </w:style>
  <w:style w:type="paragraph" w:customStyle="1" w:styleId="AppendixHeading2">
    <w:name w:val="Appendix Heading 2"/>
    <w:basedOn w:val="AppendixHeading1"/>
    <w:next w:val="BodyText"/>
    <w:uiPriority w:val="25"/>
    <w:qFormat/>
    <w:rsid w:val="00284CD0"/>
    <w:pPr>
      <w:numPr>
        <w:ilvl w:val="1"/>
      </w:numPr>
      <w:tabs>
        <w:tab w:val="clear" w:pos="1440"/>
        <w:tab w:val="left" w:pos="720"/>
      </w:tabs>
      <w:spacing w:after="240"/>
    </w:pPr>
    <w:rPr>
      <w:sz w:val="32"/>
    </w:rPr>
  </w:style>
  <w:style w:type="paragraph" w:customStyle="1" w:styleId="AppendixHeading3">
    <w:name w:val="Appendix Heading 3"/>
    <w:basedOn w:val="AppendixHeading2"/>
    <w:next w:val="BodyText"/>
    <w:uiPriority w:val="26"/>
    <w:qFormat/>
    <w:rsid w:val="00284CD0"/>
    <w:pPr>
      <w:numPr>
        <w:ilvl w:val="2"/>
      </w:numPr>
      <w:tabs>
        <w:tab w:val="clear" w:pos="720"/>
        <w:tab w:val="left" w:pos="864"/>
      </w:tabs>
    </w:pPr>
    <w:rPr>
      <w:sz w:val="28"/>
    </w:rPr>
  </w:style>
  <w:style w:type="character" w:customStyle="1" w:styleId="Heading2Char">
    <w:name w:val="Heading 2 Char"/>
    <w:basedOn w:val="DefaultParagraphFont"/>
    <w:link w:val="Heading2"/>
    <w:rsid w:val="00284CD0"/>
    <w:rPr>
      <w:rFonts w:ascii="Amasis MT Pro" w:eastAsiaTheme="majorEastAsia" w:hAnsi="Amasis MT Pro" w:cstheme="majorBidi"/>
      <w:b/>
      <w:sz w:val="32"/>
      <w:szCs w:val="26"/>
      <w:lang w:val="en-AU"/>
    </w:rPr>
  </w:style>
  <w:style w:type="character" w:customStyle="1" w:styleId="Heading3Char">
    <w:name w:val="Heading 3 Char"/>
    <w:basedOn w:val="DefaultParagraphFont"/>
    <w:link w:val="Heading3"/>
    <w:rsid w:val="00284CD0"/>
    <w:rPr>
      <w:rFonts w:ascii="Amasis MT Pro" w:eastAsiaTheme="majorEastAsia" w:hAnsi="Amasis MT Pro" w:cstheme="majorBidi"/>
      <w:b/>
      <w:sz w:val="28"/>
      <w:szCs w:val="24"/>
      <w:lang w:val="en-AU"/>
    </w:rPr>
  </w:style>
  <w:style w:type="character" w:customStyle="1" w:styleId="Heading4Char">
    <w:name w:val="Heading 4 Char"/>
    <w:basedOn w:val="DefaultParagraphFont"/>
    <w:link w:val="Heading4"/>
    <w:rsid w:val="00284CD0"/>
    <w:rPr>
      <w:rFonts w:ascii="Amasis MT Pro" w:eastAsiaTheme="majorEastAsia" w:hAnsi="Amasis MT Pro" w:cstheme="majorBidi"/>
      <w:b/>
      <w:iCs/>
      <w:sz w:val="24"/>
      <w:szCs w:val="24"/>
      <w:lang w:val="en-AU"/>
    </w:rPr>
  </w:style>
  <w:style w:type="character" w:customStyle="1" w:styleId="Heading5Char">
    <w:name w:val="Heading 5 Char"/>
    <w:basedOn w:val="DefaultParagraphFont"/>
    <w:link w:val="Heading5"/>
    <w:rsid w:val="00284CD0"/>
    <w:rPr>
      <w:rFonts w:ascii="Amasis MT Pro" w:eastAsiaTheme="majorEastAsia" w:hAnsi="Amasis MT Pro" w:cstheme="majorBidi"/>
      <w:b/>
      <w:i/>
      <w:iCs/>
      <w:sz w:val="24"/>
      <w:szCs w:val="24"/>
      <w:lang w:val="en-AU"/>
    </w:rPr>
  </w:style>
  <w:style w:type="character" w:customStyle="1" w:styleId="Heading6Char">
    <w:name w:val="Heading 6 Char"/>
    <w:basedOn w:val="DefaultParagraphFont"/>
    <w:link w:val="Heading6"/>
    <w:rsid w:val="00284CD0"/>
    <w:rPr>
      <w:rFonts w:ascii="Amasis MT Pro" w:eastAsiaTheme="majorEastAsia" w:hAnsi="Amasis MT Pro" w:cstheme="majorBidi"/>
      <w:b/>
      <w:iCs/>
      <w:sz w:val="22"/>
      <w:szCs w:val="24"/>
      <w:lang w:val="en-AU"/>
    </w:rPr>
  </w:style>
  <w:style w:type="character" w:customStyle="1" w:styleId="Heading7Char">
    <w:name w:val="Heading 7 Char"/>
    <w:basedOn w:val="DefaultParagraphFont"/>
    <w:link w:val="Heading7"/>
    <w:rsid w:val="00284CD0"/>
    <w:rPr>
      <w:rFonts w:ascii="Amasis MT Pro" w:eastAsiaTheme="majorEastAsia" w:hAnsi="Amasis MT Pro" w:cstheme="majorBidi"/>
      <w:b/>
      <w:i/>
      <w:sz w:val="22"/>
      <w:szCs w:val="24"/>
      <w:lang w:val="en-AU"/>
    </w:rPr>
  </w:style>
  <w:style w:type="character" w:customStyle="1" w:styleId="Heading8Char">
    <w:name w:val="Heading 8 Char"/>
    <w:basedOn w:val="DefaultParagraphFont"/>
    <w:link w:val="Heading8"/>
    <w:rsid w:val="00284CD0"/>
    <w:rPr>
      <w:rFonts w:ascii="Arial Bold" w:eastAsiaTheme="majorEastAsia" w:hAnsi="Arial Bold" w:cstheme="majorBidi"/>
      <w:b/>
      <w:color w:val="6C6965"/>
      <w:szCs w:val="21"/>
      <w:lang w:val="en-AU"/>
    </w:rPr>
  </w:style>
  <w:style w:type="character" w:customStyle="1" w:styleId="Heading9Char">
    <w:name w:val="Heading 9 Char"/>
    <w:basedOn w:val="DefaultParagraphFont"/>
    <w:link w:val="Heading9"/>
    <w:rsid w:val="00284CD0"/>
    <w:rPr>
      <w:rFonts w:ascii="Arial Bold" w:eastAsiaTheme="majorEastAsia" w:hAnsi="Arial Bold" w:cstheme="majorBidi"/>
      <w:b/>
      <w:i/>
      <w:iCs/>
      <w:color w:val="6C6965"/>
      <w:szCs w:val="21"/>
      <w:lang w:val="en-AU"/>
    </w:rPr>
  </w:style>
  <w:style w:type="paragraph" w:customStyle="1" w:styleId="BulletedList">
    <w:name w:val="Bulleted List"/>
    <w:basedOn w:val="Normal"/>
    <w:uiPriority w:val="1"/>
    <w:qFormat/>
    <w:rsid w:val="00284CD0"/>
    <w:pPr>
      <w:numPr>
        <w:numId w:val="3"/>
      </w:numPr>
      <w:spacing w:before="200" w:after="200" w:line="280" w:lineRule="atLeast"/>
      <w:contextualSpacing/>
    </w:pPr>
    <w:rPr>
      <w:rFonts w:cs="Arial"/>
    </w:rPr>
  </w:style>
  <w:style w:type="paragraph" w:customStyle="1" w:styleId="Callout12pt">
    <w:name w:val="Callout 12pt"/>
    <w:basedOn w:val="Normal"/>
    <w:qFormat/>
    <w:rsid w:val="00284CD0"/>
    <w:pPr>
      <w:pBdr>
        <w:left w:val="single" w:sz="24" w:space="6" w:color="ED6631"/>
      </w:pBdr>
    </w:pPr>
    <w:rPr>
      <w:rFonts w:ascii="Amasis MT Pro" w:hAnsi="Amasis MT Pro"/>
      <w:b/>
      <w:bCs/>
      <w:sz w:val="24"/>
      <w:szCs w:val="24"/>
    </w:rPr>
  </w:style>
  <w:style w:type="paragraph" w:customStyle="1" w:styleId="CalloutStatement">
    <w:name w:val="Callout Statement"/>
    <w:basedOn w:val="Normal"/>
    <w:next w:val="BodyText"/>
    <w:rsid w:val="00284CD0"/>
    <w:pPr>
      <w:pBdr>
        <w:left w:val="single" w:sz="24" w:space="6" w:color="ED6631"/>
      </w:pBdr>
      <w:spacing w:after="120" w:line="240" w:lineRule="auto"/>
    </w:pPr>
    <w:rPr>
      <w:rFonts w:ascii="Amasis MT Pro" w:hAnsi="Amasis MT Pro" w:cs="Arial"/>
      <w:b/>
      <w:bCs/>
      <w:sz w:val="28"/>
      <w:szCs w:val="28"/>
    </w:rPr>
  </w:style>
  <w:style w:type="paragraph" w:styleId="Caption">
    <w:name w:val="caption"/>
    <w:aliases w:val="Header Caption"/>
    <w:basedOn w:val="BodyText"/>
    <w:next w:val="BodyText"/>
    <w:link w:val="CaptionChar"/>
    <w:uiPriority w:val="35"/>
    <w:unhideWhenUsed/>
    <w:qFormat/>
    <w:rsid w:val="00284CD0"/>
    <w:pPr>
      <w:tabs>
        <w:tab w:val="left" w:pos="1152"/>
      </w:tabs>
      <w:ind w:left="1152" w:hanging="1152"/>
    </w:pPr>
    <w:rPr>
      <w:i/>
      <w:iCs/>
      <w:szCs w:val="18"/>
    </w:rPr>
  </w:style>
  <w:style w:type="character" w:customStyle="1" w:styleId="CaptionChar">
    <w:name w:val="Caption Char"/>
    <w:aliases w:val="Header Caption Char"/>
    <w:basedOn w:val="DefaultParagraphFont"/>
    <w:link w:val="Caption"/>
    <w:uiPriority w:val="35"/>
    <w:locked/>
    <w:rsid w:val="00284CD0"/>
    <w:rPr>
      <w:i/>
      <w:iCs/>
      <w:szCs w:val="18"/>
      <w:lang w:val="en-AU"/>
    </w:rPr>
  </w:style>
  <w:style w:type="paragraph" w:customStyle="1" w:styleId="DividerTitle">
    <w:name w:val="Divider Title"/>
    <w:basedOn w:val="Heading1"/>
    <w:uiPriority w:val="15"/>
    <w:qFormat/>
    <w:rsid w:val="00284CD0"/>
    <w:pPr>
      <w:numPr>
        <w:numId w:val="0"/>
      </w:numPr>
      <w:spacing w:before="4800" w:after="0"/>
    </w:pPr>
  </w:style>
  <w:style w:type="paragraph" w:customStyle="1" w:styleId="Firstpagemarginspacing">
    <w:name w:val="First page margin spacing"/>
    <w:basedOn w:val="BodyText"/>
    <w:semiHidden/>
    <w:qFormat/>
    <w:rsid w:val="00284CD0"/>
    <w:pPr>
      <w:spacing w:before="1800" w:after="0" w:line="240" w:lineRule="auto"/>
    </w:pPr>
  </w:style>
  <w:style w:type="character" w:styleId="FootnoteReference">
    <w:name w:val="footnote reference"/>
    <w:basedOn w:val="DefaultParagraphFont"/>
    <w:semiHidden/>
    <w:unhideWhenUsed/>
    <w:rsid w:val="00284CD0"/>
    <w:rPr>
      <w:vertAlign w:val="superscript"/>
      <w:lang w:val="en-AU"/>
    </w:rPr>
  </w:style>
  <w:style w:type="paragraph" w:styleId="FootnoteText">
    <w:name w:val="footnote text"/>
    <w:basedOn w:val="Normal"/>
    <w:link w:val="FootnoteTextChar"/>
    <w:unhideWhenUsed/>
    <w:rsid w:val="00284CD0"/>
    <w:pPr>
      <w:tabs>
        <w:tab w:val="left" w:pos="144"/>
      </w:tabs>
      <w:spacing w:after="0" w:line="240" w:lineRule="auto"/>
      <w:ind w:left="144" w:hanging="144"/>
    </w:pPr>
  </w:style>
  <w:style w:type="character" w:customStyle="1" w:styleId="FootnoteTextChar">
    <w:name w:val="Footnote Text Char"/>
    <w:basedOn w:val="DefaultParagraphFont"/>
    <w:link w:val="FootnoteText"/>
    <w:rsid w:val="00284CD0"/>
    <w:rPr>
      <w:rFonts w:cs="Times New Roman"/>
      <w:lang w:val="en-AU"/>
    </w:rPr>
  </w:style>
  <w:style w:type="paragraph" w:styleId="Header">
    <w:name w:val="header"/>
    <w:basedOn w:val="Normal"/>
    <w:link w:val="HeaderChar"/>
    <w:uiPriority w:val="99"/>
    <w:rsid w:val="00284CD0"/>
    <w:pPr>
      <w:tabs>
        <w:tab w:val="center" w:pos="4680"/>
        <w:tab w:val="right" w:pos="9360"/>
      </w:tabs>
      <w:spacing w:after="0" w:line="240" w:lineRule="auto"/>
    </w:pPr>
    <w:rPr>
      <w:rFonts w:ascii="Arial Narrow" w:hAnsi="Arial Narrow" w:cs="Arial"/>
      <w:sz w:val="17"/>
    </w:rPr>
  </w:style>
  <w:style w:type="character" w:customStyle="1" w:styleId="HeaderChar">
    <w:name w:val="Header Char"/>
    <w:basedOn w:val="DefaultParagraphFont"/>
    <w:link w:val="Header"/>
    <w:uiPriority w:val="99"/>
    <w:rsid w:val="00284CD0"/>
    <w:rPr>
      <w:rFonts w:ascii="Arial Narrow" w:hAnsi="Arial Narrow"/>
      <w:sz w:val="17"/>
      <w:lang w:val="en-AU"/>
    </w:rPr>
  </w:style>
  <w:style w:type="paragraph" w:customStyle="1" w:styleId="HeaderDocumentTitle">
    <w:name w:val="Header Document Title"/>
    <w:basedOn w:val="BodyText"/>
    <w:rsid w:val="00284CD0"/>
    <w:pPr>
      <w:spacing w:before="0" w:after="0" w:line="240" w:lineRule="auto"/>
    </w:pPr>
    <w:rPr>
      <w:b/>
    </w:rPr>
  </w:style>
  <w:style w:type="paragraph" w:customStyle="1" w:styleId="HeaderChapter">
    <w:name w:val="Header Chapter"/>
    <w:basedOn w:val="HeaderDocumentTitle"/>
    <w:next w:val="Normal"/>
    <w:qFormat/>
    <w:rsid w:val="00284CD0"/>
    <w:rPr>
      <w:b w:val="0"/>
    </w:rPr>
  </w:style>
  <w:style w:type="character" w:styleId="Hyperlink">
    <w:name w:val="Hyperlink"/>
    <w:uiPriority w:val="99"/>
    <w:qFormat/>
    <w:rsid w:val="00284CD0"/>
    <w:rPr>
      <w:rFonts w:ascii="Arial" w:hAnsi="Arial"/>
      <w:color w:val="2A73D9"/>
      <w:sz w:val="20"/>
      <w:u w:val="single"/>
      <w:lang w:val="en-AU"/>
    </w:rPr>
  </w:style>
  <w:style w:type="paragraph" w:styleId="NoteHeading">
    <w:name w:val="Note Heading"/>
    <w:basedOn w:val="Normal"/>
    <w:next w:val="Normal"/>
    <w:link w:val="NoteHeadingChar"/>
    <w:unhideWhenUsed/>
    <w:rsid w:val="00284CD0"/>
    <w:pPr>
      <w:spacing w:after="0" w:line="240" w:lineRule="auto"/>
    </w:pPr>
  </w:style>
  <w:style w:type="character" w:customStyle="1" w:styleId="NoteHeadingChar">
    <w:name w:val="Note Heading Char"/>
    <w:basedOn w:val="DefaultParagraphFont"/>
    <w:link w:val="NoteHeading"/>
    <w:rsid w:val="00284CD0"/>
    <w:rPr>
      <w:rFonts w:cs="Times New Roman"/>
      <w:lang w:val="en-AU"/>
    </w:rPr>
  </w:style>
  <w:style w:type="paragraph" w:customStyle="1" w:styleId="NumberedList">
    <w:name w:val="Numbered List"/>
    <w:basedOn w:val="BodyText"/>
    <w:qFormat/>
    <w:rsid w:val="00284CD0"/>
    <w:pPr>
      <w:numPr>
        <w:numId w:val="5"/>
      </w:numPr>
      <w:spacing w:before="80" w:after="80" w:line="22" w:lineRule="atLeast"/>
    </w:pPr>
  </w:style>
  <w:style w:type="paragraph" w:customStyle="1" w:styleId="PageHeader">
    <w:name w:val="Page Header"/>
    <w:basedOn w:val="Normal"/>
    <w:semiHidden/>
    <w:rsid w:val="00284CD0"/>
    <w:rPr>
      <w:rFonts w:ascii="Arial Narrow" w:hAnsi="Arial Narrow"/>
      <w:sz w:val="17"/>
    </w:rPr>
  </w:style>
  <w:style w:type="paragraph" w:customStyle="1" w:styleId="QuotationSourceCredit">
    <w:name w:val="Quotation/Source Credit"/>
    <w:basedOn w:val="Normal"/>
    <w:rsid w:val="00284CD0"/>
    <w:pPr>
      <w:pBdr>
        <w:left w:val="single" w:sz="24" w:space="6" w:color="ED6631"/>
      </w:pBdr>
      <w:spacing w:after="0" w:line="240" w:lineRule="auto"/>
    </w:pPr>
    <w:rPr>
      <w:rFonts w:cs="Arial"/>
      <w:szCs w:val="18"/>
    </w:rPr>
  </w:style>
  <w:style w:type="paragraph" w:styleId="Quote">
    <w:name w:val="Quote"/>
    <w:basedOn w:val="Normal"/>
    <w:next w:val="BodyText"/>
    <w:link w:val="QuoteChar"/>
    <w:uiPriority w:val="29"/>
    <w:qFormat/>
    <w:rsid w:val="00284CD0"/>
    <w:pPr>
      <w:spacing w:before="200" w:after="160"/>
      <w:ind w:left="864" w:right="864"/>
      <w:jc w:val="center"/>
    </w:pPr>
    <w:rPr>
      <w:i/>
      <w:iCs/>
    </w:rPr>
  </w:style>
  <w:style w:type="character" w:customStyle="1" w:styleId="QuoteChar">
    <w:name w:val="Quote Char"/>
    <w:basedOn w:val="DefaultParagraphFont"/>
    <w:link w:val="Quote"/>
    <w:uiPriority w:val="29"/>
    <w:rsid w:val="00284CD0"/>
    <w:rPr>
      <w:rFonts w:cs="Times New Roman"/>
      <w:i/>
      <w:iCs/>
      <w:lang w:val="en-AU"/>
    </w:rPr>
  </w:style>
  <w:style w:type="paragraph" w:customStyle="1" w:styleId="ReferencesStandard">
    <w:name w:val="References_Standard"/>
    <w:basedOn w:val="BodyText"/>
    <w:qFormat/>
    <w:rsid w:val="00284CD0"/>
    <w:pPr>
      <w:keepLines/>
      <w:tabs>
        <w:tab w:val="left" w:pos="360"/>
      </w:tabs>
      <w:ind w:left="1080" w:hanging="720"/>
    </w:pPr>
  </w:style>
  <w:style w:type="paragraph" w:customStyle="1" w:styleId="SectionHeading1nonumberimg">
    <w:name w:val="Section Heading 1 (no numberimg)"/>
    <w:basedOn w:val="Heading1"/>
    <w:next w:val="BodyText"/>
    <w:uiPriority w:val="20"/>
    <w:qFormat/>
    <w:rsid w:val="00284CD0"/>
    <w:pPr>
      <w:numPr>
        <w:numId w:val="0"/>
      </w:numPr>
      <w:spacing w:after="240"/>
    </w:pPr>
    <w:rPr>
      <w:bCs/>
      <w:szCs w:val="36"/>
    </w:rPr>
  </w:style>
  <w:style w:type="paragraph" w:customStyle="1" w:styleId="SectionHeading2nonumbering">
    <w:name w:val="Section Heading 2 (no numbering)"/>
    <w:basedOn w:val="Heading2"/>
    <w:next w:val="BodyText"/>
    <w:uiPriority w:val="21"/>
    <w:qFormat/>
    <w:rsid w:val="00284CD0"/>
    <w:pPr>
      <w:numPr>
        <w:ilvl w:val="0"/>
        <w:numId w:val="0"/>
      </w:numPr>
      <w:tabs>
        <w:tab w:val="left" w:pos="5526"/>
      </w:tabs>
    </w:pPr>
  </w:style>
  <w:style w:type="paragraph" w:customStyle="1" w:styleId="SectionHeading3nonumbering">
    <w:name w:val="Section Heading 3 (no numbering)"/>
    <w:basedOn w:val="Heading3"/>
    <w:next w:val="BodyText"/>
    <w:uiPriority w:val="22"/>
    <w:qFormat/>
    <w:rsid w:val="00284CD0"/>
    <w:pPr>
      <w:numPr>
        <w:ilvl w:val="0"/>
        <w:numId w:val="0"/>
      </w:numPr>
    </w:pPr>
  </w:style>
  <w:style w:type="paragraph" w:customStyle="1" w:styleId="TableCellBody">
    <w:name w:val="Table Cell Body"/>
    <w:qFormat/>
    <w:rsid w:val="00284CD0"/>
    <w:pPr>
      <w:spacing w:before="20" w:after="20"/>
    </w:pPr>
    <w:rPr>
      <w:rFonts w:eastAsiaTheme="minorHAnsi" w:cstheme="minorBidi"/>
      <w:sz w:val="18"/>
      <w:lang w:val="en-AU"/>
    </w:rPr>
  </w:style>
  <w:style w:type="paragraph" w:customStyle="1" w:styleId="TableCellBullet">
    <w:name w:val="Table Cell Bullet"/>
    <w:qFormat/>
    <w:rsid w:val="00284CD0"/>
    <w:pPr>
      <w:numPr>
        <w:numId w:val="6"/>
      </w:numPr>
      <w:tabs>
        <w:tab w:val="left" w:pos="216"/>
      </w:tabs>
      <w:spacing w:before="60" w:after="60" w:line="264" w:lineRule="auto"/>
      <w:contextualSpacing/>
    </w:pPr>
    <w:rPr>
      <w:rFonts w:eastAsiaTheme="minorHAnsi" w:cstheme="minorBidi"/>
      <w:sz w:val="18"/>
      <w:lang w:val="en-AU"/>
    </w:rPr>
  </w:style>
  <w:style w:type="paragraph" w:customStyle="1" w:styleId="TableCellNotes">
    <w:name w:val="Table Cell Notes"/>
    <w:qFormat/>
    <w:rsid w:val="00284CD0"/>
    <w:pPr>
      <w:spacing w:before="60" w:after="240"/>
      <w:contextualSpacing/>
    </w:pPr>
    <w:rPr>
      <w:rFonts w:cs="Times New Roman"/>
      <w:sz w:val="18"/>
      <w:lang w:val="en-AU"/>
    </w:rPr>
  </w:style>
  <w:style w:type="paragraph" w:customStyle="1" w:styleId="TableCellNumber">
    <w:name w:val="Table Cell Number"/>
    <w:rsid w:val="00284CD0"/>
    <w:pPr>
      <w:numPr>
        <w:numId w:val="7"/>
      </w:numPr>
      <w:tabs>
        <w:tab w:val="left" w:pos="216"/>
      </w:tabs>
      <w:spacing w:before="60" w:after="60" w:line="264" w:lineRule="auto"/>
    </w:pPr>
    <w:rPr>
      <w:rFonts w:cs="Times New Roman"/>
      <w:sz w:val="18"/>
      <w:lang w:val="en-AU"/>
    </w:rPr>
  </w:style>
  <w:style w:type="paragraph" w:customStyle="1" w:styleId="TableHeading">
    <w:name w:val="Table Heading"/>
    <w:link w:val="TableHeadingChar"/>
    <w:qFormat/>
    <w:rsid w:val="00284CD0"/>
    <w:pPr>
      <w:spacing w:before="60" w:after="60" w:line="264" w:lineRule="auto"/>
    </w:pPr>
    <w:rPr>
      <w:rFonts w:eastAsiaTheme="minorHAnsi" w:cstheme="minorBidi"/>
      <w:b/>
      <w:bCs/>
      <w:sz w:val="18"/>
      <w:lang w:val="en-AU"/>
    </w:rPr>
  </w:style>
  <w:style w:type="character" w:customStyle="1" w:styleId="TableHeadingChar">
    <w:name w:val="Table Heading Char"/>
    <w:basedOn w:val="DefaultParagraphFont"/>
    <w:link w:val="TableHeading"/>
    <w:rsid w:val="00284CD0"/>
    <w:rPr>
      <w:rFonts w:eastAsiaTheme="minorHAnsi" w:cstheme="minorBidi"/>
      <w:b/>
      <w:bCs/>
      <w:sz w:val="18"/>
      <w:lang w:val="en-AU"/>
    </w:rPr>
  </w:style>
  <w:style w:type="paragraph" w:customStyle="1" w:styleId="TableofContentsTitle">
    <w:name w:val="Table of Contents Title"/>
    <w:basedOn w:val="Normal"/>
    <w:qFormat/>
    <w:rsid w:val="00284CD0"/>
    <w:pPr>
      <w:spacing w:after="240" w:line="240" w:lineRule="auto"/>
    </w:pPr>
    <w:rPr>
      <w:rFonts w:ascii="Amasis MT Pro" w:hAnsi="Amasis MT Pro" w:cs="Arial"/>
      <w:b/>
      <w:bCs/>
      <w:sz w:val="36"/>
      <w:szCs w:val="28"/>
    </w:rPr>
  </w:style>
  <w:style w:type="paragraph" w:styleId="TableofFigures">
    <w:name w:val="table of figures"/>
    <w:basedOn w:val="Normal"/>
    <w:next w:val="Normal"/>
    <w:uiPriority w:val="99"/>
    <w:unhideWhenUsed/>
    <w:rsid w:val="00284CD0"/>
    <w:pPr>
      <w:spacing w:after="0"/>
    </w:pPr>
  </w:style>
  <w:style w:type="paragraph" w:styleId="TOC1">
    <w:name w:val="toc 1"/>
    <w:basedOn w:val="Normal"/>
    <w:next w:val="Normal"/>
    <w:autoRedefine/>
    <w:uiPriority w:val="39"/>
    <w:unhideWhenUsed/>
    <w:rsid w:val="00284CD0"/>
    <w:pPr>
      <w:tabs>
        <w:tab w:val="right" w:leader="dot" w:pos="10915"/>
      </w:tabs>
      <w:spacing w:before="240" w:after="0" w:line="240" w:lineRule="auto"/>
      <w:ind w:left="720" w:hanging="720"/>
      <w:contextualSpacing/>
    </w:pPr>
    <w:rPr>
      <w:rFonts w:cstheme="minorHAnsi"/>
      <w:b/>
      <w:bCs/>
      <w:noProof/>
    </w:rPr>
  </w:style>
  <w:style w:type="paragraph" w:styleId="TOC2">
    <w:name w:val="toc 2"/>
    <w:basedOn w:val="Normal"/>
    <w:next w:val="Normal"/>
    <w:autoRedefine/>
    <w:uiPriority w:val="39"/>
    <w:unhideWhenUsed/>
    <w:rsid w:val="00284CD0"/>
    <w:pPr>
      <w:tabs>
        <w:tab w:val="right" w:leader="dot" w:pos="10915"/>
      </w:tabs>
      <w:spacing w:after="0" w:line="240" w:lineRule="auto"/>
      <w:ind w:left="720" w:hanging="720"/>
    </w:pPr>
    <w:rPr>
      <w:rFonts w:cs="Arial"/>
      <w:noProof/>
    </w:rPr>
  </w:style>
  <w:style w:type="paragraph" w:styleId="TOC3">
    <w:name w:val="toc 3"/>
    <w:basedOn w:val="Normal"/>
    <w:next w:val="Normal"/>
    <w:autoRedefine/>
    <w:uiPriority w:val="39"/>
    <w:unhideWhenUsed/>
    <w:rsid w:val="00284CD0"/>
    <w:pPr>
      <w:tabs>
        <w:tab w:val="right" w:leader="dot" w:pos="10915"/>
      </w:tabs>
      <w:spacing w:after="0" w:line="240" w:lineRule="auto"/>
      <w:ind w:left="720" w:hanging="720"/>
    </w:pPr>
    <w:rPr>
      <w:rFonts w:cs="Arial"/>
      <w:noProof/>
    </w:rPr>
  </w:style>
  <w:style w:type="paragraph" w:styleId="TOC4">
    <w:name w:val="toc 4"/>
    <w:basedOn w:val="Normal"/>
    <w:next w:val="Normal"/>
    <w:autoRedefine/>
    <w:uiPriority w:val="39"/>
    <w:unhideWhenUsed/>
    <w:rsid w:val="00284CD0"/>
    <w:pPr>
      <w:tabs>
        <w:tab w:val="right" w:leader="dot" w:pos="9346"/>
      </w:tabs>
      <w:spacing w:after="0" w:line="240" w:lineRule="auto"/>
    </w:pPr>
    <w:rPr>
      <w:rFonts w:cs="Arial"/>
      <w:noProof/>
    </w:rPr>
  </w:style>
  <w:style w:type="paragraph" w:styleId="TOC5">
    <w:name w:val="toc 5"/>
    <w:basedOn w:val="Normal"/>
    <w:next w:val="Normal"/>
    <w:autoRedefine/>
    <w:uiPriority w:val="39"/>
    <w:unhideWhenUsed/>
    <w:rsid w:val="00284CD0"/>
    <w:pPr>
      <w:spacing w:after="0" w:line="240" w:lineRule="auto"/>
    </w:pPr>
    <w:rPr>
      <w:rFonts w:cs="Arial"/>
    </w:rPr>
  </w:style>
  <w:style w:type="paragraph" w:styleId="TOC6">
    <w:name w:val="toc 6"/>
    <w:basedOn w:val="Normal"/>
    <w:next w:val="Normal"/>
    <w:autoRedefine/>
    <w:uiPriority w:val="39"/>
    <w:unhideWhenUsed/>
    <w:rsid w:val="00284CD0"/>
    <w:pPr>
      <w:spacing w:before="120" w:after="0" w:line="240" w:lineRule="auto"/>
    </w:pPr>
    <w:rPr>
      <w:rFonts w:cs="Arial"/>
    </w:rPr>
  </w:style>
  <w:style w:type="paragraph" w:styleId="TOC7">
    <w:name w:val="toc 7"/>
    <w:basedOn w:val="TOC2"/>
    <w:next w:val="Normal"/>
    <w:autoRedefine/>
    <w:uiPriority w:val="39"/>
    <w:unhideWhenUsed/>
    <w:rsid w:val="00284CD0"/>
    <w:pPr>
      <w:tabs>
        <w:tab w:val="left" w:pos="1260"/>
        <w:tab w:val="right" w:leader="dot" w:pos="9350"/>
      </w:tabs>
    </w:pPr>
    <w:rPr>
      <w:rFonts w:asciiTheme="minorHAnsi" w:hAnsiTheme="minorHAnsi" w:cstheme="minorHAnsi"/>
      <w:b/>
    </w:rPr>
  </w:style>
  <w:style w:type="paragraph" w:styleId="TOC8">
    <w:name w:val="toc 8"/>
    <w:basedOn w:val="TOC2"/>
    <w:next w:val="Normal"/>
    <w:autoRedefine/>
    <w:uiPriority w:val="39"/>
    <w:unhideWhenUsed/>
    <w:rsid w:val="00284CD0"/>
  </w:style>
  <w:style w:type="paragraph" w:styleId="TOC9">
    <w:name w:val="toc 9"/>
    <w:basedOn w:val="TOC3"/>
    <w:next w:val="Normal"/>
    <w:autoRedefine/>
    <w:uiPriority w:val="39"/>
    <w:unhideWhenUsed/>
    <w:rsid w:val="00284CD0"/>
    <w:pPr>
      <w:tabs>
        <w:tab w:val="left" w:pos="2307"/>
        <w:tab w:val="right" w:leader="dot" w:pos="9350"/>
      </w:tabs>
    </w:pPr>
  </w:style>
  <w:style w:type="paragraph" w:customStyle="1" w:styleId="TOCHeadings">
    <w:name w:val="TOC Headings"/>
    <w:basedOn w:val="TOC1"/>
    <w:qFormat/>
    <w:rsid w:val="00284CD0"/>
    <w:pPr>
      <w:spacing w:after="120"/>
    </w:pPr>
  </w:style>
  <w:style w:type="table" w:styleId="TableGrid">
    <w:name w:val="Table Grid"/>
    <w:basedOn w:val="TableNormal"/>
    <w:uiPriority w:val="59"/>
    <w:rsid w:val="00917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17FCE"/>
    <w:pPr>
      <w:ind w:left="720"/>
      <w:contextualSpacing/>
    </w:pPr>
    <w:rPr>
      <w:sz w:val="18"/>
      <w:lang w:val="en-NZ" w:eastAsia="en-AU"/>
    </w:rPr>
  </w:style>
  <w:style w:type="character" w:customStyle="1" w:styleId="ListParagraphChar">
    <w:name w:val="List Paragraph Char"/>
    <w:link w:val="ListParagraph"/>
    <w:uiPriority w:val="1"/>
    <w:locked/>
    <w:rsid w:val="00917FCE"/>
    <w:rPr>
      <w:rFonts w:cs="Times New Roman"/>
      <w:sz w:val="18"/>
      <w:lang w:val="en-NZ" w:eastAsia="en-AU"/>
    </w:rPr>
  </w:style>
  <w:style w:type="character" w:styleId="CommentReference">
    <w:name w:val="annotation reference"/>
    <w:basedOn w:val="DefaultParagraphFont"/>
    <w:semiHidden/>
    <w:unhideWhenUsed/>
    <w:rsid w:val="00926383"/>
    <w:rPr>
      <w:sz w:val="16"/>
      <w:szCs w:val="16"/>
    </w:rPr>
  </w:style>
  <w:style w:type="paragraph" w:styleId="CommentText">
    <w:name w:val="annotation text"/>
    <w:basedOn w:val="Normal"/>
    <w:link w:val="CommentTextChar"/>
    <w:unhideWhenUsed/>
    <w:rsid w:val="00926383"/>
    <w:pPr>
      <w:spacing w:line="240" w:lineRule="auto"/>
    </w:pPr>
    <w:rPr>
      <w:lang w:val="en-NZ" w:eastAsia="en-AU"/>
    </w:rPr>
  </w:style>
  <w:style w:type="character" w:customStyle="1" w:styleId="CommentTextChar">
    <w:name w:val="Comment Text Char"/>
    <w:basedOn w:val="DefaultParagraphFont"/>
    <w:link w:val="CommentText"/>
    <w:rsid w:val="00926383"/>
    <w:rPr>
      <w:rFonts w:cs="Times New Roman"/>
      <w:lang w:val="en-NZ" w:eastAsia="en-AU"/>
    </w:rPr>
  </w:style>
  <w:style w:type="paragraph" w:styleId="Footer">
    <w:name w:val="footer"/>
    <w:basedOn w:val="Normal"/>
    <w:link w:val="FooterChar"/>
    <w:uiPriority w:val="99"/>
    <w:unhideWhenUsed/>
    <w:qFormat/>
    <w:rsid w:val="003C3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D33"/>
    <w:rPr>
      <w:rFonts w:cs="Times New Roman"/>
      <w:lang w:val="en-AU"/>
    </w:rPr>
  </w:style>
  <w:style w:type="paragraph" w:styleId="Revision">
    <w:name w:val="Revision"/>
    <w:hidden/>
    <w:uiPriority w:val="99"/>
    <w:semiHidden/>
    <w:rsid w:val="00867D03"/>
    <w:rPr>
      <w:rFonts w:cs="Times New Roman"/>
      <w:lang w:val="en-AU"/>
    </w:rPr>
  </w:style>
  <w:style w:type="character" w:styleId="UnresolvedMention">
    <w:name w:val="Unresolved Mention"/>
    <w:basedOn w:val="DefaultParagraphFont"/>
    <w:uiPriority w:val="99"/>
    <w:semiHidden/>
    <w:unhideWhenUsed/>
    <w:rsid w:val="003A184F"/>
    <w:rPr>
      <w:color w:val="605E5C"/>
      <w:shd w:val="clear" w:color="auto" w:fill="E1DFDD"/>
    </w:rPr>
  </w:style>
  <w:style w:type="paragraph" w:customStyle="1" w:styleId="Default">
    <w:name w:val="Default"/>
    <w:rsid w:val="0026272E"/>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7F6A77"/>
    <w:rPr>
      <w:b/>
      <w:bCs/>
      <w:lang w:val="en-AU" w:eastAsia="en-US"/>
    </w:rPr>
  </w:style>
  <w:style w:type="character" w:customStyle="1" w:styleId="CommentSubjectChar">
    <w:name w:val="Comment Subject Char"/>
    <w:basedOn w:val="CommentTextChar"/>
    <w:link w:val="CommentSubject"/>
    <w:uiPriority w:val="99"/>
    <w:semiHidden/>
    <w:rsid w:val="007F6A77"/>
    <w:rPr>
      <w:rFonts w:cs="Times New Roman"/>
      <w:b/>
      <w:bCs/>
      <w:lang w:val="en-AU" w:eastAsia="en-AU"/>
    </w:rPr>
  </w:style>
  <w:style w:type="paragraph" w:customStyle="1" w:styleId="4thIndentwithalphabet">
    <w:name w:val="4th Indent with alphabet"/>
    <w:basedOn w:val="Normal"/>
    <w:semiHidden/>
    <w:qFormat/>
    <w:rsid w:val="000D7C03"/>
    <w:pPr>
      <w:numPr>
        <w:ilvl w:val="3"/>
        <w:numId w:val="81"/>
      </w:numPr>
    </w:pPr>
    <w:rPr>
      <w:sz w:val="18"/>
      <w:lang w:val="en-NZ" w:eastAsia="en-AU"/>
    </w:rPr>
  </w:style>
  <w:style w:type="table" w:customStyle="1" w:styleId="Cawthronreporttable1">
    <w:name w:val="Cawthron report table1"/>
    <w:basedOn w:val="TableNormal"/>
    <w:next w:val="TableGrid"/>
    <w:uiPriority w:val="99"/>
    <w:rsid w:val="000D7C03"/>
    <w:pPr>
      <w:spacing w:before="40" w:after="40"/>
    </w:pPr>
    <w:rPr>
      <w:rFonts w:ascii="Segoe UI Light" w:hAnsi="Segoe UI Light" w:cs="Times New Roman"/>
      <w:lang w:val="en-NZ" w:eastAsia="en-NZ"/>
    </w:rPr>
    <w:tblPr>
      <w:tblStyleRowBandSize w:val="1"/>
      <w:tblStyleColBandSize w:val="1"/>
      <w:tblBorders>
        <w:top w:val="single" w:sz="4" w:space="0" w:color="auto"/>
        <w:bottom w:val="single" w:sz="4" w:space="0" w:color="auto"/>
        <w:insideH w:val="single" w:sz="4" w:space="0" w:color="auto"/>
        <w:insideV w:val="single" w:sz="4" w:space="0" w:color="auto"/>
      </w:tblBorders>
    </w:tblPr>
    <w:tblStylePr w:type="firstRow">
      <w:rPr>
        <w:rFonts w:ascii="Garamond" w:hAnsi="Garamond"/>
        <w:color w:val="FFFFFF"/>
        <w:sz w:val="20"/>
      </w:rPr>
      <w:tblPr/>
      <w:tcPr>
        <w:shd w:val="clear" w:color="auto" w:fill="808080"/>
      </w:tcPr>
    </w:tblStylePr>
    <w:tblStylePr w:type="lastRow">
      <w:rPr>
        <w:rFonts w:ascii="Garamond" w:hAnsi="Garamond"/>
        <w:color w:val="0D0D0D"/>
        <w:sz w:val="20"/>
      </w:rPr>
    </w:tblStylePr>
    <w:tblStylePr w:type="firstCol">
      <w:rPr>
        <w:rFonts w:ascii="Garamond" w:hAnsi="Garamond"/>
        <w:sz w:val="20"/>
      </w:rPr>
    </w:tblStylePr>
    <w:tblStylePr w:type="lastCol">
      <w:rPr>
        <w:rFonts w:ascii="Garamond" w:hAnsi="Garamond"/>
        <w:sz w:val="20"/>
      </w:rPr>
    </w:tblStylePr>
    <w:tblStylePr w:type="band1Vert">
      <w:pPr>
        <w:wordWrap/>
        <w:spacing w:beforeLines="0" w:before="40" w:beforeAutospacing="0" w:afterLines="0" w:after="40" w:afterAutospacing="0" w:line="240" w:lineRule="auto"/>
      </w:pPr>
      <w:rPr>
        <w:rFonts w:ascii="Garamond" w:hAnsi="Garamond"/>
        <w:color w:val="0D0D0D"/>
        <w:sz w:val="20"/>
      </w:rPr>
    </w:tblStylePr>
    <w:tblStylePr w:type="band2Vert">
      <w:pPr>
        <w:wordWrap/>
        <w:spacing w:beforeLines="0" w:before="40" w:beforeAutospacing="0" w:afterLines="0" w:after="40" w:afterAutospacing="0" w:line="240" w:lineRule="auto"/>
      </w:pPr>
      <w:rPr>
        <w:rFonts w:ascii="Garamond" w:hAnsi="Garamond"/>
        <w:color w:val="0D0D0D"/>
        <w:sz w:val="20"/>
      </w:rPr>
    </w:tblStylePr>
    <w:tblStylePr w:type="band1Horz">
      <w:rPr>
        <w:rFonts w:ascii="Garamond" w:hAnsi="Garamond"/>
        <w:color w:val="0D0D0D"/>
        <w:sz w:val="20"/>
      </w:rPr>
    </w:tblStylePr>
    <w:tblStylePr w:type="band2Horz">
      <w:rPr>
        <w:rFonts w:ascii="Garamond" w:hAnsi="Garamond"/>
        <w:color w:val="0D0D0D"/>
        <w:sz w:val="20"/>
      </w:rPr>
    </w:tblStylePr>
    <w:tblStylePr w:type="neCell">
      <w:pPr>
        <w:wordWrap/>
        <w:spacing w:beforeLines="0" w:before="40" w:beforeAutospacing="0" w:afterLines="0" w:after="40" w:afterAutospacing="0" w:line="240" w:lineRule="auto"/>
      </w:pPr>
      <w:rPr>
        <w:rFonts w:ascii="Garamond" w:hAnsi="Garamond"/>
        <w:sz w:val="20"/>
      </w:rPr>
    </w:tblStylePr>
    <w:tblStylePr w:type="nwCell">
      <w:pPr>
        <w:wordWrap/>
        <w:spacing w:beforeLines="0" w:before="40" w:beforeAutospacing="0" w:afterLines="0" w:after="40" w:afterAutospacing="0" w:line="240" w:lineRule="auto"/>
      </w:pPr>
      <w:rPr>
        <w:rFonts w:ascii="Garamond" w:hAnsi="Garamond"/>
        <w:sz w:val="20"/>
      </w:rPr>
    </w:tblStylePr>
    <w:tblStylePr w:type="seCell">
      <w:pPr>
        <w:wordWrap/>
        <w:spacing w:beforeLines="0" w:before="40" w:beforeAutospacing="0" w:afterLines="0" w:after="40" w:afterAutospacing="0" w:line="240" w:lineRule="auto"/>
      </w:pPr>
      <w:rPr>
        <w:rFonts w:ascii="Garamond" w:hAnsi="Garamond"/>
        <w:color w:val="0D0D0D"/>
        <w:sz w:val="20"/>
      </w:rPr>
    </w:tblStylePr>
    <w:tblStylePr w:type="swCell">
      <w:pPr>
        <w:wordWrap/>
        <w:spacing w:beforeLines="0" w:before="40" w:beforeAutospacing="0" w:afterLines="0" w:after="40" w:afterAutospacing="0" w:line="240" w:lineRule="auto"/>
      </w:pPr>
      <w:rPr>
        <w:rFonts w:ascii="Garamond" w:hAnsi="Garamond"/>
        <w:sz w:val="20"/>
      </w:rPr>
    </w:tblStylePr>
  </w:style>
  <w:style w:type="table" w:customStyle="1" w:styleId="GridTable1Light1">
    <w:name w:val="Grid Table 1 Light1"/>
    <w:basedOn w:val="TableNormal"/>
    <w:next w:val="GridTable1Light"/>
    <w:uiPriority w:val="46"/>
    <w:rsid w:val="000D7C03"/>
    <w:rPr>
      <w:rFonts w:ascii="Segoe UI" w:eastAsia="Calibri" w:hAnsi="Segoe UI" w:cs="Times New Roman"/>
      <w:sz w:val="21"/>
      <w:szCs w:val="21"/>
      <w:lang w:val="en-NZ" w:eastAsia="en-NZ"/>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0D7C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comments" Target="comments.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tiff"/><Relationship Id="rId28" Type="http://schemas.openxmlformats.org/officeDocument/2006/relationships/theme" Target="theme/theme1.xml"/><Relationship Id="rId10" Type="http://schemas.openxmlformats.org/officeDocument/2006/relationships/webSettings" Target="webSetting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tiff"/><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ojkine\AppData\Local\Temp\Templafy\WordVsto\r2z11nr4.dotx" TargetMode="External"/></Relationships>
</file>

<file path=word/theme/theme1.xml><?xml version="1.0" encoding="utf-8"?>
<a:theme xmlns:a="http://schemas.openxmlformats.org/drawingml/2006/main" name="Stantec1">
  <a:themeElements>
    <a:clrScheme name="Stantec">
      <a:dk1>
        <a:sysClr val="windowText" lastClr="000000"/>
      </a:dk1>
      <a:lt1>
        <a:sysClr val="window" lastClr="FFFFFF"/>
      </a:lt1>
      <a:dk2>
        <a:srgbClr val="ED6631"/>
      </a:dk2>
      <a:lt2>
        <a:srgbClr val="6C6965"/>
      </a:lt2>
      <a:accent1>
        <a:srgbClr val="C9C4BD"/>
      </a:accent1>
      <a:accent2>
        <a:srgbClr val="E2DDDB"/>
      </a:accent2>
      <a:accent3>
        <a:srgbClr val="F2EFEC"/>
      </a:accent3>
      <a:accent4>
        <a:srgbClr val="2A73D9"/>
      </a:accent4>
      <a:accent5>
        <a:srgbClr val="F3BE0A"/>
      </a:accent5>
      <a:accent6>
        <a:srgbClr val="1A845C"/>
      </a:accent6>
      <a:hlink>
        <a:srgbClr val="2A73D9"/>
      </a:hlink>
      <a:folHlink>
        <a:srgbClr val="205FB2"/>
      </a:folHlink>
    </a:clrScheme>
    <a:fontScheme name="Stantec">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tantec1" id="{CA862118-056D-49EA-B5F1-6EA32250FEC8}" vid="{1355AB3C-EAE3-428A-8C48-9FFDBF8333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7AD971A5CA584DAE9CDE6D0B98A1DD" ma:contentTypeVersion="15" ma:contentTypeDescription="Create a new document." ma:contentTypeScope="" ma:versionID="df3e8d40141b9360b6bd0d444ab8bd17">
  <xsd:schema xmlns:xsd="http://www.w3.org/2001/XMLSchema" xmlns:xs="http://www.w3.org/2001/XMLSchema" xmlns:p="http://schemas.microsoft.com/office/2006/metadata/properties" xmlns:ns2="f778b34e-e5dd-4557-ad91-489ef66eb1ec" xmlns:ns3="818cbc80-aa0a-44ad-9f39-997c202f1dd1" targetNamespace="http://schemas.microsoft.com/office/2006/metadata/properties" ma:root="true" ma:fieldsID="b78d718b1d2a24935a9937fae16aae7e" ns2:_="" ns3:_="">
    <xsd:import namespace="f778b34e-e5dd-4557-ad91-489ef66eb1ec"/>
    <xsd:import namespace="818cbc80-aa0a-44ad-9f39-997c202f1d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8b34e-e5dd-4557-ad91-489ef66eb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207be7-fb2c-4f25-b21b-ed1f2a5b3b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8cbc80-aa0a-44ad-9f39-997c202f1d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2b781b5-e6a6-459c-98b8-b444882170ee}" ma:internalName="TaxCatchAll" ma:showField="CatchAllData" ma:web="818cbc80-aa0a-44ad-9f39-997c202f1d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TemplateConfiguration><![CDATA[{"elementsMetadata":[],"transformationConfigurations":[{"language":"{{DocumentLanguage}}","disableUpdates":false,"type":"proofingLanguage"},{"colorTheme":"{{DataSources.ColorThemes[\"STANTEC.xml\"].ColorTheme}}","disableUpdates":false,"originalColorThemeXml":"<a:clrScheme name=\"Stantec\" xmlns:a=\"http://schemas.openxmlformats.org/drawingml/2006/main\"><a:dk1><a:sysClr val=\"windowText\" lastClr=\"000000\" /></a:dk1><a:lt1><a:sysClr val=\"window\" lastClr=\"FFFFFF\" /></a:lt1><a:dk2><a:srgbClr val=\"ED6631\" /></a:dk2><a:lt2><a:srgbClr val=\"6C6965\" /></a:lt2><a:accent1><a:srgbClr val=\"C9C4BD\" /></a:accent1><a:accent2><a:srgbClr val=\"E2DDDB\" /></a:accent2><a:accent3><a:srgbClr val=\"F2EFEC\" /></a:accent3><a:accent4><a:srgbClr val=\"2A73D9\" /></a:accent4><a:accent5><a:srgbClr val=\"F3BE0A\" /></a:accent5><a:accent6><a:srgbClr val=\"1A845C\" /></a:accent6><a:hlink><a:srgbClr val=\"2A73D9\" /></a:hlink><a:folHlink><a:srgbClr val=\"205FB2\" /></a:folHlink></a:clrScheme>","type":"colorTheme"},{"topMargin":"","rightMargin":"","bottomMargin":"","leftMargin":"","gutter":"","gutterPosition":"","orientation":"","paperWidth":"{{UserProfile.Country.PageFormatRef.PageWidth}}","paperHeight":"{{UserProfile.Country.PageFormatRef.PageHeight}}","headerFromEdge":"","footerFromEdge":"","originalValues":{"topMargin":1440,"rightMargin":1440,"bottomMargin":1440,"leftMargin":1440,"gutter":0,"gutterPosition":"left","orientation":"portrait","paperWidth":12240,"paperHeight":15840,"headerFromEdge":547,"footerFromEdge":547},"disableUpdates":false,"type":"pageSetup"}],"templateName":"New Document_NH_30SEP2025","templateDescription":"","enableDocumentContentUpdater":true,"version":"2.0"}]]></TemplafyTemplateConfiguration>
</file>

<file path=customXml/item3.xml><?xml version="1.0" encoding="utf-8"?>
<p:properties xmlns:p="http://schemas.microsoft.com/office/2006/metadata/properties" xmlns:xsi="http://www.w3.org/2001/XMLSchema-instance" xmlns:pc="http://schemas.microsoft.com/office/infopath/2007/PartnerControls">
  <documentManagement>
    <TaxCatchAll xmlns="818cbc80-aa0a-44ad-9f39-997c202f1dd1" xsi:nil="true"/>
    <lcf76f155ced4ddcb4097134ff3c332f xmlns="f778b34e-e5dd-4557-ad91-489ef66eb1ec">
      <Terms xmlns="http://schemas.microsoft.com/office/infopath/2007/PartnerControls"/>
    </lcf76f155ced4ddcb4097134ff3c332f>
  </documentManagement>
</p:properties>
</file>

<file path=customXml/item4.xml><?xml version="1.0" encoding="utf-8"?>
<TemplafyFormConfiguration><![CDATA[{"formFields":[],"formDataEntries":[]}]]></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74A81-0B27-4CFC-9E0D-13DB94CCC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8b34e-e5dd-4557-ad91-489ef66eb1ec"/>
    <ds:schemaRef ds:uri="818cbc80-aa0a-44ad-9f39-997c202f1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512CB7-325E-4087-9221-204167137C3B}">
  <ds:schemaRefs/>
</ds:datastoreItem>
</file>

<file path=customXml/itemProps3.xml><?xml version="1.0" encoding="utf-8"?>
<ds:datastoreItem xmlns:ds="http://schemas.openxmlformats.org/officeDocument/2006/customXml" ds:itemID="{0B3D6BEB-6BC0-4B44-B160-4C821E0271A1}">
  <ds:schemaRefs>
    <ds:schemaRef ds:uri="http://schemas.microsoft.com/office/2006/metadata/properties"/>
    <ds:schemaRef ds:uri="http://schemas.microsoft.com/office/infopath/2007/PartnerControls"/>
    <ds:schemaRef ds:uri="818cbc80-aa0a-44ad-9f39-997c202f1dd1"/>
    <ds:schemaRef ds:uri="f778b34e-e5dd-4557-ad91-489ef66eb1ec"/>
  </ds:schemaRefs>
</ds:datastoreItem>
</file>

<file path=customXml/itemProps4.xml><?xml version="1.0" encoding="utf-8"?>
<ds:datastoreItem xmlns:ds="http://schemas.openxmlformats.org/officeDocument/2006/customXml" ds:itemID="{39F54A12-9E5C-4891-B328-9B287813CD59}">
  <ds:schemaRefs/>
</ds:datastoreItem>
</file>

<file path=customXml/itemProps5.xml><?xml version="1.0" encoding="utf-8"?>
<ds:datastoreItem xmlns:ds="http://schemas.openxmlformats.org/officeDocument/2006/customXml" ds:itemID="{0647C833-C4FB-4385-A703-EDFFE42C6B5E}">
  <ds:schemaRefs>
    <ds:schemaRef ds:uri="http://schemas.microsoft.com/sharepoint/v3/contenttype/forms"/>
  </ds:schemaRefs>
</ds:datastoreItem>
</file>

<file path=customXml/itemProps6.xml><?xml version="1.0" encoding="utf-8"?>
<ds:datastoreItem xmlns:ds="http://schemas.openxmlformats.org/officeDocument/2006/customXml" ds:itemID="{387F7661-DFF1-43AC-88B5-DCF848D57AA0}">
  <ds:schemaRefs>
    <ds:schemaRef ds:uri="http://schemas.openxmlformats.org/officeDocument/2006/bibliography"/>
  </ds:schemaRefs>
</ds:datastoreItem>
</file>

<file path=docMetadata/LabelInfo.xml><?xml version="1.0" encoding="utf-8"?>
<clbl:labelList xmlns:clbl="http://schemas.microsoft.com/office/2020/mipLabelMetadata">
  <clbl:label id="{413c6f2c-219a-4692-97d3-f2b4d80281e7}" enabled="0" method="" siteId="{413c6f2c-219a-4692-97d3-f2b4d80281e7}" removed="1"/>
</clbl:labelList>
</file>

<file path=docProps/app.xml><?xml version="1.0" encoding="utf-8"?>
<Properties xmlns="http://schemas.openxmlformats.org/officeDocument/2006/extended-properties" xmlns:vt="http://schemas.openxmlformats.org/officeDocument/2006/docPropsVTypes">
  <Template>r2z11nr4.dotx</Template>
  <TotalTime>38</TotalTime>
  <Pages>38</Pages>
  <Words>20644</Words>
  <Characters>117673</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Lojkine, Frances</dc:creator>
  <cp:keywords/>
  <dc:description/>
  <cp:lastModifiedBy>Lojkine, Frances</cp:lastModifiedBy>
  <cp:revision>3</cp:revision>
  <dcterms:created xsi:type="dcterms:W3CDTF">2026-06-07T20:41:00Z</dcterms:created>
  <dcterms:modified xsi:type="dcterms:W3CDTF">2026-06-07T22:27:00Z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stantec</vt:lpwstr>
  </property>
  <property fmtid="{D5CDD505-2E9C-101B-9397-08002B2CF9AE}" pid="3" name="TemplafyTemplateId">
    <vt:lpwstr>1286784520638955592</vt:lpwstr>
  </property>
  <property fmtid="{D5CDD505-2E9C-101B-9397-08002B2CF9AE}" pid="4" name="TemplafyUserProfileId">
    <vt:lpwstr>941725335498785208</vt:lpwstr>
  </property>
  <property fmtid="{D5CDD505-2E9C-101B-9397-08002B2CF9AE}" pid="5" name="TemplafyLanguageCode">
    <vt:lpwstr>en-AU</vt:lpwstr>
  </property>
  <property fmtid="{D5CDD505-2E9C-101B-9397-08002B2CF9AE}" pid="6" name="TemplafyFromBlank">
    <vt:bool>true</vt:bool>
  </property>
  <property fmtid="{D5CDD505-2E9C-101B-9397-08002B2CF9AE}" pid="7" name="ContentTypeId">
    <vt:lpwstr>0x010100937AD971A5CA584DAE9CDE6D0B98A1DD</vt:lpwstr>
  </property>
  <property fmtid="{D5CDD505-2E9C-101B-9397-08002B2CF9AE}" pid="8" name="MediaServiceImageTags">
    <vt:lpwstr/>
  </property>
</Properties>
</file>