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D384" w14:textId="2CD3D051" w:rsidR="001314CC" w:rsidRDefault="0016184F" w:rsidP="001314CC">
      <w:pPr>
        <w:pStyle w:val="Heading1"/>
      </w:pPr>
      <w:r w:rsidRPr="0016184F">
        <w:t xml:space="preserve">BENDIGO-OPHIR GOLD PROJECT – </w:t>
      </w:r>
      <w:r w:rsidR="00446F27" w:rsidRPr="00446F27">
        <w:t>PROPOSED WILDLIFE ACT APPROVAL AND CONDITIONS</w:t>
      </w:r>
    </w:p>
    <w:p w14:paraId="55C190EC" w14:textId="55457437" w:rsidR="008C034B" w:rsidRPr="008C034B" w:rsidRDefault="008C034B" w:rsidP="008C034B">
      <w:pPr>
        <w:pStyle w:val="NormalBold"/>
        <w:rPr>
          <w:highlight w:val="yellow"/>
        </w:rPr>
      </w:pPr>
      <w:r w:rsidRPr="008C034B">
        <w:rPr>
          <w:highlight w:val="yellow"/>
        </w:rPr>
        <w:t>Updated 28 August 2026 to reflect MGL’s response to RFI 11</w:t>
      </w:r>
      <w:r w:rsidR="003F62FC">
        <w:rPr>
          <w:highlight w:val="yellow"/>
        </w:rPr>
        <w:t xml:space="preserve"> and reconfirmed on 14 September 2026</w:t>
      </w:r>
    </w:p>
    <w:p w14:paraId="151A7338" w14:textId="6996FCB6" w:rsidR="0033689F" w:rsidRDefault="0033689F" w:rsidP="001314CC">
      <w:pPr>
        <w:pStyle w:val="Heading3"/>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1E37143E" w14:textId="77777777" w:rsidR="007776BB" w:rsidRPr="007776BB" w:rsidRDefault="007776BB" w:rsidP="007776BB">
            <w:pPr>
              <w:pStyle w:val="TableBody"/>
              <w:rPr>
                <w:b/>
                <w:bCs/>
              </w:rPr>
            </w:pPr>
            <w:r w:rsidRPr="007776BB">
              <w:rPr>
                <w:b/>
                <w:bCs/>
              </w:rPr>
              <w:t>Authorised activity (including the species, any approved quantities and collection methods)</w:t>
            </w:r>
          </w:p>
          <w:p w14:paraId="62F6C06D" w14:textId="421045AC" w:rsidR="0033689F" w:rsidRPr="00E54828" w:rsidRDefault="007776BB" w:rsidP="007776BB">
            <w:pPr>
              <w:pStyle w:val="TableBody"/>
            </w:pPr>
            <w:r w:rsidRPr="007776BB">
              <w:t>(Schedule 2, clause 2)</w:t>
            </w:r>
          </w:p>
        </w:tc>
        <w:tc>
          <w:tcPr>
            <w:tcW w:w="5941" w:type="dxa"/>
          </w:tcPr>
          <w:p w14:paraId="36967C71" w14:textId="62984E21" w:rsidR="000F42D1" w:rsidRPr="000F42D1" w:rsidRDefault="009C5141" w:rsidP="000F42D1">
            <w:pPr>
              <w:pStyle w:val="TableBody"/>
              <w:rPr>
                <w:b/>
                <w:bCs/>
              </w:rPr>
            </w:pPr>
            <w:r>
              <w:rPr>
                <w:b/>
                <w:bCs/>
              </w:rPr>
              <w:t>A.</w:t>
            </w:r>
            <w:r>
              <w:rPr>
                <w:b/>
                <w:bCs/>
              </w:rPr>
              <w:tab/>
            </w:r>
            <w:r w:rsidR="000F42D1" w:rsidRPr="000F42D1">
              <w:rPr>
                <w:b/>
                <w:bCs/>
              </w:rPr>
              <w:t>Activity:</w:t>
            </w:r>
          </w:p>
          <w:p w14:paraId="4630BC50" w14:textId="6B104812" w:rsidR="000F42D1" w:rsidRPr="000F42D1" w:rsidRDefault="000F42D1" w:rsidP="009C5141">
            <w:pPr>
              <w:pStyle w:val="TableBody"/>
              <w:numPr>
                <w:ilvl w:val="0"/>
                <w:numId w:val="71"/>
              </w:numPr>
            </w:pPr>
            <w:r w:rsidRPr="000F42D1">
              <w:t xml:space="preserve">Catch, salvage and relocate native lizard species listed in Schedule 4 prior to disturbance and vegetation clearance within the Direct </w:t>
            </w:r>
            <w:del w:id="0" w:author="Mitchell Daysh" w:date="2026-09-11T15:46:00Z" w16du:dateUtc="2026-09-11T03:46:00Z">
              <w:r w:rsidR="00F475E0" w:rsidDel="00F87C28">
                <w:delText>d</w:delText>
              </w:r>
            </w:del>
            <w:ins w:id="1" w:author="Mitchell Daysh" w:date="2026-09-11T15:46:00Z" w16du:dateUtc="2026-09-11T03:46:00Z">
              <w:r w:rsidR="00F87C28">
                <w:t>D</w:t>
              </w:r>
            </w:ins>
            <w:r w:rsidRPr="000F42D1">
              <w:t>isturbance Footprint (</w:t>
            </w:r>
            <w:ins w:id="2" w:author="Mitchell Daysh" w:date="2026-09-11T15:46:00Z" w16du:dateUtc="2026-09-11T03:46:00Z">
              <w:r w:rsidR="00F87C28">
                <w:t>“</w:t>
              </w:r>
            </w:ins>
            <w:r w:rsidRPr="00CE3E23">
              <w:rPr>
                <w:b/>
                <w:bCs/>
              </w:rPr>
              <w:t>DDF</w:t>
            </w:r>
            <w:ins w:id="3" w:author="Mitchell Daysh" w:date="2026-09-11T15:46:00Z" w16du:dateUtc="2026-09-11T03:46:00Z">
              <w:r w:rsidR="00F87C28">
                <w:rPr>
                  <w:b/>
                  <w:bCs/>
                </w:rPr>
                <w:t>”</w:t>
              </w:r>
            </w:ins>
            <w:r w:rsidRPr="000F42D1">
              <w:t xml:space="preserve">) </w:t>
            </w:r>
            <w:ins w:id="4" w:author="Mitchell Daysh" w:date="2026-09-11T15:46:00Z" w16du:dateUtc="2026-09-11T03:46:00Z">
              <w:r w:rsidR="00F87C28">
                <w:t xml:space="preserve">/ </w:t>
              </w:r>
              <w:r w:rsidR="00F87C28" w:rsidRPr="000F42D1">
                <w:t xml:space="preserve">Project Site, any other areas disturbed within the BOGP Consent Area (including the area of the Bendigo Conservation Covenant to be uplifted) and the areas subject to the approved concessions </w:t>
              </w:r>
            </w:ins>
            <w:del w:id="5" w:author="Mitchell Daysh" w:date="2026-09-11T15:47:00Z" w16du:dateUtc="2026-09-11T03:47:00Z">
              <w:r w:rsidR="00F87C28" w:rsidDel="00F87C28">
                <w:delText>at the</w:delText>
              </w:r>
              <w:r w:rsidRPr="000F42D1" w:rsidDel="00F87C28">
                <w:delText xml:space="preserve">  </w:delText>
              </w:r>
            </w:del>
            <w:ins w:id="6" w:author="Mitchell Daysh" w:date="2026-09-11T15:47:00Z" w16du:dateUtc="2026-09-11T03:47:00Z">
              <w:r w:rsidR="00F87C28" w:rsidRPr="000F42D1">
                <w:t xml:space="preserve">associated with the </w:t>
              </w:r>
            </w:ins>
            <w:r w:rsidRPr="000F42D1">
              <w:t xml:space="preserve">Bendigo-Ophir Gold Project </w:t>
            </w:r>
            <w:del w:id="7" w:author="Mitchell Daysh" w:date="2026-09-11T15:47:00Z" w16du:dateUtc="2026-09-11T03:47:00Z">
              <w:r w:rsidR="00626334" w:rsidDel="00626334">
                <w:delText>Site</w:delText>
              </w:r>
            </w:del>
            <w:r w:rsidRPr="000F42D1">
              <w:t xml:space="preserve"> (see </w:t>
            </w:r>
            <w:r w:rsidRPr="00626334">
              <w:rPr>
                <w:b/>
                <w:bCs/>
              </w:rPr>
              <w:t>Map 1</w:t>
            </w:r>
            <w:ins w:id="8" w:author="Mitchell Daysh" w:date="2026-09-11T15:47:00Z" w16du:dateUtc="2026-09-11T03:47:00Z">
              <w:r w:rsidR="00626334" w:rsidRPr="000F42D1">
                <w:t xml:space="preserve"> in </w:t>
              </w:r>
              <w:r w:rsidR="00626334" w:rsidRPr="00626334">
                <w:rPr>
                  <w:b/>
                  <w:bCs/>
                  <w:rPrChange w:id="9" w:author="Mitchell Daysh" w:date="2026-09-11T15:48:00Z" w16du:dateUtc="2026-09-11T03:48:00Z">
                    <w:rPr/>
                  </w:rPrChange>
                </w:rPr>
                <w:t>Schedule 6</w:t>
              </w:r>
            </w:ins>
            <w:r w:rsidRPr="000F42D1">
              <w:t>).</w:t>
            </w:r>
          </w:p>
          <w:p w14:paraId="58FEE09D" w14:textId="77777777" w:rsidR="00203A93" w:rsidRPr="000F42D1" w:rsidRDefault="000F42D1" w:rsidP="00203A93">
            <w:pPr>
              <w:pStyle w:val="TableBody"/>
              <w:numPr>
                <w:ilvl w:val="0"/>
                <w:numId w:val="71"/>
              </w:numPr>
              <w:rPr>
                <w:ins w:id="10" w:author="Mitchell Daysh" w:date="2026-09-11T15:48:00Z" w16du:dateUtc="2026-09-11T03:48:00Z"/>
              </w:rPr>
            </w:pPr>
            <w:r w:rsidRPr="000F42D1">
              <w:t xml:space="preserve">Hold wildlife </w:t>
            </w:r>
            <w:del w:id="11" w:author="Mitchell Daysh" w:date="2026-09-11T15:48:00Z" w16du:dateUtc="2026-09-11T03:48:00Z">
              <w:r w:rsidR="00626334" w:rsidDel="00626334">
                <w:delText xml:space="preserve">for up to 12 hours </w:delText>
              </w:r>
            </w:del>
            <w:r w:rsidRPr="000F42D1">
              <w:t xml:space="preserve">for the purpose of relocation after salvage </w:t>
            </w:r>
            <w:ins w:id="12" w:author="Mitchell Daysh" w:date="2026-09-11T15:48:00Z" w16du:dateUtc="2026-09-11T03:48:00Z">
              <w:r w:rsidR="00203A93" w:rsidRPr="000F42D1">
                <w:t>at timeframes advised by a Suitably Experienced and Qualified Ecologist (“</w:t>
              </w:r>
              <w:r w:rsidR="00203A93" w:rsidRPr="00203A93">
                <w:rPr>
                  <w:b/>
                  <w:bCs/>
                  <w:rPrChange w:id="13" w:author="Mitchell Daysh" w:date="2026-09-11T15:49:00Z" w16du:dateUtc="2026-09-11T03:49:00Z">
                    <w:rPr/>
                  </w:rPrChange>
                </w:rPr>
                <w:t>SEQE</w:t>
              </w:r>
              <w:r w:rsidR="00203A93" w:rsidRPr="000F42D1">
                <w:t xml:space="preserve">”) approved by the Department of Conservation as part of the certification of the Lizard Management Plan and the Avifauna Management Plan certified in accordance with </w:t>
              </w:r>
              <w:r w:rsidR="00203A93" w:rsidRPr="00203A93">
                <w:rPr>
                  <w:highlight w:val="yellow"/>
                  <w:rPrChange w:id="14" w:author="Mitchell Daysh" w:date="2026-09-11T15:49:00Z" w16du:dateUtc="2026-09-11T03:49:00Z">
                    <w:rPr/>
                  </w:rPrChange>
                </w:rPr>
                <w:t>Common Condition NEW</w:t>
              </w:r>
              <w:r w:rsidR="00203A93" w:rsidRPr="000F42D1">
                <w:t xml:space="preserve"> (or as amended in accordance with relevant conditions) that apply to Central Otago District Council and Otago Regional Council in </w:t>
              </w:r>
              <w:r w:rsidR="00203A93" w:rsidRPr="00203A93">
                <w:rPr>
                  <w:b/>
                  <w:bCs/>
                  <w:rPrChange w:id="15" w:author="Mitchell Daysh" w:date="2026-09-11T15:49:00Z" w16du:dateUtc="2026-09-11T03:49:00Z">
                    <w:rPr/>
                  </w:rPrChange>
                </w:rPr>
                <w:t>Schedule One</w:t>
              </w:r>
              <w:r w:rsidR="00203A93" w:rsidRPr="000F42D1">
                <w:t>.</w:t>
              </w:r>
            </w:ins>
          </w:p>
          <w:p w14:paraId="7BD5F928" w14:textId="44D99754" w:rsidR="00485503" w:rsidRDefault="000F42D1" w:rsidP="00485503">
            <w:pPr>
              <w:pStyle w:val="TableBody"/>
              <w:numPr>
                <w:ilvl w:val="0"/>
                <w:numId w:val="71"/>
              </w:numPr>
            </w:pPr>
            <w:r w:rsidRPr="000F42D1">
              <w:t xml:space="preserve">Undertake biodiversity monitoring of native lizards </w:t>
            </w:r>
            <w:ins w:id="16" w:author="Mitchell Daysh" w:date="2026-09-11T15:50:00Z" w16du:dateUtc="2026-09-11T03:50:00Z">
              <w:r w:rsidR="00485503" w:rsidRPr="000F42D1">
                <w:t xml:space="preserve">and avifauna. </w:t>
              </w:r>
            </w:ins>
          </w:p>
          <w:p w14:paraId="2337878A" w14:textId="77777777" w:rsidR="006837CB" w:rsidRDefault="00485503" w:rsidP="00D3510E">
            <w:pPr>
              <w:pStyle w:val="TableBody"/>
              <w:numPr>
                <w:ilvl w:val="0"/>
                <w:numId w:val="71"/>
              </w:numPr>
              <w:rPr>
                <w:ins w:id="17" w:author="Mitchell Daysh" w:date="2026-09-11T15:51:00Z" w16du:dateUtc="2026-09-11T03:51:00Z"/>
              </w:rPr>
            </w:pPr>
            <w:del w:id="18" w:author="Mitchell Daysh" w:date="2026-09-11T15:51:00Z" w16du:dateUtc="2026-09-11T03:51:00Z">
              <w:r w:rsidDel="000D5D23">
                <w:delText>Physic</w:delText>
              </w:r>
              <w:r w:rsidR="000D5D23" w:rsidDel="000D5D23">
                <w:delText xml:space="preserve">ally mark protected lizards listed in Schedule 4 using toe clipping methodology. </w:delText>
              </w:r>
            </w:del>
          </w:p>
          <w:p w14:paraId="4998C18C" w14:textId="1B6595FB" w:rsidR="000F42D1" w:rsidRPr="000F42D1" w:rsidRDefault="000F42D1" w:rsidP="00D3510E">
            <w:pPr>
              <w:pStyle w:val="TableBody"/>
              <w:numPr>
                <w:ilvl w:val="0"/>
                <w:numId w:val="71"/>
              </w:numPr>
            </w:pPr>
            <w:r w:rsidRPr="000F42D1">
              <w:t>To undertake works affecting the habitat of wildlife listed in Schedule 4 and Schedule 5.</w:t>
            </w:r>
          </w:p>
          <w:p w14:paraId="0445E7D0" w14:textId="41F1DDCE" w:rsidR="000F42D1" w:rsidRPr="000F42D1" w:rsidRDefault="000F42D1" w:rsidP="006837CB">
            <w:pPr>
              <w:pStyle w:val="TableBody"/>
              <w:numPr>
                <w:ilvl w:val="0"/>
                <w:numId w:val="71"/>
              </w:numPr>
            </w:pPr>
            <w:r w:rsidRPr="000F42D1">
              <w:t xml:space="preserve">To disturb, injure or kill the wildlife species listed in Schedule 4 and Schedule 5 when unavoidable. </w:t>
            </w:r>
          </w:p>
          <w:p w14:paraId="08DAC2C6" w14:textId="76D6FDC7" w:rsidR="000F42D1" w:rsidRPr="000F42D1" w:rsidRDefault="000F42D1" w:rsidP="006837CB">
            <w:pPr>
              <w:pStyle w:val="TableBody"/>
              <w:numPr>
                <w:ilvl w:val="0"/>
                <w:numId w:val="71"/>
              </w:numPr>
            </w:pPr>
            <w:r w:rsidRPr="000F42D1">
              <w:t>Any accidental / unintentional harm to wildlife that could arise from any of the activities undertaken in relation to the Bendigo-Ophir Gold Project.</w:t>
            </w:r>
          </w:p>
          <w:p w14:paraId="4B6EDFD9" w14:textId="77777777" w:rsidR="000F42D1" w:rsidRPr="00900E47" w:rsidRDefault="000F42D1" w:rsidP="000F42D1">
            <w:pPr>
              <w:pStyle w:val="TableBody"/>
              <w:rPr>
                <w:b/>
                <w:bCs/>
              </w:rPr>
            </w:pPr>
            <w:r w:rsidRPr="00900E47">
              <w:rPr>
                <w:b/>
                <w:bCs/>
              </w:rPr>
              <w:t>B.</w:t>
            </w:r>
            <w:r w:rsidRPr="00900E47">
              <w:rPr>
                <w:b/>
                <w:bCs/>
              </w:rPr>
              <w:tab/>
              <w:t>Methodology:</w:t>
            </w:r>
          </w:p>
          <w:p w14:paraId="778E7154" w14:textId="22F09CC9" w:rsidR="000F42D1" w:rsidRPr="000F42D1" w:rsidRDefault="000F42D1" w:rsidP="00900E47">
            <w:pPr>
              <w:pStyle w:val="TableBody"/>
              <w:numPr>
                <w:ilvl w:val="0"/>
                <w:numId w:val="73"/>
              </w:numPr>
            </w:pPr>
            <w:r w:rsidRPr="000F42D1">
              <w:t>Methods set out in</w:t>
            </w:r>
            <w:ins w:id="19" w:author="Mitchell Daysh" w:date="2026-09-11T15:53:00Z" w16du:dateUtc="2026-09-11T03:53:00Z">
              <w:r w:rsidR="00E565D2">
                <w:t xml:space="preserve"> </w:t>
              </w:r>
              <w:r w:rsidR="00E565D2" w:rsidRPr="000F42D1">
                <w:t>the following management plans</w:t>
              </w:r>
            </w:ins>
            <w:r w:rsidRPr="000F42D1">
              <w:t>:</w:t>
            </w:r>
          </w:p>
          <w:p w14:paraId="55E3C618" w14:textId="7DBDBB08" w:rsidR="00E565D2" w:rsidDel="004D2313" w:rsidRDefault="004D2313" w:rsidP="00900E47">
            <w:pPr>
              <w:pStyle w:val="TableBody"/>
              <w:numPr>
                <w:ilvl w:val="0"/>
                <w:numId w:val="75"/>
              </w:numPr>
              <w:rPr>
                <w:del w:id="20" w:author="Mitchell Daysh" w:date="2026-09-11T15:53:00Z" w16du:dateUtc="2026-09-11T03:53:00Z"/>
              </w:rPr>
            </w:pPr>
            <w:del w:id="21" w:author="Mitchell Daysh" w:date="2026-09-11T15:53:00Z" w16du:dateUtc="2026-09-11T03:53:00Z">
              <w:r w:rsidDel="004D2313">
                <w:delText>B.08 Assessment of Ecological Effects;</w:delText>
              </w:r>
            </w:del>
          </w:p>
          <w:p w14:paraId="2E9E9A21" w14:textId="24C9E6C5" w:rsidR="000F42D1" w:rsidRPr="000F42D1" w:rsidRDefault="004D2313" w:rsidP="00900E47">
            <w:pPr>
              <w:pStyle w:val="TableBody"/>
              <w:numPr>
                <w:ilvl w:val="0"/>
                <w:numId w:val="75"/>
              </w:numPr>
            </w:pPr>
            <w:del w:id="22" w:author="Mitchell Daysh" w:date="2026-09-11T15:53:00Z" w16du:dateUtc="2026-09-11T03:53:00Z">
              <w:r w:rsidDel="004D2313">
                <w:delText xml:space="preserve">G.03 </w:delText>
              </w:r>
            </w:del>
            <w:r w:rsidR="000F42D1" w:rsidRPr="000F42D1">
              <w:t xml:space="preserve">Habitat Impact Management Plan; </w:t>
            </w:r>
          </w:p>
          <w:p w14:paraId="158BAC26" w14:textId="5E82C779" w:rsidR="000F42D1" w:rsidRPr="000F42D1" w:rsidRDefault="004D2313" w:rsidP="00900E47">
            <w:pPr>
              <w:pStyle w:val="TableBody"/>
              <w:numPr>
                <w:ilvl w:val="0"/>
                <w:numId w:val="75"/>
              </w:numPr>
            </w:pPr>
            <w:del w:id="23" w:author="Mitchell Daysh" w:date="2026-09-11T15:55:00Z" w16du:dateUtc="2026-09-11T03:55:00Z">
              <w:r w:rsidDel="00DA7C7B">
                <w:delText xml:space="preserve">G.04 </w:delText>
              </w:r>
            </w:del>
            <w:r w:rsidR="000F42D1" w:rsidRPr="000F42D1">
              <w:t xml:space="preserve">Avifauna Management Plan; </w:t>
            </w:r>
          </w:p>
          <w:p w14:paraId="2A57DE36" w14:textId="2DE2542B" w:rsidR="000F42D1" w:rsidRPr="000F42D1" w:rsidRDefault="004D2313" w:rsidP="00900E47">
            <w:pPr>
              <w:pStyle w:val="TableBody"/>
              <w:numPr>
                <w:ilvl w:val="0"/>
                <w:numId w:val="75"/>
              </w:numPr>
            </w:pPr>
            <w:del w:id="24" w:author="Mitchell Daysh" w:date="2026-09-11T15:55:00Z" w16du:dateUtc="2026-09-11T03:55:00Z">
              <w:r w:rsidDel="00DA7C7B">
                <w:lastRenderedPageBreak/>
                <w:delText xml:space="preserve">G.05 </w:delText>
              </w:r>
            </w:del>
            <w:r w:rsidR="000F42D1" w:rsidRPr="000F42D1">
              <w:t xml:space="preserve">Lizard Management Plan; </w:t>
            </w:r>
          </w:p>
          <w:p w14:paraId="07F47E22" w14:textId="27812568" w:rsidR="000F42D1" w:rsidRPr="000F42D1" w:rsidRDefault="004D2313" w:rsidP="00900E47">
            <w:pPr>
              <w:pStyle w:val="TableBody"/>
              <w:numPr>
                <w:ilvl w:val="0"/>
                <w:numId w:val="75"/>
              </w:numPr>
            </w:pPr>
            <w:del w:id="25" w:author="Mitchell Daysh" w:date="2026-09-11T15:55:00Z" w16du:dateUtc="2026-09-11T03:55:00Z">
              <w:r w:rsidDel="00DA7C7B">
                <w:delText>G.0</w:delText>
              </w:r>
              <w:r w:rsidR="00D61D64" w:rsidDel="00DA7C7B">
                <w:delText xml:space="preserve">7 </w:delText>
              </w:r>
            </w:del>
            <w:r w:rsidR="000F42D1" w:rsidRPr="000F42D1">
              <w:t xml:space="preserve">Landscape and Ecological Rehabilitation Management Plan; </w:t>
            </w:r>
          </w:p>
          <w:p w14:paraId="4997A0E3" w14:textId="36D8E601" w:rsidR="000F42D1" w:rsidRPr="000F42D1" w:rsidRDefault="00D61D64" w:rsidP="00900E47">
            <w:pPr>
              <w:pStyle w:val="TableBody"/>
              <w:numPr>
                <w:ilvl w:val="0"/>
                <w:numId w:val="75"/>
              </w:numPr>
            </w:pPr>
            <w:del w:id="26" w:author="Mitchell Daysh" w:date="2026-09-11T15:55:00Z" w16du:dateUtc="2026-09-11T03:55:00Z">
              <w:r w:rsidDel="00DA7C7B">
                <w:delText xml:space="preserve">G.08 </w:delText>
              </w:r>
            </w:del>
            <w:r w:rsidR="000F42D1" w:rsidRPr="000F42D1">
              <w:t>Ardgour Restoration Area Management Plan;</w:t>
            </w:r>
          </w:p>
          <w:p w14:paraId="590409B1" w14:textId="2F5578FA" w:rsidR="000F42D1" w:rsidRPr="000F42D1" w:rsidRDefault="00D61D64" w:rsidP="00900E47">
            <w:pPr>
              <w:pStyle w:val="TableBody"/>
              <w:numPr>
                <w:ilvl w:val="0"/>
                <w:numId w:val="75"/>
              </w:numPr>
            </w:pPr>
            <w:del w:id="27" w:author="Mitchell Daysh" w:date="2026-09-11T15:55:00Z" w16du:dateUtc="2026-09-11T03:55:00Z">
              <w:r w:rsidDel="00DA7C7B">
                <w:delText xml:space="preserve">G.09 </w:delText>
              </w:r>
            </w:del>
            <w:r w:rsidR="000F42D1" w:rsidRPr="000F42D1">
              <w:t>Matakanui Sanctuary Management Plan;</w:t>
            </w:r>
            <w:r>
              <w:t xml:space="preserve"> </w:t>
            </w:r>
            <w:del w:id="28" w:author="Mitchell Daysh" w:date="2026-09-11T15:56:00Z" w16du:dateUtc="2026-09-11T03:56:00Z">
              <w:r w:rsidDel="0053404A">
                <w:delText xml:space="preserve">and </w:delText>
              </w:r>
            </w:del>
          </w:p>
          <w:p w14:paraId="0AF4B45B" w14:textId="6BF2347E" w:rsidR="000F42D1" w:rsidRDefault="00D61D64" w:rsidP="00900E47">
            <w:pPr>
              <w:pStyle w:val="TableBody"/>
              <w:numPr>
                <w:ilvl w:val="0"/>
                <w:numId w:val="75"/>
              </w:numPr>
              <w:rPr>
                <w:ins w:id="29" w:author="Mitchell Daysh" w:date="2026-09-11T15:56:00Z" w16du:dateUtc="2026-09-11T03:56:00Z"/>
              </w:rPr>
            </w:pPr>
            <w:del w:id="30" w:author="Mitchell Daysh" w:date="2026-09-11T15:55:00Z" w16du:dateUtc="2026-09-11T03:55:00Z">
              <w:r w:rsidDel="00DA7C7B">
                <w:delText xml:space="preserve">G.10 </w:delText>
              </w:r>
            </w:del>
            <w:r w:rsidR="000F42D1" w:rsidRPr="000F42D1">
              <w:t xml:space="preserve">Mammalian Pest Management Plan; </w:t>
            </w:r>
          </w:p>
          <w:p w14:paraId="2E9B715D" w14:textId="77777777" w:rsidR="0053404A" w:rsidRPr="000F42D1" w:rsidRDefault="0053404A" w:rsidP="0053404A">
            <w:pPr>
              <w:pStyle w:val="TableBody"/>
              <w:numPr>
                <w:ilvl w:val="0"/>
                <w:numId w:val="75"/>
              </w:numPr>
              <w:rPr>
                <w:ins w:id="31" w:author="Mitchell Daysh" w:date="2026-09-11T15:56:00Z" w16du:dateUtc="2026-09-11T03:56:00Z"/>
              </w:rPr>
            </w:pPr>
            <w:ins w:id="32" w:author="Mitchell Daysh" w:date="2026-09-11T15:56:00Z" w16du:dateUtc="2026-09-11T03:56:00Z">
              <w:r w:rsidRPr="000F42D1">
                <w:t>Biosecurity Plant Pest Management Plan; and</w:t>
              </w:r>
            </w:ins>
          </w:p>
          <w:p w14:paraId="4F0FC7D9" w14:textId="778E7AFE" w:rsidR="0053404A" w:rsidRPr="000F42D1" w:rsidRDefault="0053404A" w:rsidP="0053404A">
            <w:pPr>
              <w:pStyle w:val="TableBody"/>
              <w:numPr>
                <w:ilvl w:val="0"/>
                <w:numId w:val="75"/>
              </w:numPr>
            </w:pPr>
            <w:ins w:id="33" w:author="Mitchell Daysh" w:date="2026-09-11T15:56:00Z" w16du:dateUtc="2026-09-11T03:56:00Z">
              <w:r w:rsidRPr="000F42D1">
                <w:t>Biodiversity Outcomes Monitoring Plan.</w:t>
              </w:r>
            </w:ins>
          </w:p>
          <w:p w14:paraId="18282E78" w14:textId="6C61BC45" w:rsidR="000F42D1" w:rsidRPr="000F42D1" w:rsidRDefault="000F42D1" w:rsidP="000F42D1">
            <w:pPr>
              <w:pStyle w:val="TableBody"/>
            </w:pPr>
            <w:r w:rsidRPr="000F42D1">
              <w:t>(b)</w:t>
            </w:r>
            <w:r w:rsidRPr="000F42D1">
              <w:tab/>
              <w:t>This includes</w:t>
            </w:r>
            <w:ins w:id="34" w:author="Mitchell Daysh" w:date="2026-09-11T15:56:00Z" w16du:dateUtc="2026-09-11T03:56:00Z">
              <w:r w:rsidR="00D03DFD">
                <w:t xml:space="preserve"> </w:t>
              </w:r>
              <w:r w:rsidR="00D03DFD" w:rsidRPr="000F42D1">
                <w:t>but is not limited to</w:t>
              </w:r>
            </w:ins>
            <w:r w:rsidRPr="000F42D1">
              <w:t>:</w:t>
            </w:r>
          </w:p>
          <w:p w14:paraId="588B64FE" w14:textId="5B223097" w:rsidR="000F42D1" w:rsidRPr="000F42D1" w:rsidRDefault="000F42D1" w:rsidP="000F42D1">
            <w:pPr>
              <w:pStyle w:val="TableBody"/>
            </w:pPr>
            <w:r w:rsidRPr="000F42D1">
              <w:t>(</w:t>
            </w:r>
            <w:proofErr w:type="spellStart"/>
            <w:r w:rsidRPr="000F42D1">
              <w:t>i</w:t>
            </w:r>
            <w:proofErr w:type="spellEnd"/>
            <w:r w:rsidRPr="000F42D1">
              <w:t>)</w:t>
            </w:r>
            <w:r w:rsidRPr="000F42D1">
              <w:tab/>
              <w:t xml:space="preserve">For </w:t>
            </w:r>
            <w:del w:id="35" w:author="Mitchell Daysh" w:date="2026-09-11T15:56:00Z" w16du:dateUtc="2026-09-11T03:56:00Z">
              <w:r w:rsidR="00DA7C7B" w:rsidDel="00D03DFD">
                <w:delText>L</w:delText>
              </w:r>
            </w:del>
            <w:ins w:id="36" w:author="Mitchell Daysh" w:date="2026-09-11T15:57:00Z" w16du:dateUtc="2026-09-11T03:57:00Z">
              <w:r w:rsidR="00D03DFD">
                <w:t>l</w:t>
              </w:r>
            </w:ins>
            <w:r w:rsidRPr="000F42D1">
              <w:t>izards:</w:t>
            </w:r>
          </w:p>
          <w:p w14:paraId="76AE5556" w14:textId="775AA8AA" w:rsidR="000F42D1" w:rsidRDefault="000F42D1" w:rsidP="00603F8A">
            <w:pPr>
              <w:pStyle w:val="TableBody"/>
              <w:numPr>
                <w:ilvl w:val="0"/>
                <w:numId w:val="78"/>
              </w:numPr>
              <w:rPr>
                <w:ins w:id="37" w:author="Mitchell Daysh" w:date="2026-09-11T15:57:00Z" w16du:dateUtc="2026-09-11T03:57:00Z"/>
              </w:rPr>
            </w:pPr>
            <w:r w:rsidRPr="000F42D1">
              <w:t>Catch alive using artificial cover objects;</w:t>
            </w:r>
          </w:p>
          <w:p w14:paraId="776BF025" w14:textId="77777777" w:rsidR="00CD543E" w:rsidRPr="000F42D1" w:rsidRDefault="00CD543E">
            <w:pPr>
              <w:pStyle w:val="TableBody"/>
              <w:numPr>
                <w:ilvl w:val="0"/>
                <w:numId w:val="78"/>
              </w:numPr>
              <w:rPr>
                <w:ins w:id="38" w:author="Mitchell Daysh" w:date="2026-09-11T15:57:00Z" w16du:dateUtc="2026-09-11T03:57:00Z"/>
              </w:rPr>
              <w:pPrChange w:id="39" w:author="Mitchell Daysh" w:date="2026-09-11T15:58:00Z" w16du:dateUtc="2026-09-11T03:58:00Z">
                <w:pPr>
                  <w:pStyle w:val="TableBody"/>
                </w:pPr>
              </w:pPrChange>
            </w:pPr>
            <w:ins w:id="40" w:author="Mitchell Daysh" w:date="2026-09-11T15:57:00Z" w16du:dateUtc="2026-09-11T03:57:00Z">
              <w:r w:rsidRPr="000F42D1">
                <w:t>Catch alive using funnel traps and pitfall traps;</w:t>
              </w:r>
            </w:ins>
          </w:p>
          <w:p w14:paraId="1A65F4C0" w14:textId="08599BEC" w:rsidR="000F42D1" w:rsidRPr="000F42D1" w:rsidRDefault="000F42D1" w:rsidP="00603F8A">
            <w:pPr>
              <w:pStyle w:val="TableBody"/>
              <w:numPr>
                <w:ilvl w:val="0"/>
                <w:numId w:val="78"/>
              </w:numPr>
            </w:pPr>
            <w:r w:rsidRPr="000F42D1">
              <w:t>Timed manual searches;</w:t>
            </w:r>
          </w:p>
          <w:p w14:paraId="546B3906" w14:textId="70BF563E" w:rsidR="000F42D1" w:rsidRPr="000F42D1" w:rsidRDefault="000F42D1" w:rsidP="00603F8A">
            <w:pPr>
              <w:pStyle w:val="TableBody"/>
              <w:numPr>
                <w:ilvl w:val="0"/>
                <w:numId w:val="78"/>
              </w:numPr>
            </w:pPr>
            <w:r w:rsidRPr="000F42D1">
              <w:t>Manual search of artificially created habitat;</w:t>
            </w:r>
          </w:p>
          <w:p w14:paraId="30777BC3" w14:textId="775C7A7C" w:rsidR="000F42D1" w:rsidRPr="000F42D1" w:rsidRDefault="000F42D1" w:rsidP="00603F8A">
            <w:pPr>
              <w:pStyle w:val="TableBody"/>
              <w:numPr>
                <w:ilvl w:val="0"/>
                <w:numId w:val="78"/>
              </w:numPr>
            </w:pPr>
            <w:r w:rsidRPr="000F42D1">
              <w:t>Handle to take measurements;</w:t>
            </w:r>
          </w:p>
          <w:p w14:paraId="72D3C6D9" w14:textId="31D3F1E4" w:rsidR="000F42D1" w:rsidRPr="000F42D1" w:rsidRDefault="000F42D1" w:rsidP="00603F8A">
            <w:pPr>
              <w:pStyle w:val="TableBody"/>
              <w:numPr>
                <w:ilvl w:val="0"/>
                <w:numId w:val="78"/>
              </w:numPr>
            </w:pPr>
            <w:r w:rsidRPr="000F42D1">
              <w:t>Pre-habitat clearance manual searching;</w:t>
            </w:r>
          </w:p>
          <w:p w14:paraId="418058F6" w14:textId="2D8A2A89" w:rsidR="000F42D1" w:rsidRPr="000F42D1" w:rsidRDefault="000F42D1" w:rsidP="00603F8A">
            <w:pPr>
              <w:pStyle w:val="TableBody"/>
              <w:numPr>
                <w:ilvl w:val="0"/>
                <w:numId w:val="78"/>
              </w:numPr>
            </w:pPr>
            <w:r w:rsidRPr="000F42D1">
              <w:t xml:space="preserve">Construction-assisted salvaging; </w:t>
            </w:r>
            <w:del w:id="41" w:author="Mitchell Daysh" w:date="2026-09-11T15:58:00Z" w16du:dateUtc="2026-09-11T03:58:00Z">
              <w:r w:rsidRPr="000F42D1" w:rsidDel="00603F8A">
                <w:delText>and</w:delText>
              </w:r>
            </w:del>
          </w:p>
          <w:p w14:paraId="73E19F05" w14:textId="5AC0FA78" w:rsidR="000F42D1" w:rsidRPr="000F42D1" w:rsidRDefault="000F42D1" w:rsidP="00603F8A">
            <w:pPr>
              <w:pStyle w:val="TableBody"/>
              <w:numPr>
                <w:ilvl w:val="0"/>
                <w:numId w:val="78"/>
              </w:numPr>
            </w:pPr>
            <w:r w:rsidRPr="000F42D1">
              <w:t>Habitat destruction.</w:t>
            </w:r>
          </w:p>
          <w:p w14:paraId="319E71DD" w14:textId="00E7AF9B" w:rsidR="000F42D1" w:rsidRPr="000F42D1" w:rsidRDefault="000F42D1" w:rsidP="000F42D1">
            <w:pPr>
              <w:pStyle w:val="TableBody"/>
            </w:pPr>
            <w:r w:rsidRPr="000F42D1">
              <w:t>(ii)</w:t>
            </w:r>
            <w:r w:rsidRPr="000F42D1">
              <w:tab/>
              <w:t xml:space="preserve">For </w:t>
            </w:r>
            <w:del w:id="42" w:author="Mitchell Daysh" w:date="2026-09-11T15:58:00Z" w16du:dateUtc="2026-09-11T03:58:00Z">
              <w:r w:rsidR="00DA7C7B" w:rsidDel="00603F8A">
                <w:delText>B</w:delText>
              </w:r>
            </w:del>
            <w:ins w:id="43" w:author="Mitchell Daysh" w:date="2026-09-11T15:58:00Z" w16du:dateUtc="2026-09-11T03:58:00Z">
              <w:r w:rsidR="00603F8A">
                <w:t>b</w:t>
              </w:r>
            </w:ins>
            <w:r w:rsidRPr="000F42D1">
              <w:t>irds:</w:t>
            </w:r>
          </w:p>
          <w:p w14:paraId="2682E641" w14:textId="65F29926" w:rsidR="000F42D1" w:rsidRPr="000F42D1" w:rsidRDefault="000F42D1" w:rsidP="000F42D1">
            <w:pPr>
              <w:pStyle w:val="TableBody"/>
            </w:pPr>
            <w:r w:rsidRPr="000F42D1">
              <w:t>1.</w:t>
            </w:r>
            <w:r w:rsidRPr="000F42D1">
              <w:tab/>
              <w:t>Pre-habitat clearance surveys to demarcate nests;</w:t>
            </w:r>
            <w:ins w:id="44" w:author="Mitchell Daysh" w:date="2026-09-11T15:59:00Z" w16du:dateUtc="2026-09-11T03:59:00Z">
              <w:r w:rsidR="003E117D">
                <w:t xml:space="preserve"> </w:t>
              </w:r>
              <w:r w:rsidR="003E117D" w:rsidRPr="000F42D1">
                <w:t>and</w:t>
              </w:r>
            </w:ins>
            <w:r w:rsidRPr="000F42D1">
              <w:t xml:space="preserve"> </w:t>
            </w:r>
          </w:p>
          <w:p w14:paraId="74966610" w14:textId="06C82395" w:rsidR="0033689F" w:rsidRPr="000F42D1" w:rsidRDefault="000F42D1" w:rsidP="000F42D1">
            <w:pPr>
              <w:pStyle w:val="TableBody"/>
            </w:pPr>
            <w:r w:rsidRPr="000F42D1">
              <w:t>2.</w:t>
            </w:r>
            <w:r w:rsidRPr="000F42D1">
              <w:tab/>
              <w:t>Habitat destruction.</w:t>
            </w:r>
          </w:p>
        </w:tc>
      </w:tr>
      <w:tr w:rsidR="0033689F" w:rsidRPr="00FD0C65" w14:paraId="5151A791" w14:textId="77777777" w:rsidTr="0084116B">
        <w:tc>
          <w:tcPr>
            <w:tcW w:w="704" w:type="dxa"/>
          </w:tcPr>
          <w:p w14:paraId="5090DF60" w14:textId="60FE254C" w:rsidR="0033689F" w:rsidRPr="00A31A3F" w:rsidRDefault="001937AF" w:rsidP="0084116B">
            <w:pPr>
              <w:pStyle w:val="TableBody"/>
            </w:pPr>
            <w:r>
              <w:lastRenderedPageBreak/>
              <w:t>2</w:t>
            </w:r>
            <w:r w:rsidR="0033689F" w:rsidRPr="00A31A3F">
              <w:t>.</w:t>
            </w:r>
          </w:p>
        </w:tc>
        <w:tc>
          <w:tcPr>
            <w:tcW w:w="2126" w:type="dxa"/>
          </w:tcPr>
          <w:p w14:paraId="14787FD9" w14:textId="77777777" w:rsidR="001B33D7" w:rsidRPr="001B33D7" w:rsidRDefault="001B33D7" w:rsidP="001B33D7">
            <w:pPr>
              <w:pStyle w:val="TableBody"/>
              <w:rPr>
                <w:b/>
                <w:bCs/>
              </w:rPr>
            </w:pPr>
            <w:r w:rsidRPr="001B33D7">
              <w:rPr>
                <w:b/>
                <w:bCs/>
              </w:rPr>
              <w:t>The Land</w:t>
            </w:r>
          </w:p>
          <w:p w14:paraId="18458AE9" w14:textId="6DCD639F" w:rsidR="0033689F" w:rsidRPr="00A31A3F" w:rsidRDefault="001B33D7" w:rsidP="001B33D7">
            <w:pPr>
              <w:pStyle w:val="TableBody"/>
            </w:pPr>
            <w:r>
              <w:t>(Schedule 2, clause 2)</w:t>
            </w:r>
          </w:p>
        </w:tc>
        <w:tc>
          <w:tcPr>
            <w:tcW w:w="5941" w:type="dxa"/>
          </w:tcPr>
          <w:p w14:paraId="6B3E550C" w14:textId="18656B89" w:rsidR="0033689F" w:rsidRPr="00AB5776" w:rsidRDefault="00AB5776" w:rsidP="00643E07">
            <w:pPr>
              <w:pStyle w:val="TableBody"/>
            </w:pPr>
            <w:r w:rsidRPr="00AB5776">
              <w:t xml:space="preserve">Areas marked on </w:t>
            </w:r>
            <w:r w:rsidRPr="00AB5776">
              <w:rPr>
                <w:b/>
                <w:bCs/>
              </w:rPr>
              <w:t>Map 1</w:t>
            </w:r>
            <w:r w:rsidRPr="00AB5776">
              <w:t xml:space="preserve"> and </w:t>
            </w:r>
            <w:r w:rsidRPr="00AB5776">
              <w:rPr>
                <w:b/>
                <w:bCs/>
              </w:rPr>
              <w:t>Map 2</w:t>
            </w:r>
            <w:r w:rsidRPr="00AB5776">
              <w:t xml:space="preserve"> in </w:t>
            </w:r>
            <w:r w:rsidRPr="00AB5776">
              <w:rPr>
                <w:b/>
                <w:bCs/>
              </w:rPr>
              <w:t>Schedule 6.</w:t>
            </w:r>
          </w:p>
        </w:tc>
      </w:tr>
      <w:tr w:rsidR="0033689F" w:rsidRPr="00FD0C65" w14:paraId="0FFB522D" w14:textId="77777777" w:rsidTr="0084116B">
        <w:tc>
          <w:tcPr>
            <w:tcW w:w="704" w:type="dxa"/>
          </w:tcPr>
          <w:p w14:paraId="44964968" w14:textId="7D267999" w:rsidR="0033689F" w:rsidRPr="00A31A3F" w:rsidRDefault="00BB2DC5" w:rsidP="0084116B">
            <w:pPr>
              <w:pStyle w:val="TableBody"/>
            </w:pPr>
            <w:r>
              <w:t>3.</w:t>
            </w:r>
          </w:p>
        </w:tc>
        <w:tc>
          <w:tcPr>
            <w:tcW w:w="2126" w:type="dxa"/>
          </w:tcPr>
          <w:p w14:paraId="273FEAA5" w14:textId="77777777" w:rsidR="006D59B7" w:rsidRPr="006D59B7" w:rsidRDefault="006D59B7" w:rsidP="006D59B7">
            <w:pPr>
              <w:pStyle w:val="TableBody"/>
              <w:rPr>
                <w:b/>
                <w:bCs/>
              </w:rPr>
            </w:pPr>
            <w:r w:rsidRPr="006D59B7">
              <w:rPr>
                <w:b/>
                <w:bCs/>
              </w:rPr>
              <w:t>Personnel authorised to undertake the Authorised Activity</w:t>
            </w:r>
          </w:p>
          <w:p w14:paraId="707B7914" w14:textId="5A1994BB" w:rsidR="0033689F" w:rsidRPr="00A31A3F" w:rsidRDefault="006D59B7" w:rsidP="006D59B7">
            <w:pPr>
              <w:pStyle w:val="TableBody"/>
            </w:pPr>
            <w:r>
              <w:t>(Schedule 2, clause 3)</w:t>
            </w:r>
          </w:p>
        </w:tc>
        <w:tc>
          <w:tcPr>
            <w:tcW w:w="5941" w:type="dxa"/>
            <w:vAlign w:val="center"/>
          </w:tcPr>
          <w:p w14:paraId="62FF86C2" w14:textId="77777777" w:rsidR="0033689F" w:rsidRDefault="00940343" w:rsidP="0084116B">
            <w:pPr>
              <w:pStyle w:val="TableBody"/>
              <w:rPr>
                <w:ins w:id="45" w:author="Mitchell Daysh" w:date="2026-09-11T16:02:00Z" w16du:dateUtc="2026-09-11T04:02:00Z"/>
              </w:rPr>
            </w:pPr>
            <w:ins w:id="46" w:author="Mitchell Daysh" w:date="2026-09-11T16:01:00Z" w16du:dateUtc="2026-09-11T04:01:00Z">
              <w:r w:rsidRPr="00940343">
                <w:t xml:space="preserve">Matt Baber, Graham Ussher and Keith Barber </w:t>
              </w:r>
            </w:ins>
            <w:del w:id="47" w:author="Mitchell Daysh" w:date="2026-09-11T16:02:00Z" w16du:dateUtc="2026-09-11T04:02:00Z">
              <w:r w:rsidR="00F9098C" w:rsidDel="00940343">
                <w:delText>I</w:delText>
              </w:r>
            </w:del>
            <w:ins w:id="48" w:author="Mitchell Daysh" w:date="2026-09-11T16:02:00Z" w16du:dateUtc="2026-09-11T04:02:00Z">
              <w:r>
                <w:t>i</w:t>
              </w:r>
            </w:ins>
            <w:r w:rsidR="00F9098C" w:rsidRPr="00F9098C">
              <w:t xml:space="preserve">n accordance with Schedule 2, clause 3.  </w:t>
            </w:r>
          </w:p>
          <w:p w14:paraId="4BE0F3F1" w14:textId="094D2FB6" w:rsidR="00717489" w:rsidRPr="00A31A3F" w:rsidRDefault="00717489" w:rsidP="0084116B">
            <w:pPr>
              <w:pStyle w:val="TableBody"/>
            </w:pPr>
            <w:ins w:id="49" w:author="Mitchell Daysh" w:date="2026-09-11T16:02:00Z" w16du:dateUtc="2026-09-11T04:02:00Z">
              <w:r w:rsidRPr="00717489">
                <w:t>Additional personnel as may be approved in writing by the Department of Conservation in accordance with Schedule 2, clause 3.1.</w:t>
              </w:r>
            </w:ins>
          </w:p>
        </w:tc>
      </w:tr>
      <w:tr w:rsidR="00E219B2" w:rsidRPr="00FD0C65" w14:paraId="4279BC34" w14:textId="77777777" w:rsidTr="00643E07">
        <w:tc>
          <w:tcPr>
            <w:tcW w:w="704" w:type="dxa"/>
          </w:tcPr>
          <w:p w14:paraId="21871D1D" w14:textId="3D0B1D98" w:rsidR="00E219B2" w:rsidRDefault="00E219B2" w:rsidP="0084116B">
            <w:pPr>
              <w:pStyle w:val="TableBody"/>
            </w:pPr>
            <w:r>
              <w:t>4.</w:t>
            </w:r>
          </w:p>
        </w:tc>
        <w:tc>
          <w:tcPr>
            <w:tcW w:w="2126" w:type="dxa"/>
          </w:tcPr>
          <w:p w14:paraId="3BC3A5EB" w14:textId="77777777" w:rsidR="002E714A" w:rsidRPr="002E714A" w:rsidRDefault="002E714A" w:rsidP="002E714A">
            <w:pPr>
              <w:pStyle w:val="TableBody"/>
              <w:rPr>
                <w:b/>
                <w:bCs/>
              </w:rPr>
            </w:pPr>
            <w:r w:rsidRPr="002E714A">
              <w:rPr>
                <w:b/>
                <w:bCs/>
              </w:rPr>
              <w:t>Term</w:t>
            </w:r>
          </w:p>
          <w:p w14:paraId="5774A20C" w14:textId="5BC0E9A2" w:rsidR="00E219B2" w:rsidRPr="00E219B2" w:rsidRDefault="002E714A" w:rsidP="002E714A">
            <w:pPr>
              <w:pStyle w:val="TableBody"/>
            </w:pPr>
            <w:r>
              <w:t>(Schedule 2, clause 4)</w:t>
            </w:r>
          </w:p>
        </w:tc>
        <w:tc>
          <w:tcPr>
            <w:tcW w:w="5941" w:type="dxa"/>
          </w:tcPr>
          <w:p w14:paraId="30798F43" w14:textId="1A793E9A" w:rsidR="00E219B2" w:rsidRDefault="00413066" w:rsidP="00643E07">
            <w:pPr>
              <w:pStyle w:val="TableBody"/>
            </w:pPr>
            <w:r w:rsidRPr="00413066">
              <w:t>35 years from date of approval</w:t>
            </w:r>
          </w:p>
        </w:tc>
      </w:tr>
      <w:tr w:rsidR="0033689F" w:rsidRPr="00FD0C65" w14:paraId="203326F6" w14:textId="77777777" w:rsidTr="00643E07">
        <w:tc>
          <w:tcPr>
            <w:tcW w:w="704" w:type="dxa"/>
          </w:tcPr>
          <w:p w14:paraId="378C31DC" w14:textId="77777777" w:rsidR="0033689F" w:rsidRPr="00A31A3F" w:rsidRDefault="0033689F" w:rsidP="0084116B">
            <w:pPr>
              <w:pStyle w:val="TableBody"/>
            </w:pPr>
            <w:r w:rsidRPr="00A31A3F">
              <w:t>5.</w:t>
            </w:r>
          </w:p>
        </w:tc>
        <w:tc>
          <w:tcPr>
            <w:tcW w:w="2126" w:type="dxa"/>
          </w:tcPr>
          <w:p w14:paraId="1F669F8B" w14:textId="77777777" w:rsidR="00D33A6A" w:rsidRPr="00135717" w:rsidRDefault="00D33A6A" w:rsidP="00D33A6A">
            <w:pPr>
              <w:spacing w:before="40" w:after="120" w:line="288" w:lineRule="auto"/>
              <w:rPr>
                <w:b/>
                <w:szCs w:val="18"/>
              </w:rPr>
            </w:pPr>
            <w:r>
              <w:rPr>
                <w:b/>
                <w:szCs w:val="18"/>
              </w:rPr>
              <w:t>Approval</w:t>
            </w:r>
            <w:r w:rsidRPr="00135717">
              <w:rPr>
                <w:b/>
                <w:szCs w:val="18"/>
              </w:rPr>
              <w:t xml:space="preserve"> Holder’s address for notices</w:t>
            </w:r>
          </w:p>
          <w:p w14:paraId="71F24915" w14:textId="0139CC44" w:rsidR="0033689F" w:rsidRPr="00A31A3F" w:rsidRDefault="00D33A6A" w:rsidP="00D33A6A">
            <w:pPr>
              <w:pStyle w:val="TableBody"/>
            </w:pPr>
            <w:r w:rsidRPr="00135717">
              <w:rPr>
                <w:szCs w:val="18"/>
              </w:rPr>
              <w:t>(Schedule 2, clause 8)</w:t>
            </w:r>
            <w:r>
              <w:t xml:space="preserve"> (Schedule 2, clause 8)</w:t>
            </w:r>
          </w:p>
        </w:tc>
        <w:tc>
          <w:tcPr>
            <w:tcW w:w="5941" w:type="dxa"/>
          </w:tcPr>
          <w:p w14:paraId="4A611845" w14:textId="7C7C732E" w:rsidR="00F06F03" w:rsidRDefault="00F06F03" w:rsidP="00F06F03">
            <w:pPr>
              <w:pStyle w:val="TableBody"/>
            </w:pPr>
            <w:r>
              <w:t xml:space="preserve">Physical: </w:t>
            </w:r>
            <w:del w:id="50" w:author="Mitchell Daysh" w:date="2026-09-11T16:03:00Z" w16du:dateUtc="2026-09-11T04:03:00Z">
              <w:r w:rsidDel="00F06F03">
                <w:delText xml:space="preserve">15A Chardonay Street </w:delText>
              </w:r>
            </w:del>
            <w:ins w:id="51" w:author="Mitchell Daysh" w:date="2026-09-11T16:03:00Z" w16du:dateUtc="2026-09-11T04:03:00Z">
              <w:r>
                <w:t>2 Cemetery Road, Cromwell</w:t>
              </w:r>
            </w:ins>
          </w:p>
          <w:p w14:paraId="09ECF7AC" w14:textId="77777777" w:rsidR="00F06F03" w:rsidRDefault="00F06F03" w:rsidP="00F06F03">
            <w:pPr>
              <w:pStyle w:val="TableBody"/>
            </w:pPr>
            <w:r>
              <w:t xml:space="preserve">Postal: PO Box 316, Cromwell </w:t>
            </w:r>
          </w:p>
          <w:p w14:paraId="62E62479" w14:textId="4185133E" w:rsidR="00F06F03" w:rsidRDefault="00F06F03" w:rsidP="00F06F03">
            <w:pPr>
              <w:pStyle w:val="TableBody"/>
            </w:pPr>
            <w:r>
              <w:t xml:space="preserve">Phone: </w:t>
            </w:r>
            <w:r w:rsidR="00601A8D">
              <w:t>[REDACTED]</w:t>
            </w:r>
          </w:p>
          <w:p w14:paraId="76EA93C0" w14:textId="7676D14F" w:rsidR="0033689F" w:rsidRPr="00A31A3F" w:rsidRDefault="00F06F03" w:rsidP="00F06F03">
            <w:pPr>
              <w:pStyle w:val="TableBody"/>
            </w:pPr>
            <w:r>
              <w:t xml:space="preserve">Email: </w:t>
            </w:r>
            <w:r w:rsidR="00601A8D">
              <w:t>[REDACTED]</w:t>
            </w:r>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55D51609" w14:textId="6AA0A07C" w:rsidR="0033689F" w:rsidRPr="00A31A3F" w:rsidRDefault="00AB4ECA" w:rsidP="00BF0992">
            <w:pPr>
              <w:pStyle w:val="TableBody"/>
              <w:tabs>
                <w:tab w:val="right" w:pos="1910"/>
              </w:tabs>
            </w:pPr>
            <w:r w:rsidRPr="00135717">
              <w:rPr>
                <w:b/>
                <w:szCs w:val="18"/>
              </w:rPr>
              <w:t>Grantor’s address for notices</w:t>
            </w:r>
          </w:p>
        </w:tc>
        <w:tc>
          <w:tcPr>
            <w:tcW w:w="5941" w:type="dxa"/>
          </w:tcPr>
          <w:p w14:paraId="39FDF376" w14:textId="77777777" w:rsidR="00BB67A4" w:rsidRDefault="00BB67A4" w:rsidP="00BB67A4">
            <w:pPr>
              <w:pStyle w:val="TableBody"/>
            </w:pPr>
            <w:r>
              <w:t>The Grantor’s address for all correspondence is:</w:t>
            </w:r>
          </w:p>
          <w:p w14:paraId="5E71B687" w14:textId="77777777" w:rsidR="00BB67A4" w:rsidRDefault="00BB67A4" w:rsidP="00BB67A4">
            <w:pPr>
              <w:pStyle w:val="TableBody"/>
            </w:pPr>
            <w:r>
              <w:lastRenderedPageBreak/>
              <w:t>Permissions Team</w:t>
            </w:r>
          </w:p>
          <w:p w14:paraId="4B744FE1" w14:textId="77777777" w:rsidR="00BB67A4" w:rsidRDefault="00BB67A4" w:rsidP="00BB67A4">
            <w:pPr>
              <w:pStyle w:val="TableBody"/>
            </w:pPr>
            <w:r>
              <w:t>Level 4</w:t>
            </w:r>
          </w:p>
          <w:p w14:paraId="482947B9" w14:textId="77777777" w:rsidR="00BB67A4" w:rsidRDefault="00BB67A4" w:rsidP="00BB67A4">
            <w:pPr>
              <w:pStyle w:val="TableBody"/>
            </w:pPr>
            <w:r>
              <w:t>73 Rostrevor Street</w:t>
            </w:r>
          </w:p>
          <w:p w14:paraId="72B16E01" w14:textId="77777777" w:rsidR="00BB67A4" w:rsidRDefault="00BB67A4" w:rsidP="00BB67A4">
            <w:pPr>
              <w:pStyle w:val="TableBody"/>
            </w:pPr>
            <w:r>
              <w:t>Hamilton, 3204</w:t>
            </w:r>
          </w:p>
          <w:p w14:paraId="1BD6087D" w14:textId="036D9CD7" w:rsidR="00BB67A4" w:rsidRDefault="00BB67A4" w:rsidP="00BB67A4">
            <w:pPr>
              <w:pStyle w:val="TableBody"/>
            </w:pPr>
            <w:r>
              <w:t xml:space="preserve">Email: </w:t>
            </w:r>
            <w:del w:id="52" w:author="Mitchell Daysh" w:date="2026-09-11T16:04:00Z" w16du:dateUtc="2026-09-11T04:04:00Z">
              <w:r w:rsidDel="005931D4">
                <w:delText>permissionshamilton</w:delText>
              </w:r>
            </w:del>
            <w:proofErr w:type="spellStart"/>
            <w:ins w:id="53" w:author="Mitchell Daysh" w:date="2026-09-11T16:04:00Z" w16du:dateUtc="2026-09-11T04:04:00Z">
              <w:r w:rsidR="005931D4">
                <w:t>AskPermissions</w:t>
              </w:r>
              <w:proofErr w:type="spellEnd"/>
              <w:r w:rsidR="005931D4">
                <w:t xml:space="preserve"> </w:t>
              </w:r>
            </w:ins>
            <w:r>
              <w:t xml:space="preserve">@doc.govt.nz  </w:t>
            </w:r>
          </w:p>
          <w:p w14:paraId="26F53E96" w14:textId="7041FE87" w:rsidR="0033689F" w:rsidRPr="00670885" w:rsidRDefault="005931D4" w:rsidP="00BB67A4">
            <w:pPr>
              <w:pStyle w:val="TableBody"/>
            </w:pPr>
            <w:ins w:id="54" w:author="Mitchell Daysh" w:date="2026-09-11T16:04:00Z" w16du:dateUtc="2026-09-11T04:04:00Z">
              <w:r>
                <w:t>Unless otherwise specified in this Authority.</w:t>
              </w:r>
            </w:ins>
          </w:p>
        </w:tc>
      </w:tr>
    </w:tbl>
    <w:p w14:paraId="4901FAF9" w14:textId="77777777" w:rsidR="0033689F" w:rsidRDefault="0033689F" w:rsidP="0033689F"/>
    <w:p w14:paraId="6C181E4C" w14:textId="4D1B9FD7" w:rsidR="0033689F" w:rsidRPr="008F55CD" w:rsidRDefault="0033689F" w:rsidP="0033689F">
      <w:pPr>
        <w:sectPr w:rsidR="0033689F" w:rsidRPr="008F55CD" w:rsidSect="0033689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docGrid w:linePitch="360"/>
        </w:sectPr>
      </w:pPr>
    </w:p>
    <w:p w14:paraId="35887495" w14:textId="76A3FE5B" w:rsidR="0033689F" w:rsidRDefault="0033689F" w:rsidP="0033689F">
      <w:pPr>
        <w:pStyle w:val="Heading2"/>
      </w:pPr>
      <w:r>
        <w:lastRenderedPageBreak/>
        <w:t>Schedule 2</w:t>
      </w:r>
    </w:p>
    <w:p w14:paraId="23108328" w14:textId="4E63C181" w:rsidR="0033689F" w:rsidRDefault="0033689F" w:rsidP="00032DBA">
      <w:pPr>
        <w:pStyle w:val="Heading3"/>
      </w:pPr>
      <w:r>
        <w:t>Standard Terms and Conditions</w:t>
      </w:r>
      <w:r w:rsidR="00566BD4">
        <w:t xml:space="preserve"> of </w:t>
      </w:r>
      <w:r w:rsidR="00BA1F74">
        <w:t>Concession</w:t>
      </w:r>
    </w:p>
    <w:p w14:paraId="667071E8" w14:textId="2BDE186D" w:rsidR="0033689F" w:rsidRPr="00501691" w:rsidRDefault="0033689F" w:rsidP="00931AE6">
      <w:pPr>
        <w:pStyle w:val="Heading4"/>
      </w:pPr>
      <w:r w:rsidRPr="00501691">
        <w:t>Interpretation</w:t>
      </w:r>
    </w:p>
    <w:p w14:paraId="6D1240A1" w14:textId="77777777" w:rsidR="00E812C5" w:rsidRPr="00E812C5" w:rsidRDefault="00E812C5" w:rsidP="00E812C5">
      <w:pPr>
        <w:pStyle w:val="Sectoin25Numbering"/>
      </w:pPr>
      <w:r w:rsidRPr="00E812C5">
        <w:t>The Approval Holder is responsible for the acts and omissions of its employees, contractors or agents. The Approval Holder is liable under this Approval for any breach of the terms of the Approval by its employees, contractors or agents as if the breach had been committed by the Approval Holder.</w:t>
      </w:r>
    </w:p>
    <w:p w14:paraId="70466077" w14:textId="77777777" w:rsidR="00E812C5" w:rsidRPr="00E812C5" w:rsidRDefault="00E812C5" w:rsidP="00E812C5">
      <w:pPr>
        <w:pStyle w:val="Sectoin25Numbering"/>
      </w:pPr>
      <w:r w:rsidRPr="00E812C5">
        <w:t>Where obligations bind more than one person, those obligations bind those persons jointly and separately.</w:t>
      </w:r>
    </w:p>
    <w:p w14:paraId="7E1B2516" w14:textId="77777777" w:rsidR="0033689F" w:rsidRPr="0033689F" w:rsidRDefault="0033689F" w:rsidP="00931AE6">
      <w:pPr>
        <w:pStyle w:val="Heading4"/>
      </w:pPr>
      <w:r w:rsidRPr="0033689F">
        <w:t xml:space="preserve">What is being authorised? </w:t>
      </w:r>
    </w:p>
    <w:p w14:paraId="15D0479B" w14:textId="7D8AE2A3" w:rsidR="00F9454B" w:rsidRDefault="00F9454B" w:rsidP="00F9454B">
      <w:pPr>
        <w:pStyle w:val="Sectoin25Numbering"/>
      </w:pPr>
      <w:r>
        <w:t xml:space="preserve">The Approval Holder is only allowed to carry out the Authorised Activity on the Land described in Schedule 1, Item </w:t>
      </w:r>
      <w:del w:id="55" w:author="Mitchell Daysh" w:date="2026-09-11T16:05:00Z" w16du:dateUtc="2026-09-11T04:05:00Z">
        <w:r w:rsidDel="00F9454B">
          <w:delText>1</w:delText>
        </w:r>
      </w:del>
      <w:ins w:id="56" w:author="Mitchell Daysh" w:date="2026-09-11T16:06:00Z" w16du:dateUtc="2026-09-11T04:06:00Z">
        <w:r>
          <w:t>2</w:t>
        </w:r>
      </w:ins>
      <w:r>
        <w:t>.</w:t>
      </w:r>
    </w:p>
    <w:p w14:paraId="7257B52F" w14:textId="77777777" w:rsidR="00F9454B" w:rsidRDefault="00F9454B" w:rsidP="00F9454B">
      <w:pPr>
        <w:pStyle w:val="Sectoin25Numbering"/>
      </w:pPr>
      <w:r>
        <w:t xml:space="preserve">The Approval Holder must advise the Department of Conservation’s local Operations Manager(s) (“Manager”) prior to carrying out the Authorised Activity (where possible, one week prior). </w:t>
      </w:r>
    </w:p>
    <w:p w14:paraId="29CECEE7" w14:textId="77777777" w:rsidR="00F9454B" w:rsidRDefault="00F9454B" w:rsidP="00F9454B">
      <w:pPr>
        <w:pStyle w:val="Sectoin25Numbering"/>
      </w:pPr>
      <w:r>
        <w:t xml:space="preserve">The Approval Holder and Authorised Personnel must </w:t>
      </w:r>
      <w:proofErr w:type="gramStart"/>
      <w:r>
        <w:t>carry a copy of this Approval with them at all times</w:t>
      </w:r>
      <w:proofErr w:type="gramEnd"/>
      <w:r>
        <w:t xml:space="preserve"> while carrying out the Authorised Activity.</w:t>
      </w:r>
    </w:p>
    <w:p w14:paraId="7DE42D16" w14:textId="77777777" w:rsidR="00F9454B" w:rsidRDefault="00F9454B" w:rsidP="00F9454B">
      <w:pPr>
        <w:pStyle w:val="Sectoin25Numbering"/>
      </w:pPr>
      <w:r>
        <w:t>The Approval Holder must comply with any reasonable request from the Grantor for access to any wildlife.</w:t>
      </w:r>
    </w:p>
    <w:p w14:paraId="35A29589" w14:textId="77777777" w:rsidR="00F9454B" w:rsidRDefault="00F9454B" w:rsidP="00F9454B">
      <w:pPr>
        <w:pStyle w:val="Sectoin25Numbering"/>
      </w:pPr>
      <w:r>
        <w:t>The Approval Holder may publish authorised monitoring or research results.</w:t>
      </w:r>
    </w:p>
    <w:p w14:paraId="394F7C04" w14:textId="77777777" w:rsidR="00F9454B" w:rsidRDefault="00F9454B" w:rsidP="00F9454B">
      <w:pPr>
        <w:pStyle w:val="Sectoin25Numbering"/>
      </w:pPr>
      <w:r>
        <w:t>The Approval Holder must immediately notify the Grantor of any taxa found which are new to science.  In addition, the Approval Holder must lodge holotype specimens and a voucher specimen of any new taxa with a recognised national collection.</w:t>
      </w:r>
    </w:p>
    <w:p w14:paraId="2D49D5D1" w14:textId="5CC65463" w:rsidR="0033689F" w:rsidRDefault="00F9454B" w:rsidP="00F9454B">
      <w:pPr>
        <w:pStyle w:val="Heading4"/>
      </w:pPr>
      <w:r>
        <w:t>Who is authorised?</w:t>
      </w:r>
    </w:p>
    <w:p w14:paraId="142CCAAC" w14:textId="486D28D8" w:rsidR="00F9454B" w:rsidRPr="00F9454B" w:rsidDel="004E3AE2" w:rsidRDefault="00F9454B" w:rsidP="00F9454B">
      <w:pPr>
        <w:pStyle w:val="Sectoin25Numbering"/>
        <w:rPr>
          <w:del w:id="57" w:author="Mitchell Daysh" w:date="2026-09-11T16:09:00Z" w16du:dateUtc="2026-09-11T04:09:00Z"/>
        </w:rPr>
      </w:pPr>
      <w:del w:id="58" w:author="Mitchell Daysh" w:date="2026-09-11T16:09:00Z" w16du:dateUtc="2026-09-11T04:09:00Z">
        <w:r w:rsidDel="004E3AE2">
          <w:delText>The Authority Holder shall ensure that those carrying out the lizard salvage, relocation and monitoring are suitably qualified.  Matt Baber, Graham Ussher and Keith Barber are the Authori</w:delText>
        </w:r>
        <w:r w:rsidR="00C746B2" w:rsidDel="004E3AE2">
          <w:delText xml:space="preserve">sed Personnel for lizard salvage, relocation and monitoring and will take a technical lead.  Supporting ecologists shall be suitably experienced in lizard surveys and will act under the supervision of the Authorised Personnel.  Additional people may become Authorised with the Written permission of the Grantor. </w:delText>
        </w:r>
      </w:del>
      <w:ins w:id="59" w:author="Mitchell Daysh" w:date="2026-09-11T16:09:00Z" w16du:dateUtc="2026-09-11T04:09:00Z">
        <w:r w:rsidR="004E3AE2" w:rsidRPr="00C66916">
          <w:t xml:space="preserve">Only the Authority Holder and the Authorised Personnel described in Schedule 1, Item 3 are authorised to carry out the Authorised Activity, unless otherwise agreed in writing by </w:t>
        </w:r>
        <w:r w:rsidR="004E3AE2" w:rsidRPr="00DC6F59">
          <w:rPr>
            <w:i/>
            <w:iCs/>
            <w:highlight w:val="yellow"/>
          </w:rPr>
          <w:t>DOC to advise on person</w:t>
        </w:r>
        <w:r w:rsidR="004E3AE2">
          <w:rPr>
            <w:i/>
            <w:iCs/>
          </w:rPr>
          <w:t xml:space="preserve"> </w:t>
        </w:r>
        <w:r w:rsidR="004E3AE2">
          <w:t xml:space="preserve">at </w:t>
        </w:r>
        <w:r w:rsidR="004E3AE2" w:rsidRPr="00C66916">
          <w:t>the Department</w:t>
        </w:r>
        <w:r w:rsidR="004E3AE2">
          <w:t>.  S</w:t>
        </w:r>
        <w:r w:rsidR="004E3AE2" w:rsidRPr="00C66916">
          <w:t xml:space="preserve">uch agreement is not to be unreasonably delayed or </w:t>
        </w:r>
        <w:proofErr w:type="spellStart"/>
        <w:r w:rsidR="004E3AE2" w:rsidRPr="00C66916">
          <w:t>withheld.</w:t>
        </w:r>
      </w:ins>
    </w:p>
    <w:p w14:paraId="5131A1E1" w14:textId="5C99CDCC" w:rsidR="0033689F" w:rsidRPr="0033689F" w:rsidRDefault="00B1613B" w:rsidP="00931AE6">
      <w:pPr>
        <w:pStyle w:val="Heading4"/>
      </w:pPr>
      <w:r>
        <w:lastRenderedPageBreak/>
        <w:t>How</w:t>
      </w:r>
      <w:proofErr w:type="spellEnd"/>
      <w:r>
        <w:t xml:space="preserve"> long is the Approval for – the Term?</w:t>
      </w:r>
    </w:p>
    <w:p w14:paraId="42FBF1C7" w14:textId="3E779A2A" w:rsidR="0033689F" w:rsidRDefault="0030194B" w:rsidP="0030194B">
      <w:pPr>
        <w:pStyle w:val="Sectoin25Numbering"/>
      </w:pPr>
      <w:r w:rsidRPr="0030194B">
        <w:t xml:space="preserve">This Approval commences and ends on the dates set out in Schedule 1, Item 4. </w:t>
      </w:r>
      <w:r w:rsidR="0033689F" w:rsidRPr="0033689F">
        <w:t>When can the fee be reviewed?</w:t>
      </w:r>
    </w:p>
    <w:p w14:paraId="6EEDAD22" w14:textId="77777777" w:rsidR="00606DC9" w:rsidRPr="00606DC9" w:rsidRDefault="00606DC9" w:rsidP="00606DC9">
      <w:pPr>
        <w:pStyle w:val="Heading4"/>
      </w:pPr>
      <w:r w:rsidRPr="00606DC9">
        <w:t>What are the liabilities?</w:t>
      </w:r>
    </w:p>
    <w:p w14:paraId="3BCFF46B" w14:textId="77777777" w:rsidR="007A7337" w:rsidRDefault="007A7337" w:rsidP="007A7337">
      <w:pPr>
        <w:pStyle w:val="Sectoin25Numbering"/>
      </w:pPr>
      <w:r>
        <w:t>The Approval Holder agrees to exercise the Approval at the Approval Holder’s own risk and releases to the full extent permitted by law the Grantor and the Grantor's employees and agents from all claims and demands of any kind and from all liability which may arise in respect of any accident, damage or injury occurring to any person or property arising from the Approval Holder’s exercise of the Authorised Activity.</w:t>
      </w:r>
    </w:p>
    <w:p w14:paraId="33E07687" w14:textId="77777777" w:rsidR="007A7337" w:rsidRDefault="007A7337" w:rsidP="007A7337">
      <w:pPr>
        <w:pStyle w:val="Sectoin25Numbering"/>
      </w:pPr>
      <w:r>
        <w:t>The Approval Holder must indemnify the Grantor against all claims, actions, losses and expenses of any nature which the Grantor may suffer or incur or for which the Grantor may become liable arising from the Approval Holder’s exercise of the Authorised Activity.</w:t>
      </w:r>
    </w:p>
    <w:p w14:paraId="452FE1B9" w14:textId="77777777" w:rsidR="007A7337" w:rsidRDefault="007A7337" w:rsidP="007A7337">
      <w:pPr>
        <w:pStyle w:val="Sectoin25Numbering"/>
      </w:pPr>
      <w:r>
        <w:t>This indemnity is to continue after the expiry or termination of this Approval in respect of any acts or omissions occurring or arising before its expiry or termination.</w:t>
      </w:r>
    </w:p>
    <w:p w14:paraId="38A053E2" w14:textId="283341EC" w:rsidR="0030194B" w:rsidRDefault="0041559E" w:rsidP="0041559E">
      <w:pPr>
        <w:pStyle w:val="Heading4"/>
      </w:pPr>
      <w:r w:rsidRPr="0041559E">
        <w:t>What about compliance with legislation and Grantor’s notices and directions?</w:t>
      </w:r>
    </w:p>
    <w:p w14:paraId="350B1683" w14:textId="7150E2A8" w:rsidR="0041559E" w:rsidRDefault="00D85C1C" w:rsidP="00D85C1C">
      <w:pPr>
        <w:pStyle w:val="Sectoin25Numbering"/>
      </w:pPr>
      <w:r w:rsidRPr="00D85C1C">
        <w:t>The Approval Holder must comply with all statutes, bylaws and regulations, and all notices, directions and requisitions of the Grantor and any competent authority relating to the conduct of the Authorised Activity.  Without limitation, this includes the Conservation Act 1987 and the Acts listed in the First Schedule of that Act and all applicable health and safety legislation and regulation.</w:t>
      </w:r>
    </w:p>
    <w:p w14:paraId="3F67E2A6" w14:textId="77777777" w:rsidR="006760FB" w:rsidRDefault="006760FB" w:rsidP="006760FB">
      <w:pPr>
        <w:pStyle w:val="Heading4"/>
      </w:pPr>
      <w:r>
        <w:t>When can the Approval be terminated?</w:t>
      </w:r>
    </w:p>
    <w:p w14:paraId="0F6ECBAE" w14:textId="77777777" w:rsidR="006760FB" w:rsidRDefault="006760FB" w:rsidP="006760FB">
      <w:pPr>
        <w:pStyle w:val="Sectoin25Numbering"/>
      </w:pPr>
      <w:r>
        <w:t xml:space="preserve">The Grantor may terminate this Approval at any time in respect of the whole or any part of the Land, and/or the whole or any part of the Authorised Activity if:  </w:t>
      </w:r>
    </w:p>
    <w:p w14:paraId="28888FBB" w14:textId="77777777" w:rsidR="006760FB" w:rsidRDefault="006760FB" w:rsidP="006760FB">
      <w:pPr>
        <w:pStyle w:val="a"/>
      </w:pPr>
      <w:r>
        <w:t>the Approval Holder breaches any of the conditions of this Approval; or</w:t>
      </w:r>
    </w:p>
    <w:p w14:paraId="19FEB148" w14:textId="77777777" w:rsidR="006760FB" w:rsidRDefault="006760FB" w:rsidP="006760FB">
      <w:pPr>
        <w:pStyle w:val="a"/>
      </w:pPr>
      <w:r>
        <w:t>in the Grantor’s opinion, the carrying out of the Authorised Activity causes or is likely to cause any unforeseen or unacceptable effects in relation to protected wildlife.</w:t>
      </w:r>
    </w:p>
    <w:p w14:paraId="5AE3E169" w14:textId="77777777" w:rsidR="006760FB" w:rsidRDefault="006760FB" w:rsidP="006760FB">
      <w:pPr>
        <w:pStyle w:val="Sectoin25Numbering"/>
      </w:pPr>
      <w:r>
        <w:t>If the Grantor intends to terminate this Approval in whole or in part, the Grantor must give the Approval Holder such prior notice as, in the sole opinion of the Grantor, appears reasonable and necessary in the circumstances.</w:t>
      </w:r>
    </w:p>
    <w:p w14:paraId="734B5335" w14:textId="77777777" w:rsidR="006760FB" w:rsidRDefault="006760FB" w:rsidP="006760FB">
      <w:pPr>
        <w:pStyle w:val="Heading4"/>
      </w:pPr>
      <w:r>
        <w:t>How are notices sent and when are they received?</w:t>
      </w:r>
    </w:p>
    <w:p w14:paraId="2BC3FED5" w14:textId="77777777" w:rsidR="006760FB" w:rsidRDefault="006760FB" w:rsidP="006760FB">
      <w:pPr>
        <w:pStyle w:val="Sectoin25Numbering"/>
      </w:pPr>
      <w:r>
        <w:t>Any notice to be given under this Approval by the Grantor is to be in writing and made by personal delivery or email to the Approval Holder at the physical or email address specified in Schedule 1, Item 5. Any such notice is to be deemed to have been received:</w:t>
      </w:r>
    </w:p>
    <w:p w14:paraId="1913FE7C" w14:textId="77777777" w:rsidR="006760FB" w:rsidRDefault="006760FB" w:rsidP="006760FB">
      <w:pPr>
        <w:pStyle w:val="a"/>
        <w:numPr>
          <w:ilvl w:val="0"/>
          <w:numId w:val="80"/>
        </w:numPr>
        <w:ind w:left="1418" w:hanging="425"/>
      </w:pPr>
      <w:r>
        <w:lastRenderedPageBreak/>
        <w:t>in the case of personal delivery, on the date of delivery; or</w:t>
      </w:r>
    </w:p>
    <w:p w14:paraId="2F168B01" w14:textId="77777777" w:rsidR="006760FB" w:rsidRDefault="006760FB" w:rsidP="006760FB">
      <w:pPr>
        <w:pStyle w:val="a"/>
      </w:pPr>
      <w:r>
        <w:t>in the case of email, on the date receipt of the email is acknowledged by the addressee by return email or otherwise in writing.</w:t>
      </w:r>
    </w:p>
    <w:p w14:paraId="0EDF626F" w14:textId="77777777" w:rsidR="006760FB" w:rsidRDefault="006760FB" w:rsidP="006760FB">
      <w:pPr>
        <w:pStyle w:val="Sectoin25Numbering"/>
      </w:pPr>
      <w:r>
        <w:t>If the Approval Holder’s details specified in Schedule 1, Item 5 change then the Approval Holder must notify the Grantor within 5 working days of such change.</w:t>
      </w:r>
    </w:p>
    <w:p w14:paraId="2ACFF13A" w14:textId="77777777" w:rsidR="006760FB" w:rsidRDefault="006760FB" w:rsidP="006760FB">
      <w:pPr>
        <w:pStyle w:val="Heading4"/>
      </w:pPr>
      <w:r>
        <w:t>What about the payment of costs?</w:t>
      </w:r>
    </w:p>
    <w:p w14:paraId="0665FAB1" w14:textId="77777777" w:rsidR="006760FB" w:rsidRDefault="006760FB" w:rsidP="006760FB">
      <w:pPr>
        <w:pStyle w:val="Sectoin25Numbering"/>
      </w:pPr>
      <w:r>
        <w:t>The Approval Holder must pay the standard Department of Conservation charge-out rates for any staff time and mileage required to monitor compliance with this Approval and to investigate any alleged breaches of the terms and conditions of it.</w:t>
      </w:r>
    </w:p>
    <w:p w14:paraId="114F09C2" w14:textId="77777777" w:rsidR="006760FB" w:rsidRDefault="006760FB" w:rsidP="006760FB">
      <w:pPr>
        <w:pStyle w:val="Heading4"/>
      </w:pPr>
      <w:r>
        <w:t>Are there any Special Conditions?</w:t>
      </w:r>
    </w:p>
    <w:p w14:paraId="20360675" w14:textId="77777777" w:rsidR="006760FB" w:rsidRDefault="006760FB" w:rsidP="006760FB">
      <w:pPr>
        <w:pStyle w:val="Sectoin25Numbering"/>
      </w:pPr>
      <w:r>
        <w:t>Special conditions are specified in Schedule 3. If there is a conflict between this Schedule 2 and the Special Conditions in Schedule 3, the Special Conditions will prevail.</w:t>
      </w:r>
    </w:p>
    <w:p w14:paraId="53A28C12" w14:textId="77777777" w:rsidR="006760FB" w:rsidRDefault="006760FB" w:rsidP="006760FB">
      <w:pPr>
        <w:pStyle w:val="Heading4"/>
      </w:pPr>
      <w:r>
        <w:t>Can the Approval be varied?</w:t>
      </w:r>
    </w:p>
    <w:p w14:paraId="1DE47904" w14:textId="77777777" w:rsidR="006760FB" w:rsidRDefault="006760FB" w:rsidP="006760FB">
      <w:pPr>
        <w:pStyle w:val="Sectoin25Numbering"/>
      </w:pPr>
      <w:r>
        <w:t>The Approval Holder may apply to the Grantor for variations to this Approval in line with clause 7(2) of Schedule 7 of the Fast-track Approvals Act 2024.</w:t>
      </w:r>
    </w:p>
    <w:p w14:paraId="71D93664" w14:textId="77777777" w:rsidR="00D85C1C" w:rsidRPr="0041559E" w:rsidRDefault="00D85C1C" w:rsidP="006760FB">
      <w:pPr>
        <w:pStyle w:val="Heading4"/>
        <w:numPr>
          <w:ilvl w:val="0"/>
          <w:numId w:val="0"/>
        </w:numPr>
      </w:pP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24A6B844" w14:textId="0847D5EA" w:rsidR="00474D68" w:rsidRDefault="00CF3DA7" w:rsidP="00CF3DA7">
      <w:pPr>
        <w:pStyle w:val="Heading3"/>
      </w:pPr>
      <w:r>
        <w:t>Management and Monitoring Plans</w:t>
      </w:r>
    </w:p>
    <w:p w14:paraId="369A56D4" w14:textId="1DFFC6D3" w:rsidR="00B0131E" w:rsidRPr="00B0131E" w:rsidRDefault="00B0131E" w:rsidP="00F910DF">
      <w:pPr>
        <w:pStyle w:val="Section3Numbering"/>
        <w:rPr>
          <w:lang w:val="en-AU"/>
        </w:rPr>
      </w:pPr>
      <w:r w:rsidRPr="00B0131E">
        <w:rPr>
          <w:lang w:val="en-AU"/>
        </w:rPr>
        <w:tab/>
        <w:t xml:space="preserve">All Activities authorised by this Wildlife Act Approval must be undertaken in accordance with the </w:t>
      </w:r>
      <w:ins w:id="60" w:author="Mitchell Daysh" w:date="2026-09-11T16:16:00Z" w16du:dateUtc="2026-09-11T04:16:00Z">
        <w:r w:rsidR="00F910DF" w:rsidRPr="00B0131E">
          <w:rPr>
            <w:lang w:val="en-AU"/>
          </w:rPr>
          <w:t xml:space="preserve">versions of the </w:t>
        </w:r>
      </w:ins>
      <w:r w:rsidRPr="00B0131E">
        <w:rPr>
          <w:lang w:val="en-AU"/>
        </w:rPr>
        <w:t>following management and monitoring plans included in Part G of the application documents</w:t>
      </w:r>
      <w:ins w:id="61" w:author="Mitchell Daysh" w:date="2026-09-11T16:16:00Z" w16du:dateUtc="2026-09-11T04:16:00Z">
        <w:r w:rsidR="00F910DF">
          <w:rPr>
            <w:lang w:val="en-AU"/>
          </w:rPr>
          <w:t xml:space="preserve"> </w:t>
        </w:r>
        <w:r w:rsidR="00F910DF" w:rsidRPr="00B0131E">
          <w:rPr>
            <w:lang w:val="en-AU"/>
          </w:rPr>
          <w:t>certified by Otago Regional Council (ORC) and Central Otago District Council (CODC)</w:t>
        </w:r>
      </w:ins>
      <w:r w:rsidRPr="00B0131E">
        <w:rPr>
          <w:lang w:val="en-AU"/>
        </w:rPr>
        <w:t xml:space="preserve">, or any amended versions that may be made under Condition </w:t>
      </w:r>
      <w:r w:rsidRPr="00F910DF">
        <w:rPr>
          <w:highlight w:val="yellow"/>
          <w:lang w:val="en-AU"/>
          <w:rPrChange w:id="62" w:author="Mitchell Daysh" w:date="2026-09-11T16:16:00Z" w16du:dateUtc="2026-09-11T04:16:00Z">
            <w:rPr>
              <w:lang w:val="en-AU"/>
            </w:rPr>
          </w:rPrChange>
        </w:rPr>
        <w:t>3</w:t>
      </w:r>
      <w:r w:rsidRPr="00B0131E">
        <w:rPr>
          <w:lang w:val="en-AU"/>
        </w:rPr>
        <w:t>:</w:t>
      </w:r>
    </w:p>
    <w:p w14:paraId="5A01C3C1" w14:textId="780E07BC" w:rsidR="00B0131E" w:rsidRPr="00B0131E" w:rsidRDefault="00B0131E" w:rsidP="00F910DF">
      <w:pPr>
        <w:pStyle w:val="a"/>
        <w:numPr>
          <w:ilvl w:val="0"/>
          <w:numId w:val="81"/>
        </w:numPr>
        <w:ind w:left="1418" w:hanging="425"/>
      </w:pPr>
      <w:del w:id="63" w:author="Mitchell Daysh" w:date="2026-09-11T16:17:00Z" w16du:dateUtc="2026-09-11T04:17:00Z">
        <w:r w:rsidRPr="00B0131E" w:rsidDel="00F910DF">
          <w:delText xml:space="preserve">G.03 </w:delText>
        </w:r>
      </w:del>
      <w:r w:rsidRPr="00B0131E">
        <w:t>Habitat Impact Management Plan;</w:t>
      </w:r>
    </w:p>
    <w:p w14:paraId="10BF9A8F" w14:textId="7AF2201E" w:rsidR="00B0131E" w:rsidRPr="00B0131E" w:rsidRDefault="00B0131E" w:rsidP="00F910DF">
      <w:pPr>
        <w:pStyle w:val="a"/>
      </w:pPr>
      <w:del w:id="64" w:author="Mitchell Daysh" w:date="2026-09-11T16:17:00Z" w16du:dateUtc="2026-09-11T04:17:00Z">
        <w:r w:rsidRPr="00B0131E" w:rsidDel="00F910DF">
          <w:tab/>
          <w:delText xml:space="preserve">G.04 </w:delText>
        </w:r>
      </w:del>
      <w:r w:rsidRPr="00B0131E">
        <w:t>Avifauna Management Plan;</w:t>
      </w:r>
    </w:p>
    <w:p w14:paraId="21991274" w14:textId="2A7B24BC" w:rsidR="00B0131E" w:rsidRPr="00B0131E" w:rsidRDefault="00B0131E" w:rsidP="00F910DF">
      <w:pPr>
        <w:pStyle w:val="a"/>
      </w:pPr>
      <w:del w:id="65" w:author="Mitchell Daysh" w:date="2026-09-11T16:17:00Z" w16du:dateUtc="2026-09-11T04:17:00Z">
        <w:r w:rsidRPr="00B0131E" w:rsidDel="00F910DF">
          <w:tab/>
          <w:delText xml:space="preserve">G.05 </w:delText>
        </w:r>
      </w:del>
      <w:r w:rsidRPr="00B0131E">
        <w:t>Lizard Management Plan;</w:t>
      </w:r>
    </w:p>
    <w:p w14:paraId="0865AFF4" w14:textId="32D0C8FD" w:rsidR="00B0131E" w:rsidRPr="00B0131E" w:rsidRDefault="00B0131E" w:rsidP="00F910DF">
      <w:pPr>
        <w:pStyle w:val="a"/>
      </w:pPr>
      <w:del w:id="66" w:author="Mitchell Daysh" w:date="2026-09-11T16:17:00Z" w16du:dateUtc="2026-09-11T04:17:00Z">
        <w:r w:rsidRPr="00B0131E" w:rsidDel="00F910DF">
          <w:tab/>
          <w:delText xml:space="preserve">G.07 </w:delText>
        </w:r>
      </w:del>
      <w:r w:rsidRPr="00B0131E">
        <w:t>Landscape and Ecological Rehabilitation Management Plan;</w:t>
      </w:r>
    </w:p>
    <w:p w14:paraId="401BE5E1" w14:textId="1596879E" w:rsidR="00B0131E" w:rsidRPr="00B0131E" w:rsidRDefault="00B0131E" w:rsidP="00F910DF">
      <w:pPr>
        <w:pStyle w:val="a"/>
      </w:pPr>
      <w:del w:id="67" w:author="Mitchell Daysh" w:date="2026-09-11T16:17:00Z" w16du:dateUtc="2026-09-11T04:17:00Z">
        <w:r w:rsidRPr="00B0131E" w:rsidDel="00F910DF">
          <w:tab/>
          <w:delText>G.08</w:delText>
        </w:r>
      </w:del>
      <w:r w:rsidRPr="00B0131E">
        <w:t xml:space="preserve"> Ardgour Restoration Area Management Plan;</w:t>
      </w:r>
    </w:p>
    <w:p w14:paraId="094EB219" w14:textId="41E4C49F" w:rsidR="00B0131E" w:rsidRPr="00B0131E" w:rsidRDefault="00B0131E" w:rsidP="00F910DF">
      <w:pPr>
        <w:pStyle w:val="a"/>
      </w:pPr>
      <w:del w:id="68" w:author="Mitchell Daysh" w:date="2026-09-11T16:17:00Z" w16du:dateUtc="2026-09-11T04:17:00Z">
        <w:r w:rsidRPr="00B0131E" w:rsidDel="00F910DF">
          <w:delText>G.09</w:delText>
        </w:r>
      </w:del>
      <w:r w:rsidRPr="00B0131E">
        <w:t xml:space="preserve"> Matakanui Sanctuary Management Plan;</w:t>
      </w:r>
    </w:p>
    <w:p w14:paraId="2B1315E4" w14:textId="59B6DD5F" w:rsidR="00B0131E" w:rsidRPr="00B0131E" w:rsidRDefault="00B0131E" w:rsidP="00F910DF">
      <w:pPr>
        <w:pStyle w:val="a"/>
      </w:pPr>
      <w:del w:id="69" w:author="Mitchell Daysh" w:date="2026-09-11T16:17:00Z" w16du:dateUtc="2026-09-11T04:17:00Z">
        <w:r w:rsidRPr="00B0131E" w:rsidDel="00F910DF">
          <w:delText>G.10</w:delText>
        </w:r>
      </w:del>
      <w:r w:rsidRPr="00B0131E">
        <w:t xml:space="preserve"> Mammalian Pest Management Plan</w:t>
      </w:r>
      <w:ins w:id="70" w:author="Mitchell Daysh" w:date="2026-09-11T16:18:00Z" w16du:dateUtc="2026-09-11T04:18:00Z">
        <w:r w:rsidR="00F910DF" w:rsidRPr="00B0131E">
          <w:t>; and</w:t>
        </w:r>
      </w:ins>
    </w:p>
    <w:p w14:paraId="163B9722" w14:textId="6D257BA7" w:rsidR="00B0131E" w:rsidRPr="00B0131E" w:rsidRDefault="00B0131E" w:rsidP="00F910DF">
      <w:pPr>
        <w:pStyle w:val="a"/>
      </w:pPr>
      <w:del w:id="71" w:author="Mitchell Daysh" w:date="2026-09-11T16:17:00Z" w16du:dateUtc="2026-09-11T04:17:00Z">
        <w:r w:rsidRPr="00B0131E" w:rsidDel="00F910DF">
          <w:delText>G.12</w:delText>
        </w:r>
      </w:del>
      <w:r w:rsidRPr="00B0131E">
        <w:t xml:space="preserve"> Biodiversity Outcome Monitoring Plan</w:t>
      </w:r>
      <w:ins w:id="72" w:author="Mitchell Daysh" w:date="2026-09-11T16:18:00Z" w16du:dateUtc="2026-09-11T04:18:00Z">
        <w:r w:rsidR="00F910DF">
          <w:t>.</w:t>
        </w:r>
      </w:ins>
    </w:p>
    <w:p w14:paraId="0721BBE3" w14:textId="5984D609" w:rsidR="00B0131E" w:rsidRDefault="00B0131E" w:rsidP="00F910DF">
      <w:pPr>
        <w:pStyle w:val="Section3Numbering"/>
        <w:rPr>
          <w:ins w:id="73" w:author="Mitchell Daysh" w:date="2026-09-11T16:19:00Z" w16du:dateUtc="2026-09-11T04:19:00Z"/>
          <w:lang w:val="en-AU"/>
        </w:rPr>
      </w:pPr>
      <w:r w:rsidRPr="00B0131E">
        <w:rPr>
          <w:lang w:val="en-AU"/>
        </w:rPr>
        <w:tab/>
      </w:r>
      <w:del w:id="74" w:author="Mitchell Daysh" w:date="2026-09-11T16:19:00Z" w16du:dateUtc="2026-09-11T04:19:00Z">
        <w:r w:rsidRPr="00B0131E" w:rsidDel="006E0A8F">
          <w:rPr>
            <w:lang w:val="en-AU"/>
          </w:rPr>
          <w:delText>The objective of each plan listed in 1(i-viii) is to outline ecological management actions designed to appropriately minimise and mitigate the potential ecological effects associated with the disturbance and killing of native wildlife and their habitats at the BOGP.</w:delText>
        </w:r>
      </w:del>
    </w:p>
    <w:p w14:paraId="14FC221E" w14:textId="77777777" w:rsidR="006E0A8F" w:rsidRPr="006E0A8F" w:rsidRDefault="006E0A8F" w:rsidP="006E0A8F">
      <w:pPr>
        <w:pStyle w:val="Section3Numbering"/>
        <w:rPr>
          <w:ins w:id="75" w:author="Mitchell Daysh" w:date="2026-09-11T16:19:00Z" w16du:dateUtc="2026-09-11T04:19:00Z"/>
          <w:lang w:val="en-AU"/>
        </w:rPr>
      </w:pPr>
      <w:ins w:id="76" w:author="Mitchell Daysh" w:date="2026-09-11T16:19:00Z" w16du:dateUtc="2026-09-11T04:19:00Z">
        <w:r w:rsidRPr="006E0A8F">
          <w:rPr>
            <w:lang w:val="en-AU"/>
          </w:rPr>
          <w:t>The Grantee must prepare and implement the following management plans which are to be certified by DOC (in addition to certification by ORC and CODC):</w:t>
        </w:r>
      </w:ins>
    </w:p>
    <w:p w14:paraId="27B59AFD" w14:textId="4944BB77" w:rsidR="006E0A8F" w:rsidRPr="006E0A8F" w:rsidRDefault="006E0A8F">
      <w:pPr>
        <w:pStyle w:val="a"/>
        <w:numPr>
          <w:ilvl w:val="0"/>
          <w:numId w:val="82"/>
        </w:numPr>
        <w:ind w:left="1418" w:hanging="425"/>
        <w:rPr>
          <w:ins w:id="77" w:author="Mitchell Daysh" w:date="2026-09-11T16:19:00Z" w16du:dateUtc="2026-09-11T04:19:00Z"/>
        </w:rPr>
        <w:pPrChange w:id="78" w:author="Mitchell Daysh" w:date="2026-09-11T16:20:00Z" w16du:dateUtc="2026-09-11T04:20:00Z">
          <w:pPr>
            <w:pStyle w:val="Section3Numbering"/>
          </w:pPr>
        </w:pPrChange>
      </w:pPr>
      <w:ins w:id="79" w:author="Mitchell Daysh" w:date="2026-09-11T16:19:00Z" w16du:dateUtc="2026-09-11T04:19:00Z">
        <w:r w:rsidRPr="006E0A8F">
          <w:t xml:space="preserve">Lizard Management Plan (LMP); </w:t>
        </w:r>
      </w:ins>
    </w:p>
    <w:p w14:paraId="7D079753" w14:textId="01E3856C" w:rsidR="006E0A8F" w:rsidRPr="006E0A8F" w:rsidRDefault="006E0A8F">
      <w:pPr>
        <w:pStyle w:val="a"/>
        <w:rPr>
          <w:ins w:id="80" w:author="Mitchell Daysh" w:date="2026-09-11T16:19:00Z" w16du:dateUtc="2026-09-11T04:19:00Z"/>
        </w:rPr>
        <w:pPrChange w:id="81" w:author="Mitchell Daysh" w:date="2026-09-11T16:20:00Z" w16du:dateUtc="2026-09-11T04:20:00Z">
          <w:pPr>
            <w:pStyle w:val="Section3Numbering"/>
          </w:pPr>
        </w:pPrChange>
      </w:pPr>
      <w:ins w:id="82" w:author="Mitchell Daysh" w:date="2026-09-11T16:19:00Z" w16du:dateUtc="2026-09-11T04:19:00Z">
        <w:r w:rsidRPr="006E0A8F">
          <w:t>Avifauna Management Plan (AMP); and</w:t>
        </w:r>
      </w:ins>
    </w:p>
    <w:p w14:paraId="27454CEE" w14:textId="77FEE76A" w:rsidR="006E0A8F" w:rsidRPr="006E0A8F" w:rsidRDefault="006E0A8F">
      <w:pPr>
        <w:pStyle w:val="a"/>
        <w:rPr>
          <w:ins w:id="83" w:author="Mitchell Daysh" w:date="2026-09-11T16:19:00Z" w16du:dateUtc="2026-09-11T04:19:00Z"/>
        </w:rPr>
        <w:pPrChange w:id="84" w:author="Mitchell Daysh" w:date="2026-09-11T16:20:00Z" w16du:dateUtc="2026-09-11T04:20:00Z">
          <w:pPr>
            <w:pStyle w:val="Section3Numbering"/>
          </w:pPr>
        </w:pPrChange>
      </w:pPr>
      <w:ins w:id="85" w:author="Mitchell Daysh" w:date="2026-09-11T16:19:00Z" w16du:dateUtc="2026-09-11T04:19:00Z">
        <w:r w:rsidRPr="006E0A8F">
          <w:t>Aspects of the other management plans listed in Condition 1 above which are relevant to the Lizard Management Plan and the Avifauna Management Plan (those sections of the management plans to be specified by the Grantee when seeking certification).</w:t>
        </w:r>
      </w:ins>
    </w:p>
    <w:p w14:paraId="28A51104" w14:textId="61E12F49" w:rsidR="006E0A8F" w:rsidRPr="006E0A8F" w:rsidRDefault="006E0A8F" w:rsidP="006E0A8F">
      <w:pPr>
        <w:pStyle w:val="Section3Numbering"/>
        <w:rPr>
          <w:ins w:id="86" w:author="Mitchell Daysh" w:date="2026-09-11T16:19:00Z" w16du:dateUtc="2026-09-11T04:19:00Z"/>
          <w:lang w:val="en-AU"/>
        </w:rPr>
      </w:pPr>
      <w:ins w:id="87" w:author="Mitchell Daysh" w:date="2026-09-11T16:19:00Z" w16du:dateUtc="2026-09-11T04:19:00Z">
        <w:r w:rsidRPr="006E0A8F">
          <w:rPr>
            <w:lang w:val="en-AU"/>
          </w:rPr>
          <w:tab/>
          <w:t>The LMP and AMP are to have the following objectives respectively:</w:t>
        </w:r>
      </w:ins>
    </w:p>
    <w:p w14:paraId="5F8A9606" w14:textId="56401F68" w:rsidR="006E0A8F" w:rsidRPr="006E0A8F" w:rsidRDefault="006E0A8F">
      <w:pPr>
        <w:pStyle w:val="a"/>
        <w:numPr>
          <w:ilvl w:val="0"/>
          <w:numId w:val="83"/>
        </w:numPr>
        <w:ind w:left="1418" w:hanging="425"/>
        <w:rPr>
          <w:ins w:id="88" w:author="Mitchell Daysh" w:date="2026-09-11T16:19:00Z" w16du:dateUtc="2026-09-11T04:19:00Z"/>
        </w:rPr>
        <w:pPrChange w:id="89" w:author="Mitchell Daysh" w:date="2026-09-11T16:20:00Z" w16du:dateUtc="2026-09-11T04:20:00Z">
          <w:pPr>
            <w:pStyle w:val="Section3Numbering"/>
          </w:pPr>
        </w:pPrChange>
      </w:pPr>
      <w:ins w:id="90" w:author="Mitchell Daysh" w:date="2026-09-11T16:19:00Z" w16du:dateUtc="2026-09-11T04:19:00Z">
        <w:r w:rsidRPr="006E0A8F">
          <w:t>The objective of the LMP is to detail the methods that will be used to avoid or minimise adverse ecological effects on native lizards during construction and operation of the BOGP.</w:t>
        </w:r>
      </w:ins>
    </w:p>
    <w:p w14:paraId="62AA60A2" w14:textId="51B12879" w:rsidR="006E0A8F" w:rsidRPr="006E0A8F" w:rsidRDefault="006E0A8F">
      <w:pPr>
        <w:pStyle w:val="a"/>
        <w:rPr>
          <w:ins w:id="91" w:author="Mitchell Daysh" w:date="2026-09-11T16:19:00Z" w16du:dateUtc="2026-09-11T04:19:00Z"/>
        </w:rPr>
        <w:pPrChange w:id="92" w:author="Mitchell Daysh" w:date="2026-09-11T16:20:00Z" w16du:dateUtc="2026-09-11T04:20:00Z">
          <w:pPr>
            <w:pStyle w:val="Section3Numbering"/>
          </w:pPr>
        </w:pPrChange>
      </w:pPr>
      <w:ins w:id="93" w:author="Mitchell Daysh" w:date="2026-09-11T16:19:00Z" w16du:dateUtc="2026-09-11T04:19:00Z">
        <w:r w:rsidRPr="006E0A8F">
          <w:lastRenderedPageBreak/>
          <w:t>The objective of the AMP is to describe measures to avoid or minimise adverse ecological effects on indigenous avifauna species during construction and operation of the BOGP.</w:t>
        </w:r>
      </w:ins>
    </w:p>
    <w:p w14:paraId="3F44A450" w14:textId="03B32B4F" w:rsidR="00B0131E" w:rsidRPr="00B0131E" w:rsidRDefault="00B0131E" w:rsidP="00DE7D07">
      <w:pPr>
        <w:pStyle w:val="Section3Numbering"/>
        <w:rPr>
          <w:lang w:val="en-AU"/>
        </w:rPr>
      </w:pPr>
      <w:r w:rsidRPr="00B0131E">
        <w:rPr>
          <w:lang w:val="en-AU"/>
        </w:rPr>
        <w:tab/>
        <w:t>In accordance with Condition C17 of the Common Conditions in Schedule 1 to the Resource Consents granted for the BOGP within the administrative jurisdiction of the Central Otago District Council and the Otago Regional Council, the Approval Holder may make amendments to any of the management plans referred to in Special Condition 1 at any time, provided that:</w:t>
      </w:r>
    </w:p>
    <w:p w14:paraId="47605EB0" w14:textId="513F4BA6" w:rsidR="00B0131E" w:rsidRPr="00B0131E" w:rsidRDefault="00B0131E" w:rsidP="00DE7D07">
      <w:pPr>
        <w:pStyle w:val="a"/>
        <w:numPr>
          <w:ilvl w:val="0"/>
          <w:numId w:val="84"/>
        </w:numPr>
        <w:ind w:left="1418" w:hanging="425"/>
      </w:pPr>
      <w:r w:rsidRPr="00B0131E">
        <w:t xml:space="preserve">The Approval holder must invite the Manager to participate in a collaborative workshop with the Approval holder to discuss the proposed amendments. </w:t>
      </w:r>
    </w:p>
    <w:p w14:paraId="571D66AB" w14:textId="77777777" w:rsidR="00B0131E" w:rsidRPr="00DE7D07" w:rsidRDefault="00B0131E" w:rsidP="00DE7D07">
      <w:pPr>
        <w:pStyle w:val="a"/>
        <w:numPr>
          <w:ilvl w:val="0"/>
          <w:numId w:val="0"/>
        </w:numPr>
        <w:ind w:left="1418"/>
        <w:rPr>
          <w:i/>
          <w:iCs/>
        </w:rPr>
      </w:pPr>
      <w:r w:rsidRPr="00DE7D07">
        <w:rPr>
          <w:b/>
          <w:bCs/>
          <w:i/>
          <w:iCs/>
        </w:rPr>
        <w:t>Advice Note:</w:t>
      </w:r>
      <w:r w:rsidRPr="00DE7D07">
        <w:rPr>
          <w:i/>
          <w:iCs/>
        </w:rPr>
        <w:t xml:space="preserve"> The collaborative workshop may occur as a standalone workshop, or it may be combined with other collaborative workshops required by this Authority if practical.  </w:t>
      </w:r>
    </w:p>
    <w:p w14:paraId="1DF89B12" w14:textId="113379E3" w:rsidR="00B0131E" w:rsidRPr="00B0131E" w:rsidRDefault="00B0131E" w:rsidP="00DE7D07">
      <w:pPr>
        <w:pStyle w:val="a"/>
      </w:pPr>
      <w:r w:rsidRPr="00B0131E">
        <w:t>If the Manager agrees to participate in a workshop:</w:t>
      </w:r>
    </w:p>
    <w:p w14:paraId="6561B90F" w14:textId="1635F66D" w:rsidR="00B0131E" w:rsidRPr="00DE7D07" w:rsidRDefault="00B0131E" w:rsidP="00DE7D07">
      <w:pPr>
        <w:pStyle w:val="ListParagraph"/>
        <w:numPr>
          <w:ilvl w:val="0"/>
          <w:numId w:val="85"/>
        </w:numPr>
        <w:rPr>
          <w:lang w:val="en-AU"/>
        </w:rPr>
      </w:pPr>
      <w:r w:rsidRPr="00DE7D07">
        <w:rPr>
          <w:lang w:val="en-AU"/>
        </w:rPr>
        <w:t>The Approval Holder must provide a copy of the amended management plan to the Manager at least 15 working days before the workshop;</w:t>
      </w:r>
    </w:p>
    <w:p w14:paraId="71056524" w14:textId="77777777" w:rsidR="00B0131E" w:rsidRPr="00DE7D07" w:rsidRDefault="00B0131E" w:rsidP="00DE7D07">
      <w:pPr>
        <w:pStyle w:val="ListParagraph"/>
        <w:numPr>
          <w:ilvl w:val="0"/>
          <w:numId w:val="85"/>
        </w:numPr>
        <w:rPr>
          <w:lang w:val="en-AU"/>
        </w:rPr>
      </w:pPr>
      <w:r w:rsidRPr="00DE7D07">
        <w:rPr>
          <w:lang w:val="en-AU"/>
        </w:rPr>
        <w:t>(ii)</w:t>
      </w:r>
      <w:r w:rsidRPr="00DE7D07">
        <w:rPr>
          <w:lang w:val="en-AU"/>
        </w:rPr>
        <w:tab/>
        <w:t>The Approval Holder must circulate a record of the workshop discussions to the Manager within 5 days of the completion of the workshop; and</w:t>
      </w:r>
    </w:p>
    <w:p w14:paraId="7705F71B" w14:textId="77777777" w:rsidR="00B0131E" w:rsidRPr="00DE7D07" w:rsidRDefault="00B0131E" w:rsidP="00DE7D07">
      <w:pPr>
        <w:pStyle w:val="ListParagraph"/>
        <w:numPr>
          <w:ilvl w:val="0"/>
          <w:numId w:val="85"/>
        </w:numPr>
        <w:rPr>
          <w:lang w:val="en-AU"/>
        </w:rPr>
      </w:pPr>
      <w:r w:rsidRPr="00DE7D07">
        <w:rPr>
          <w:lang w:val="en-AU"/>
        </w:rPr>
        <w:t>(iii)</w:t>
      </w:r>
      <w:r w:rsidRPr="00DE7D07">
        <w:rPr>
          <w:lang w:val="en-AU"/>
        </w:rPr>
        <w:tab/>
        <w:t>The Manager must be given an opportunity to provide written feedback to the Approval Holder on the management plan amendments within 15 working days of the completion of the workshop.</w:t>
      </w:r>
    </w:p>
    <w:p w14:paraId="3AE5CFB4" w14:textId="2503B010" w:rsidR="00B0131E" w:rsidRPr="00B0131E" w:rsidRDefault="00B0131E" w:rsidP="00DE7D07">
      <w:pPr>
        <w:pStyle w:val="a"/>
      </w:pPr>
      <w:r w:rsidRPr="00B0131E">
        <w:t>If the Manager declines the opportunity to participate in a collaborative workshop, the Approval Holder must provide a copy of the amended management or monitoring plan to the Manager and give the Manager 15 working days to provide written feedback to the Approval holder on the proposed amendments.</w:t>
      </w:r>
    </w:p>
    <w:p w14:paraId="1D5E00D6" w14:textId="5D4BBF5C" w:rsidR="00B0131E" w:rsidRPr="00B0131E" w:rsidRDefault="00B0131E" w:rsidP="00DE7D07">
      <w:pPr>
        <w:pStyle w:val="a"/>
      </w:pPr>
      <w:r w:rsidRPr="00B0131E">
        <w:t xml:space="preserve">If the Manager has not, within 15 Working Days of receipt of the amendment, advised the Approval Holder that Condition 3(e) applies, any Works associated with the amendment may proceed. </w:t>
      </w:r>
    </w:p>
    <w:p w14:paraId="3A52E06B" w14:textId="372D3A52" w:rsidR="00B0131E" w:rsidRPr="00B0131E" w:rsidRDefault="00B0131E" w:rsidP="00DE7D07">
      <w:pPr>
        <w:pStyle w:val="a"/>
      </w:pPr>
      <w:r w:rsidRPr="00B0131E">
        <w:t xml:space="preserve">Except where Condition 3(b) applies, until an amendment is approved, any work must be conducted in accordance with the existing management or monitoring plan. </w:t>
      </w:r>
    </w:p>
    <w:p w14:paraId="18783813" w14:textId="36E7A8E9" w:rsidR="00B0131E" w:rsidRPr="00B0131E" w:rsidRDefault="00B0131E" w:rsidP="00DE7D07">
      <w:pPr>
        <w:pStyle w:val="a"/>
      </w:pPr>
      <w:r w:rsidRPr="00B0131E">
        <w:t>In the instance that there is disagreement between the Approval Holder and the Department of Conservation at the conclusion of the collaborative workshop, the process in Conditions 19 and 20 (Dispute Resolution) is to be implemented.</w:t>
      </w:r>
    </w:p>
    <w:p w14:paraId="570BE427" w14:textId="77777777" w:rsidR="00B0131E" w:rsidRPr="00DE7D07" w:rsidRDefault="00B0131E" w:rsidP="00DE7D07">
      <w:pPr>
        <w:ind w:left="1418"/>
        <w:rPr>
          <w:i/>
          <w:iCs/>
          <w:lang w:val="en-AU"/>
        </w:rPr>
      </w:pPr>
      <w:r w:rsidRPr="00DE7D07">
        <w:rPr>
          <w:b/>
          <w:bCs/>
          <w:i/>
          <w:iCs/>
          <w:lang w:val="en-AU"/>
        </w:rPr>
        <w:lastRenderedPageBreak/>
        <w:t>Advice Note</w:t>
      </w:r>
      <w:r w:rsidRPr="00DE7D07">
        <w:rPr>
          <w:i/>
          <w:iCs/>
          <w:lang w:val="en-AU"/>
        </w:rPr>
        <w:t>: The collaborative workshop may occur as a standalone workshop, or it may be combined with other collaborative workshops required by this Authority if practical.</w:t>
      </w:r>
    </w:p>
    <w:p w14:paraId="11E2890A" w14:textId="77777777" w:rsidR="00B0131E" w:rsidRPr="00B0131E" w:rsidRDefault="00B0131E" w:rsidP="00AB4DED">
      <w:pPr>
        <w:pStyle w:val="Heading3"/>
      </w:pPr>
      <w:r w:rsidRPr="00B0131E">
        <w:t>Lizard Capture and Handling</w:t>
      </w:r>
    </w:p>
    <w:p w14:paraId="3AB00299" w14:textId="209B25BE" w:rsidR="00B0131E" w:rsidRPr="00B0131E" w:rsidRDefault="00B0131E" w:rsidP="00586D73">
      <w:pPr>
        <w:pStyle w:val="Section3Numbering"/>
        <w:rPr>
          <w:lang w:val="en-AU"/>
        </w:rPr>
      </w:pPr>
      <w:r w:rsidRPr="00B0131E">
        <w:rPr>
          <w:lang w:val="en-AU"/>
        </w:rPr>
        <w:tab/>
        <w:t xml:space="preserve">All lizard handling must be undertaken by Suitably Experienced and Qualified Ecologists </w:t>
      </w:r>
      <w:del w:id="94" w:author="Mitchell Daysh" w:date="2026-09-11T16:25:00Z" w16du:dateUtc="2026-09-11T04:25:00Z">
        <w:r w:rsidRPr="00B0131E" w:rsidDel="00B73D25">
          <w:rPr>
            <w:lang w:val="en-AU"/>
          </w:rPr>
          <w:delText>acting under</w:delText>
        </w:r>
      </w:del>
      <w:r w:rsidRPr="00B0131E">
        <w:rPr>
          <w:lang w:val="en-AU"/>
        </w:rPr>
        <w:t xml:space="preserve"> </w:t>
      </w:r>
      <w:ins w:id="95" w:author="Mitchell Daysh" w:date="2026-09-11T16:26:00Z" w16du:dateUtc="2026-09-11T04:26:00Z">
        <w:r w:rsidR="00430E71" w:rsidRPr="00B0131E">
          <w:rPr>
            <w:lang w:val="en-AU"/>
          </w:rPr>
          <w:t xml:space="preserve">directly supervised by </w:t>
        </w:r>
      </w:ins>
      <w:r w:rsidRPr="00B0131E">
        <w:rPr>
          <w:lang w:val="en-AU"/>
        </w:rPr>
        <w:t xml:space="preserve">Authorised Personnel </w:t>
      </w:r>
      <w:ins w:id="96" w:author="Mitchell Daysh" w:date="2026-09-11T16:27:00Z" w16du:dateUtc="2026-09-11T04:27:00Z">
        <w:r w:rsidR="00597FB2">
          <w:rPr>
            <w:lang w:val="en-AU"/>
          </w:rPr>
          <w:t>(</w:t>
        </w:r>
      </w:ins>
      <w:r w:rsidRPr="00B0131E">
        <w:rPr>
          <w:lang w:val="en-AU"/>
        </w:rPr>
        <w:t xml:space="preserve">specified in Schedule 2, </w:t>
      </w:r>
      <w:del w:id="97" w:author="Mitchell Daysh" w:date="2026-09-11T16:26:00Z" w16du:dateUtc="2026-09-11T04:26:00Z">
        <w:r w:rsidRPr="00B0131E" w:rsidDel="00B73D25">
          <w:rPr>
            <w:lang w:val="en-AU"/>
          </w:rPr>
          <w:delText>c</w:delText>
        </w:r>
      </w:del>
      <w:ins w:id="98" w:author="Mitchell Daysh" w:date="2026-09-11T16:27:00Z" w16du:dateUtc="2026-09-11T04:27:00Z">
        <w:r w:rsidR="00471A7F">
          <w:rPr>
            <w:lang w:val="en-AU"/>
          </w:rPr>
          <w:t>C</w:t>
        </w:r>
      </w:ins>
      <w:r w:rsidRPr="00B0131E">
        <w:rPr>
          <w:lang w:val="en-AU"/>
        </w:rPr>
        <w:t>lause 3.1</w:t>
      </w:r>
      <w:ins w:id="99" w:author="Mitchell Daysh" w:date="2026-09-11T16:27:00Z" w16du:dateUtc="2026-09-11T04:27:00Z">
        <w:r w:rsidR="00597FB2" w:rsidRPr="00B0131E">
          <w:rPr>
            <w:lang w:val="en-AU"/>
          </w:rPr>
          <w:t>) that are approved in writing by the Department of Conservation.</w:t>
        </w:r>
      </w:ins>
    </w:p>
    <w:p w14:paraId="0D6089BE" w14:textId="3B8765F6" w:rsidR="00B0131E" w:rsidRPr="00B0131E" w:rsidRDefault="00B0131E" w:rsidP="00586D73">
      <w:pPr>
        <w:pStyle w:val="Section3Numbering"/>
        <w:rPr>
          <w:lang w:val="en-AU"/>
        </w:rPr>
      </w:pPr>
      <w:r w:rsidRPr="00B0131E">
        <w:rPr>
          <w:lang w:val="en-AU"/>
        </w:rPr>
        <w:tab/>
        <w:t>Suitably Experienced and Qualified Ecologists may supervise trained field staff for non-invasive tasks</w:t>
      </w:r>
      <w:del w:id="100" w:author="Mitchell Daysh" w:date="2026-09-11T16:26:00Z" w16du:dateUtc="2026-09-11T04:26:00Z">
        <w:r w:rsidRPr="00B0131E" w:rsidDel="00430E71">
          <w:rPr>
            <w:lang w:val="en-AU"/>
          </w:rPr>
          <w:delText>;</w:delText>
        </w:r>
      </w:del>
      <w:ins w:id="101" w:author="Mitchell Daysh" w:date="2026-09-11T16:27:00Z" w16du:dateUtc="2026-09-11T04:27:00Z">
        <w:r w:rsidR="00471A7F">
          <w:rPr>
            <w:lang w:val="en-AU"/>
          </w:rPr>
          <w:t>.</w:t>
        </w:r>
      </w:ins>
      <w:r w:rsidRPr="00B0131E">
        <w:rPr>
          <w:lang w:val="en-AU"/>
        </w:rPr>
        <w:t xml:space="preserve">  </w:t>
      </w:r>
      <w:del w:id="102" w:author="Mitchell Daysh" w:date="2026-09-11T16:26:00Z" w16du:dateUtc="2026-09-11T04:26:00Z">
        <w:r w:rsidRPr="00B0131E" w:rsidDel="00430E71">
          <w:rPr>
            <w:lang w:val="en-AU"/>
          </w:rPr>
          <w:delText>a</w:delText>
        </w:r>
      </w:del>
      <w:ins w:id="103" w:author="Mitchell Daysh" w:date="2026-09-11T16:27:00Z" w16du:dateUtc="2026-09-11T04:27:00Z">
        <w:r w:rsidR="00471A7F">
          <w:rPr>
            <w:lang w:val="en-AU"/>
          </w:rPr>
          <w:t>A</w:t>
        </w:r>
      </w:ins>
      <w:r w:rsidRPr="00B0131E">
        <w:rPr>
          <w:lang w:val="en-AU"/>
        </w:rPr>
        <w:t>ll handling must be undertaken by, or under the direct supervision of, the Suitably Experienced and Qualified Ecologist.</w:t>
      </w:r>
    </w:p>
    <w:p w14:paraId="4B90EF8D" w14:textId="7CC7277A" w:rsidR="00B0131E" w:rsidRPr="00B0131E" w:rsidRDefault="00B0131E" w:rsidP="00586D73">
      <w:pPr>
        <w:pStyle w:val="Section3Numbering"/>
        <w:rPr>
          <w:lang w:val="en-AU"/>
        </w:rPr>
      </w:pPr>
      <w:r w:rsidRPr="00B0131E">
        <w:rPr>
          <w:lang w:val="en-AU"/>
        </w:rPr>
        <w:tab/>
        <w:t xml:space="preserve">No works that may disturb lizards may commence until Department of Conservation confirms in writing that the Lizard Management Plan is certified as giving effect to these conditions. Lizard capture and relocation must be undertaken between the </w:t>
      </w:r>
      <w:proofErr w:type="gramStart"/>
      <w:r w:rsidRPr="00B0131E">
        <w:rPr>
          <w:lang w:val="en-AU"/>
        </w:rPr>
        <w:t>1st</w:t>
      </w:r>
      <w:proofErr w:type="gramEnd"/>
      <w:r w:rsidRPr="00B0131E">
        <w:rPr>
          <w:lang w:val="en-AU"/>
        </w:rPr>
        <w:t xml:space="preserve"> October and 30 April when lizards are most active, when temperatures are above 12 degrees Celsius. </w:t>
      </w:r>
    </w:p>
    <w:p w14:paraId="1242D08A" w14:textId="13EACF07" w:rsidR="00B0131E" w:rsidRPr="00B0131E" w:rsidRDefault="00B0131E" w:rsidP="00586D73">
      <w:pPr>
        <w:pStyle w:val="Section3Numbering"/>
        <w:rPr>
          <w:lang w:val="en-AU"/>
        </w:rPr>
      </w:pPr>
      <w:r w:rsidRPr="00B0131E">
        <w:rPr>
          <w:lang w:val="en-AU"/>
        </w:rPr>
        <w:tab/>
        <w:t>Capture and handling of lizards must involve only techniques that minimise the risk of infection or injury to the animal and are outlined in the applicable management plans (outlines in Special Condition 1).</w:t>
      </w:r>
    </w:p>
    <w:p w14:paraId="2846E938" w14:textId="48C3CEE1" w:rsidR="00B0131E" w:rsidDel="00DC2985" w:rsidRDefault="00B0131E" w:rsidP="00586D73">
      <w:pPr>
        <w:pStyle w:val="Section3Numbering"/>
        <w:rPr>
          <w:del w:id="104" w:author="Mitchell Daysh" w:date="2026-09-11T16:30:00Z" w16du:dateUtc="2026-09-11T04:30:00Z"/>
          <w:lang w:val="en-AU"/>
        </w:rPr>
      </w:pPr>
      <w:del w:id="105" w:author="Mitchell Daysh" w:date="2026-09-11T16:30:00Z" w16du:dateUtc="2026-09-11T04:30:00Z">
        <w:r w:rsidRPr="00B0131E" w:rsidDel="00DC2985">
          <w:rPr>
            <w:lang w:val="en-AU"/>
          </w:rPr>
          <w:delText>The Approval Holder must sterilise any instruments that come in contact with the lizards and/or are used to collect or measure lizards between each location.  A separate holding bag must be used for each animal. All gear should be thoroughly cleaned and dried between sites.</w:delText>
        </w:r>
      </w:del>
    </w:p>
    <w:p w14:paraId="5717E208" w14:textId="77777777" w:rsidR="00DC2985" w:rsidRPr="00DC2985" w:rsidRDefault="00DC2985" w:rsidP="00DC2985">
      <w:pPr>
        <w:pStyle w:val="Section3Numbering"/>
        <w:rPr>
          <w:ins w:id="106" w:author="Mitchell Daysh" w:date="2026-09-11T16:30:00Z" w16du:dateUtc="2026-09-11T04:30:00Z"/>
          <w:lang w:val="en-AU"/>
        </w:rPr>
      </w:pPr>
      <w:ins w:id="107" w:author="Mitchell Daysh" w:date="2026-09-11T16:30:00Z" w16du:dateUtc="2026-09-11T04:30:00Z">
        <w:r w:rsidRPr="00DC2985">
          <w:rPr>
            <w:lang w:val="en-AU"/>
          </w:rPr>
          <w:t xml:space="preserve">The Approval Holder must sterilise any instruments that </w:t>
        </w:r>
        <w:proofErr w:type="gramStart"/>
        <w:r w:rsidRPr="00DC2985">
          <w:rPr>
            <w:lang w:val="en-AU"/>
          </w:rPr>
          <w:t>come in contact with</w:t>
        </w:r>
        <w:proofErr w:type="gramEnd"/>
        <w:r w:rsidRPr="00DC2985">
          <w:rPr>
            <w:lang w:val="en-AU"/>
          </w:rPr>
          <w:t xml:space="preserve"> the lizards and / or are used to collect or measure lizards between each location and must ensure all gear is thoroughly cleaned and dried between sites.</w:t>
        </w:r>
      </w:ins>
    </w:p>
    <w:p w14:paraId="4A472219" w14:textId="77777777" w:rsidR="00DC2985" w:rsidRPr="00DC2985" w:rsidRDefault="00DC2985" w:rsidP="00DC2985">
      <w:pPr>
        <w:pStyle w:val="Section3Numbering"/>
        <w:rPr>
          <w:ins w:id="108" w:author="Mitchell Daysh" w:date="2026-09-11T16:30:00Z" w16du:dateUtc="2026-09-11T04:30:00Z"/>
          <w:lang w:val="en-AU"/>
        </w:rPr>
      </w:pPr>
      <w:ins w:id="109" w:author="Mitchell Daysh" w:date="2026-09-11T16:30:00Z" w16du:dateUtc="2026-09-11T04:30:00Z">
        <w:r w:rsidRPr="00DC2985">
          <w:rPr>
            <w:lang w:val="en-AU"/>
          </w:rPr>
          <w:t>The Authority must ensure lizards are temporarily held through either of the following options:</w:t>
        </w:r>
      </w:ins>
    </w:p>
    <w:p w14:paraId="25F40714" w14:textId="77777777" w:rsidR="00DC2985" w:rsidRPr="00DC2985" w:rsidRDefault="00DC2985">
      <w:pPr>
        <w:pStyle w:val="a"/>
        <w:numPr>
          <w:ilvl w:val="0"/>
          <w:numId w:val="87"/>
        </w:numPr>
        <w:ind w:left="1418" w:hanging="425"/>
        <w:rPr>
          <w:ins w:id="110" w:author="Mitchell Daysh" w:date="2026-09-11T16:30:00Z" w16du:dateUtc="2026-09-11T04:30:00Z"/>
        </w:rPr>
        <w:pPrChange w:id="111" w:author="Mitchell Daysh" w:date="2026-09-11T16:31:00Z" w16du:dateUtc="2026-09-11T04:31:00Z">
          <w:pPr>
            <w:pStyle w:val="Section3Numbering"/>
          </w:pPr>
        </w:pPrChange>
      </w:pPr>
      <w:ins w:id="112" w:author="Mitchell Daysh" w:date="2026-09-11T16:30:00Z" w16du:dateUtc="2026-09-11T04:30:00Z">
        <w:r w:rsidRPr="00DC2985">
          <w:t>Individually in a suitable container (e.g. breathable holding bag), and held out of direct sunlight to minimise the risk of overheating, stress and death; or</w:t>
        </w:r>
      </w:ins>
    </w:p>
    <w:p w14:paraId="1DC0569F" w14:textId="77777777" w:rsidR="00DC2985" w:rsidRPr="00DC2985" w:rsidRDefault="00DC2985">
      <w:pPr>
        <w:pStyle w:val="a"/>
        <w:rPr>
          <w:ins w:id="113" w:author="Mitchell Daysh" w:date="2026-09-11T16:30:00Z" w16du:dateUtc="2026-09-11T04:30:00Z"/>
        </w:rPr>
        <w:pPrChange w:id="114" w:author="Mitchell Daysh" w:date="2026-09-11T16:31:00Z" w16du:dateUtc="2026-09-11T04:31:00Z">
          <w:pPr>
            <w:pStyle w:val="Section3Numbering"/>
          </w:pPr>
        </w:pPrChange>
      </w:pPr>
      <w:ins w:id="115" w:author="Mitchell Daysh" w:date="2026-09-11T16:30:00Z" w16du:dateUtc="2026-09-11T04:30:00Z">
        <w:r w:rsidRPr="00DC2985">
          <w:t>Collectively in large containers (60 litres or larger with floor areas equal to or greater than the cubed proportion i.e. fish bins or similar) with natural refuge (e.g. grass, moss, crumpled paper etc.) covering the floor. These containers must not hold more than 50 individuals and must be kept out of direct sunlight for prolonged periods for the during of the holding period.</w:t>
        </w:r>
      </w:ins>
    </w:p>
    <w:p w14:paraId="76C7C8C2" w14:textId="77777777" w:rsidR="00DC2985" w:rsidRPr="00DC2985" w:rsidRDefault="00DC2985" w:rsidP="00DC2985">
      <w:pPr>
        <w:pStyle w:val="Section3Numbering"/>
        <w:rPr>
          <w:ins w:id="116" w:author="Mitchell Daysh" w:date="2026-09-11T16:30:00Z" w16du:dateUtc="2026-09-11T04:30:00Z"/>
          <w:lang w:val="en-AU"/>
        </w:rPr>
      </w:pPr>
      <w:ins w:id="117" w:author="Mitchell Daysh" w:date="2026-09-11T16:30:00Z" w16du:dateUtc="2026-09-11T04:30:00Z">
        <w:r w:rsidRPr="00DC2985">
          <w:rPr>
            <w:lang w:val="en-AU"/>
          </w:rPr>
          <w:t>All lizards are to only be held temporarily for an appropriate timeframe determined by the SEQE before being transferred to the release site.  The Authority Holder’s SEQE must maintain awareness and assessment of any inter and intra-specific lizard aggression leading to injury (e.g. tail loss, injuries, death) and adapt the densities and / or cover and / or duration and / or species composition of holding to minimise impacts.</w:t>
        </w:r>
      </w:ins>
    </w:p>
    <w:p w14:paraId="3C074F2E" w14:textId="641AA127" w:rsidR="00B0131E" w:rsidRPr="00B0131E" w:rsidRDefault="00B0131E" w:rsidP="00DC2985">
      <w:pPr>
        <w:pStyle w:val="Section3Numbering"/>
        <w:rPr>
          <w:lang w:val="en-AU"/>
        </w:rPr>
      </w:pPr>
      <w:r w:rsidRPr="00B0131E">
        <w:rPr>
          <w:lang w:val="en-AU"/>
        </w:rPr>
        <w:lastRenderedPageBreak/>
        <w:t>Lizards must not be released into the Ardgour Restoration Area or any other area without:</w:t>
      </w:r>
    </w:p>
    <w:p w14:paraId="7F757BD0" w14:textId="23AC6E57" w:rsidR="00B0131E" w:rsidRPr="00B0131E" w:rsidRDefault="00B0131E" w:rsidP="00752838">
      <w:pPr>
        <w:pStyle w:val="a"/>
        <w:numPr>
          <w:ilvl w:val="0"/>
          <w:numId w:val="88"/>
        </w:numPr>
        <w:ind w:left="1418" w:hanging="425"/>
      </w:pPr>
      <w:r w:rsidRPr="00B0131E">
        <w:t>demonstrated habitat suitability for the target species; and</w:t>
      </w:r>
    </w:p>
    <w:p w14:paraId="591BCE2D" w14:textId="1CBD4646" w:rsidR="00B0131E" w:rsidRPr="00B0131E" w:rsidRDefault="00B0131E" w:rsidP="00752838">
      <w:pPr>
        <w:pStyle w:val="a"/>
      </w:pPr>
      <w:r w:rsidRPr="00B0131E">
        <w:t>a predator management regime.</w:t>
      </w:r>
    </w:p>
    <w:p w14:paraId="1AC178AE" w14:textId="50C10B68" w:rsidR="00B0131E" w:rsidRPr="00B0131E" w:rsidRDefault="00B0131E" w:rsidP="00752838">
      <w:pPr>
        <w:pStyle w:val="Section3Numbering"/>
        <w:rPr>
          <w:lang w:val="en-AU"/>
        </w:rPr>
      </w:pPr>
      <w:r w:rsidRPr="00B0131E">
        <w:rPr>
          <w:lang w:val="en-AU"/>
        </w:rPr>
        <w:t>No release may proceed until Department of Conservation has certified the release site(s) against Condition 10 and the Lizard Management Plan specifies prerelease habitat preparation, carrying capacity, and post release monitoring.</w:t>
      </w:r>
    </w:p>
    <w:p w14:paraId="0B3F6702" w14:textId="1309A712" w:rsidR="00B0131E" w:rsidRPr="00B0131E" w:rsidRDefault="00B0131E" w:rsidP="00752838">
      <w:pPr>
        <w:pStyle w:val="Section3Numbering"/>
        <w:rPr>
          <w:lang w:val="en-AU"/>
        </w:rPr>
      </w:pPr>
      <w:r w:rsidRPr="00B0131E">
        <w:rPr>
          <w:lang w:val="en-AU"/>
        </w:rPr>
        <w:t>The Lizard Management Plan must include contingencies and adaptive management triggers where objectives are not met (e.g. release sites underperforming), with pre-agreed corrective actions and timelines for DOC approval.</w:t>
      </w:r>
    </w:p>
    <w:p w14:paraId="1A5F6942" w14:textId="35F3EA1D" w:rsidR="00B0131E" w:rsidRPr="00B0131E" w:rsidRDefault="00B0131E" w:rsidP="00752838">
      <w:pPr>
        <w:pStyle w:val="Section3Numbering"/>
        <w:rPr>
          <w:lang w:val="en-AU"/>
        </w:rPr>
      </w:pPr>
      <w:r w:rsidRPr="00B0131E">
        <w:rPr>
          <w:lang w:val="en-AU"/>
        </w:rPr>
        <w:t>Should any lizard species other than those listed in Schedule 4 be identified within the Bendigo-Ophir Gold Project site, the Authority Holder must contact the Operations Manager of the Department’s Central Otago Office as soon as reasonably possible for further advice (</w:t>
      </w:r>
      <w:proofErr w:type="gramStart"/>
      <w:r w:rsidRPr="004E31A7">
        <w:rPr>
          <w:highlight w:val="yellow"/>
          <w:lang w:val="en-AU"/>
        </w:rPr>
        <w:t>xxxx</w:t>
      </w:r>
      <w:r w:rsidRPr="00B0131E">
        <w:rPr>
          <w:lang w:val="en-AU"/>
        </w:rPr>
        <w:t>@doc.govt.nz )</w:t>
      </w:r>
      <w:proofErr w:type="gramEnd"/>
      <w:r w:rsidRPr="00B0131E">
        <w:rPr>
          <w:lang w:val="en-AU"/>
        </w:rPr>
        <w:t>. A variation of this Approval or separate application will be required to capture, salvage, relocate or kill non-authorised species.</w:t>
      </w:r>
    </w:p>
    <w:p w14:paraId="5955BEEC" w14:textId="3475C9AB" w:rsidR="00B0131E" w:rsidRPr="00B0131E" w:rsidRDefault="00B0131E" w:rsidP="007B1D19">
      <w:pPr>
        <w:pStyle w:val="Section3Numbering"/>
        <w:rPr>
          <w:lang w:val="en-AU"/>
        </w:rPr>
      </w:pPr>
      <w:r w:rsidRPr="00B0131E">
        <w:rPr>
          <w:lang w:val="en-AU"/>
        </w:rPr>
        <w:t>Prior to any works commencing that would impact on avifauna Department of Conservation must certify the Avifauna Management Plan, and any changes or amendment to it.</w:t>
      </w:r>
    </w:p>
    <w:p w14:paraId="498A5B8B" w14:textId="4FAB62AB" w:rsidR="00B0131E" w:rsidRPr="00B0131E" w:rsidRDefault="00B0131E" w:rsidP="007B1D19">
      <w:pPr>
        <w:pStyle w:val="Section3Numbering"/>
        <w:rPr>
          <w:lang w:val="en-AU"/>
        </w:rPr>
      </w:pPr>
      <w:r w:rsidRPr="00B0131E">
        <w:rPr>
          <w:lang w:val="en-AU"/>
        </w:rPr>
        <w:t>The Avifauna Management Plan shall specify measures to be applied to ensure falcon species are not electrocuted where there are power poles with a transformer (electrocution occurs when birds touch two different voltages).</w:t>
      </w:r>
    </w:p>
    <w:p w14:paraId="5BE6CE58" w14:textId="3160078C" w:rsidR="00B0131E" w:rsidRPr="00B0131E" w:rsidRDefault="00B0131E" w:rsidP="007B1D19">
      <w:pPr>
        <w:pStyle w:val="Section3Numbering"/>
        <w:rPr>
          <w:lang w:val="en-AU"/>
        </w:rPr>
      </w:pPr>
      <w:r w:rsidRPr="00B0131E">
        <w:rPr>
          <w:lang w:val="en-AU"/>
        </w:rPr>
        <w:t>In the event a falcon nest is detected within the mining zone, vegetation clearance within 200 m of the nest shall be postponed until the young have fledged.</w:t>
      </w:r>
    </w:p>
    <w:p w14:paraId="4086E08F" w14:textId="77777777" w:rsidR="00B0131E" w:rsidRPr="00B0131E" w:rsidRDefault="00B0131E" w:rsidP="007B1D19">
      <w:pPr>
        <w:pStyle w:val="Heading3"/>
      </w:pPr>
      <w:r w:rsidRPr="00B0131E">
        <w:t xml:space="preserve">Ownership and holding of Absolutely Protected Wildlife </w:t>
      </w:r>
    </w:p>
    <w:p w14:paraId="11619895" w14:textId="219A55D5" w:rsidR="00B0131E" w:rsidRPr="00B0131E" w:rsidRDefault="00B0131E" w:rsidP="007B1D19">
      <w:pPr>
        <w:pStyle w:val="Section3Numbering"/>
        <w:rPr>
          <w:lang w:val="en-AU"/>
        </w:rPr>
      </w:pPr>
      <w:r w:rsidRPr="00B0131E">
        <w:rPr>
          <w:lang w:val="en-AU"/>
        </w:rPr>
        <w:t xml:space="preserve">This Approval gives the Approval Holder the right to hold absolutely protected wildlife for </w:t>
      </w:r>
      <w:del w:id="118" w:author="Mitchell Daysh" w:date="2026-09-11T16:33:00Z" w16du:dateUtc="2026-09-11T04:33:00Z">
        <w:r w:rsidRPr="00B0131E" w:rsidDel="007B1D19">
          <w:rPr>
            <w:lang w:val="en-AU"/>
          </w:rPr>
          <w:delText xml:space="preserve">no longer than 12 hours </w:delText>
        </w:r>
      </w:del>
      <w:ins w:id="119" w:author="Mitchell Daysh" w:date="2026-09-11T16:33:00Z" w16du:dateUtc="2026-09-11T04:33:00Z">
        <w:r w:rsidR="007B1D19" w:rsidRPr="00B0131E">
          <w:rPr>
            <w:lang w:val="en-AU"/>
          </w:rPr>
          <w:t xml:space="preserve">temporary periods as determined by the SEQE </w:t>
        </w:r>
      </w:ins>
      <w:r w:rsidRPr="00B0131E">
        <w:rPr>
          <w:lang w:val="en-AU"/>
        </w:rPr>
        <w:t>in accordance with the terms and conditions of the Approval, but the wildlife remains the property of the Crown. This includes any dead wildlife, live wildlife, any parts thereof, any eggs or progeny of the wildlife, genetic material and any replicated genetic material.</w:t>
      </w:r>
    </w:p>
    <w:p w14:paraId="68273C4E" w14:textId="7BA5D5A5" w:rsidR="00B0131E" w:rsidRPr="00B0131E" w:rsidRDefault="00B0131E" w:rsidP="007B1D19">
      <w:pPr>
        <w:pStyle w:val="Section3Numbering"/>
        <w:rPr>
          <w:lang w:val="en-AU"/>
        </w:rPr>
      </w:pPr>
      <w:r w:rsidRPr="00B0131E">
        <w:rPr>
          <w:lang w:val="en-AU"/>
        </w:rPr>
        <w:t>Unless expressly authorised by the Grantor in writing, the Approval Holder must not donate, sell or otherwise transfer to any third party any wildlife, material, including any genetic material, or any material propagated or cloned from such material, collected under this Approval.</w:t>
      </w:r>
    </w:p>
    <w:p w14:paraId="444174AC" w14:textId="77777777" w:rsidR="00B0131E" w:rsidRPr="00B0131E" w:rsidRDefault="00B0131E" w:rsidP="007B1D19">
      <w:pPr>
        <w:pStyle w:val="Heading3"/>
      </w:pPr>
      <w:r w:rsidRPr="00B0131E">
        <w:t xml:space="preserve">Death of wildlife associated with activities covered by the approval </w:t>
      </w:r>
    </w:p>
    <w:p w14:paraId="1E25B963" w14:textId="1F2A53F5" w:rsidR="00B0131E" w:rsidRPr="00B0131E" w:rsidRDefault="00B0131E" w:rsidP="007B1D19">
      <w:pPr>
        <w:pStyle w:val="Section3Numbering"/>
        <w:rPr>
          <w:lang w:val="en-AU"/>
        </w:rPr>
      </w:pPr>
      <w:r w:rsidRPr="00B0131E">
        <w:rPr>
          <w:lang w:val="en-AU"/>
        </w:rPr>
        <w:lastRenderedPageBreak/>
        <w:t xml:space="preserve">If, </w:t>
      </w:r>
      <w:proofErr w:type="gramStart"/>
      <w:r w:rsidRPr="00B0131E">
        <w:rPr>
          <w:lang w:val="en-AU"/>
        </w:rPr>
        <w:t>in the course of</w:t>
      </w:r>
      <w:proofErr w:type="gramEnd"/>
      <w:r w:rsidRPr="00B0131E">
        <w:rPr>
          <w:lang w:val="en-AU"/>
        </w:rPr>
        <w:t xml:space="preserve"> undertaking the Activities, all reasonable effort has been made to meet </w:t>
      </w:r>
      <w:proofErr w:type="gramStart"/>
      <w:r w:rsidRPr="00B0131E">
        <w:rPr>
          <w:lang w:val="en-AU"/>
        </w:rPr>
        <w:t>all of</w:t>
      </w:r>
      <w:proofErr w:type="gramEnd"/>
      <w:r w:rsidRPr="00B0131E">
        <w:rPr>
          <w:lang w:val="en-AU"/>
        </w:rPr>
        <w:t xml:space="preserve"> the conditions expressed and implied in this approval; and wildlife is killed by the Approval Holder, then that will be permitted under this approval.</w:t>
      </w:r>
    </w:p>
    <w:p w14:paraId="2845C8B5" w14:textId="77777777" w:rsidR="00B0131E" w:rsidRPr="00B0131E" w:rsidRDefault="00B0131E" w:rsidP="007B1D19">
      <w:pPr>
        <w:pStyle w:val="Heading3"/>
      </w:pPr>
      <w:r w:rsidRPr="00B0131E">
        <w:t xml:space="preserve">Euthanasia </w:t>
      </w:r>
    </w:p>
    <w:p w14:paraId="18319502" w14:textId="4D50C677" w:rsidR="00B0131E" w:rsidRPr="00B0131E" w:rsidRDefault="00B0131E" w:rsidP="007B1D19">
      <w:pPr>
        <w:pStyle w:val="Sectoin25Numbering"/>
      </w:pPr>
      <w:r w:rsidRPr="00B0131E">
        <w:t>The Approval Holder must not euthanize any wildlife unless the Approval Holder:</w:t>
      </w:r>
    </w:p>
    <w:p w14:paraId="412E2B9E" w14:textId="6FAD5396" w:rsidR="00B0131E" w:rsidRPr="00B0131E" w:rsidRDefault="00B0131E" w:rsidP="007B1D19">
      <w:pPr>
        <w:pStyle w:val="a"/>
        <w:numPr>
          <w:ilvl w:val="0"/>
          <w:numId w:val="89"/>
        </w:numPr>
        <w:ind w:left="1418" w:hanging="425"/>
      </w:pPr>
      <w:r w:rsidRPr="00B0131E">
        <w:t>Obtains the recommendation of a veterinarian where euthanasia is on animal welfare grounds; or</w:t>
      </w:r>
    </w:p>
    <w:p w14:paraId="234C2797" w14:textId="100311DC" w:rsidR="00B0131E" w:rsidRPr="00B0131E" w:rsidRDefault="00B0131E" w:rsidP="007B1D19">
      <w:pPr>
        <w:pStyle w:val="a"/>
      </w:pPr>
      <w:r w:rsidRPr="00B0131E">
        <w:t>Carries out the euthanasia under direction from the Grantor and in consultation with a veterinarian (as applicable).</w:t>
      </w:r>
    </w:p>
    <w:p w14:paraId="3B978181" w14:textId="77777777" w:rsidR="00B0131E" w:rsidRPr="00B0131E" w:rsidRDefault="00B0131E" w:rsidP="007B1D19">
      <w:pPr>
        <w:pStyle w:val="Heading3"/>
      </w:pPr>
      <w:r w:rsidRPr="00B0131E">
        <w:t xml:space="preserve">Records </w:t>
      </w:r>
    </w:p>
    <w:p w14:paraId="3E500DCD" w14:textId="1BB2A3CC" w:rsidR="00B0131E" w:rsidRPr="00B0131E" w:rsidRDefault="00B0131E" w:rsidP="007B1D19">
      <w:pPr>
        <w:pStyle w:val="Section3Numbering"/>
        <w:rPr>
          <w:lang w:val="en-AU"/>
        </w:rPr>
      </w:pPr>
      <w:r w:rsidRPr="00B0131E">
        <w:rPr>
          <w:lang w:val="en-AU"/>
        </w:rPr>
        <w:t>All survey, salvage, and release records must be made available for inspection at reasonable times by officers of the Grantor.</w:t>
      </w:r>
    </w:p>
    <w:p w14:paraId="202E4672" w14:textId="77777777" w:rsidR="00B0131E" w:rsidRPr="00B0131E" w:rsidRDefault="00B0131E" w:rsidP="007B1D19">
      <w:pPr>
        <w:pStyle w:val="Heading3"/>
      </w:pPr>
      <w:r w:rsidRPr="00B0131E">
        <w:t>Lizard Salvage Reporting</w:t>
      </w:r>
    </w:p>
    <w:p w14:paraId="2A513624" w14:textId="786616CC" w:rsidR="00B0131E" w:rsidRPr="00B0131E" w:rsidRDefault="00B0131E" w:rsidP="007B1D19">
      <w:pPr>
        <w:pStyle w:val="Section3Numbering"/>
        <w:rPr>
          <w:lang w:val="en-AU"/>
        </w:rPr>
      </w:pPr>
      <w:r w:rsidRPr="00B0131E">
        <w:rPr>
          <w:lang w:val="en-AU"/>
        </w:rPr>
        <w:t>The Approval holder must engage a Suitably Experienced and Qualified Ecologist to prepare an annual Lizard Compliance Monitoring Report which will sit within the overarching Ecology Annual Monitoring Report, which must include:</w:t>
      </w:r>
    </w:p>
    <w:p w14:paraId="0896DBCC" w14:textId="3613CFB8" w:rsidR="00B0131E" w:rsidRPr="00B0131E" w:rsidRDefault="00B0131E" w:rsidP="007B1D19">
      <w:pPr>
        <w:pStyle w:val="a"/>
        <w:numPr>
          <w:ilvl w:val="0"/>
          <w:numId w:val="90"/>
        </w:numPr>
        <w:ind w:left="1418" w:hanging="425"/>
      </w:pPr>
      <w:r w:rsidRPr="00B0131E">
        <w:t>Confirmation that lizard effects avoidance and minimisation protocols were followed in accordance with the HIMP and LMP and associated proposed conditions, including:</w:t>
      </w:r>
    </w:p>
    <w:p w14:paraId="1E7AD6FC" w14:textId="37EBB87F" w:rsidR="00B0131E" w:rsidRPr="007B1D19" w:rsidRDefault="00B0131E" w:rsidP="007B1D19">
      <w:pPr>
        <w:pStyle w:val="ListParagraph"/>
        <w:numPr>
          <w:ilvl w:val="0"/>
          <w:numId w:val="91"/>
        </w:numPr>
        <w:rPr>
          <w:lang w:val="en-AU"/>
        </w:rPr>
      </w:pPr>
      <w:r w:rsidRPr="007B1D19">
        <w:rPr>
          <w:lang w:val="en-AU"/>
        </w:rPr>
        <w:t>A description of methods and results relating to lizard salvaging operations;</w:t>
      </w:r>
    </w:p>
    <w:p w14:paraId="69964C06" w14:textId="5CAFD97F" w:rsidR="00B0131E" w:rsidRPr="007B1D19" w:rsidRDefault="00B0131E" w:rsidP="007B1D19">
      <w:pPr>
        <w:pStyle w:val="ListParagraph"/>
        <w:numPr>
          <w:ilvl w:val="0"/>
          <w:numId w:val="91"/>
        </w:numPr>
        <w:rPr>
          <w:lang w:val="en-AU"/>
        </w:rPr>
      </w:pPr>
      <w:r w:rsidRPr="007B1D19">
        <w:rPr>
          <w:lang w:val="en-AU"/>
        </w:rPr>
        <w:t>Confirmation that salvage targets were met for each species; and</w:t>
      </w:r>
    </w:p>
    <w:p w14:paraId="45EF7126" w14:textId="69723BB0" w:rsidR="00B0131E" w:rsidRPr="007B1D19" w:rsidRDefault="00B0131E" w:rsidP="007B1D19">
      <w:pPr>
        <w:pStyle w:val="ListParagraph"/>
        <w:numPr>
          <w:ilvl w:val="0"/>
          <w:numId w:val="91"/>
        </w:numPr>
        <w:rPr>
          <w:lang w:val="en-AU"/>
        </w:rPr>
      </w:pPr>
      <w:r w:rsidRPr="007B1D19">
        <w:rPr>
          <w:lang w:val="en-AU"/>
        </w:rPr>
        <w:t>Maps illustrating where avoidance or minimisation measures were undertaken.</w:t>
      </w:r>
    </w:p>
    <w:p w14:paraId="0DD49906" w14:textId="0BBCD1A7" w:rsidR="00B0131E" w:rsidRPr="00B0131E" w:rsidRDefault="00B0131E" w:rsidP="007B1D19">
      <w:pPr>
        <w:pStyle w:val="a"/>
      </w:pPr>
      <w:r w:rsidRPr="00B0131E">
        <w:t xml:space="preserve">Confirmation that relocation site habitat restoration and enhancement measures were achieved prior to release of lizards for relocation. </w:t>
      </w:r>
    </w:p>
    <w:p w14:paraId="2FFF22F8" w14:textId="75109DFA" w:rsidR="00B0131E" w:rsidRPr="00B0131E" w:rsidRDefault="00B0131E" w:rsidP="007B1D19">
      <w:pPr>
        <w:pStyle w:val="a"/>
      </w:pPr>
      <w:r w:rsidRPr="00B0131E">
        <w:t xml:space="preserve">Recommendations for potential changes to improve the effectiveness of lizard management in relation to the LMP scope. </w:t>
      </w:r>
    </w:p>
    <w:p w14:paraId="69ED48E0" w14:textId="53EF1229" w:rsidR="00B0131E" w:rsidRPr="00B0131E" w:rsidRDefault="00B0131E" w:rsidP="007B1D19">
      <w:pPr>
        <w:pStyle w:val="a"/>
      </w:pPr>
      <w:r w:rsidRPr="00B0131E">
        <w:t>Representative photos showing evidence of effects avoidance and minimisation measures being undertaken along with evidence of release and relocation site restoration and enhancement measures.</w:t>
      </w:r>
    </w:p>
    <w:p w14:paraId="4F11AFD6" w14:textId="6F3DB639" w:rsidR="00B0131E" w:rsidRPr="00B0131E" w:rsidRDefault="00B0131E" w:rsidP="007B1D19">
      <w:pPr>
        <w:pStyle w:val="Section3Numbering"/>
      </w:pPr>
      <w:r w:rsidRPr="00B0131E">
        <w:t xml:space="preserve">Annual lizard monitoring reporting will cease once lizard salvage is complete, and all captured lizards have been relocated to the release site. </w:t>
      </w:r>
    </w:p>
    <w:p w14:paraId="7493853F" w14:textId="41B3819D" w:rsidR="00B0131E" w:rsidRPr="00B0131E" w:rsidRDefault="00B0131E" w:rsidP="007B1D19">
      <w:pPr>
        <w:pStyle w:val="Section3Numbering"/>
        <w:rPr>
          <w:lang w:val="en-AU"/>
        </w:rPr>
      </w:pPr>
      <w:r w:rsidRPr="00B0131E">
        <w:rPr>
          <w:lang w:val="en-AU"/>
        </w:rPr>
        <w:lastRenderedPageBreak/>
        <w:t>The Approval holder must engage a Suitably Experienced and Qualified Ecologist to prepare an annual Avifauna Compliance Monitoring Report which will sit within the overarching Ecology Annual Monitoring Report, which must include:</w:t>
      </w:r>
    </w:p>
    <w:p w14:paraId="5A6BC04A" w14:textId="77777777" w:rsidR="00B0131E" w:rsidRPr="00E26CCC" w:rsidRDefault="00B0131E" w:rsidP="00B0131E">
      <w:pPr>
        <w:rPr>
          <w:highlight w:val="yellow"/>
          <w:lang w:val="en-AU"/>
        </w:rPr>
      </w:pPr>
      <w:r w:rsidRPr="00E26CCC">
        <w:rPr>
          <w:highlight w:val="yellow"/>
          <w:lang w:val="en-AU"/>
        </w:rPr>
        <w:t>(a)</w:t>
      </w:r>
      <w:r w:rsidRPr="00E26CCC">
        <w:rPr>
          <w:highlight w:val="yellow"/>
          <w:lang w:val="en-AU"/>
        </w:rPr>
        <w:tab/>
        <w:t>X</w:t>
      </w:r>
    </w:p>
    <w:p w14:paraId="72BCC134" w14:textId="77777777" w:rsidR="00B0131E" w:rsidRPr="00E26CCC" w:rsidRDefault="00B0131E" w:rsidP="00B0131E">
      <w:pPr>
        <w:rPr>
          <w:highlight w:val="yellow"/>
          <w:lang w:val="en-AU"/>
        </w:rPr>
      </w:pPr>
      <w:r w:rsidRPr="00E26CCC">
        <w:rPr>
          <w:highlight w:val="yellow"/>
          <w:lang w:val="en-AU"/>
        </w:rPr>
        <w:t>(b)</w:t>
      </w:r>
      <w:r w:rsidRPr="00E26CCC">
        <w:rPr>
          <w:highlight w:val="yellow"/>
          <w:lang w:val="en-AU"/>
        </w:rPr>
        <w:tab/>
        <w:t>X</w:t>
      </w:r>
    </w:p>
    <w:p w14:paraId="4E4CDE6D" w14:textId="77777777" w:rsidR="00B0131E" w:rsidRPr="00B0131E" w:rsidRDefault="00B0131E" w:rsidP="00B0131E">
      <w:pPr>
        <w:rPr>
          <w:lang w:val="en-AU"/>
        </w:rPr>
      </w:pPr>
      <w:r w:rsidRPr="00E26CCC">
        <w:rPr>
          <w:highlight w:val="yellow"/>
          <w:lang w:val="en-AU"/>
        </w:rPr>
        <w:t>(c)</w:t>
      </w:r>
      <w:r w:rsidRPr="00E26CCC">
        <w:rPr>
          <w:highlight w:val="yellow"/>
          <w:lang w:val="en-AU"/>
        </w:rPr>
        <w:tab/>
        <w:t>X</w:t>
      </w:r>
    </w:p>
    <w:p w14:paraId="75FDE338" w14:textId="064CF198" w:rsidR="00B0131E" w:rsidRPr="00B0131E" w:rsidRDefault="00B0131E" w:rsidP="00E26CCC">
      <w:pPr>
        <w:pStyle w:val="Section3Numbering"/>
        <w:rPr>
          <w:lang w:val="en-AU"/>
        </w:rPr>
      </w:pPr>
      <w:r w:rsidRPr="00B0131E">
        <w:rPr>
          <w:lang w:val="en-AU"/>
        </w:rPr>
        <w:t>The Regulator/Grantor will be notified as soon as practicable but no more than five working days after an unscheduled event associated with habitat clearance. Such events include a notable compliance failure that results in adverse ecological effects, or an event that causes vegetation damage on a scale that requires an urgent remedy according to the SEQE to return to compliance with any section of the BOGP ecological management plans and planting programmes. A subsequent investigation report will be provided to the Regulator/Grantor within 30 working days and include the following information:</w:t>
      </w:r>
    </w:p>
    <w:p w14:paraId="2802E391" w14:textId="08ECAD17" w:rsidR="00B0131E" w:rsidRPr="00B0131E" w:rsidRDefault="00B0131E" w:rsidP="00E26CCC">
      <w:pPr>
        <w:pStyle w:val="a"/>
        <w:numPr>
          <w:ilvl w:val="0"/>
          <w:numId w:val="92"/>
        </w:numPr>
        <w:ind w:left="1418" w:hanging="425"/>
      </w:pPr>
      <w:r w:rsidRPr="00B0131E">
        <w:t>The causes of the incident, the emergency response measures (if applicable), and the response proposed to avoid a recurrence of the issue;</w:t>
      </w:r>
    </w:p>
    <w:p w14:paraId="11E0EDD9" w14:textId="6E57778A" w:rsidR="00B0131E" w:rsidRPr="00B0131E" w:rsidRDefault="00B0131E" w:rsidP="00E26CCC">
      <w:pPr>
        <w:pStyle w:val="a"/>
      </w:pPr>
      <w:r w:rsidRPr="00B0131E">
        <w:t>An assessment undertaken by a SEQE which details any adverse effects of the exceedance; and</w:t>
      </w:r>
    </w:p>
    <w:p w14:paraId="7D114BD6" w14:textId="6059EE7C" w:rsidR="00B0131E" w:rsidRPr="00B0131E" w:rsidRDefault="00B0131E" w:rsidP="00E26CCC">
      <w:pPr>
        <w:pStyle w:val="a"/>
      </w:pPr>
      <w:r w:rsidRPr="00B0131E">
        <w:t>Proposed measures to address effects.</w:t>
      </w:r>
    </w:p>
    <w:p w14:paraId="1B973ED0" w14:textId="718C7140" w:rsidR="00B0131E" w:rsidRPr="00B0131E" w:rsidRDefault="00B0131E" w:rsidP="00E26CCC">
      <w:pPr>
        <w:pStyle w:val="Section3Numbering"/>
        <w:rPr>
          <w:lang w:val="en-AU"/>
        </w:rPr>
      </w:pPr>
      <w:r w:rsidRPr="00B0131E">
        <w:rPr>
          <w:lang w:val="en-AU"/>
        </w:rPr>
        <w:t xml:space="preserve">Lizard capture and relocation data will also be compiled, summarised and submitted to the Grantor’s national data repository for lizard records (the </w:t>
      </w:r>
      <w:proofErr w:type="spellStart"/>
      <w:r w:rsidRPr="00B0131E">
        <w:rPr>
          <w:lang w:val="en-AU"/>
        </w:rPr>
        <w:t>Bioweb</w:t>
      </w:r>
      <w:proofErr w:type="spellEnd"/>
      <w:r w:rsidRPr="00B0131E">
        <w:rPr>
          <w:lang w:val="en-AU"/>
        </w:rPr>
        <w:t xml:space="preserve"> Herpetofauna database) annually (in August each year). As a minimum, the report will include the following information:</w:t>
      </w:r>
    </w:p>
    <w:p w14:paraId="145184F6" w14:textId="14618850" w:rsidR="00B0131E" w:rsidRPr="00B0131E" w:rsidRDefault="00B0131E" w:rsidP="00E26CCC">
      <w:pPr>
        <w:pStyle w:val="a"/>
        <w:numPr>
          <w:ilvl w:val="0"/>
          <w:numId w:val="93"/>
        </w:numPr>
        <w:ind w:left="1418" w:hanging="425"/>
      </w:pPr>
      <w:r w:rsidRPr="00B0131E">
        <w:t>DOC Wildlife Act Authority number and Project name and location;</w:t>
      </w:r>
    </w:p>
    <w:p w14:paraId="16668B37" w14:textId="0AD30FC2" w:rsidR="00B0131E" w:rsidRPr="00B0131E" w:rsidRDefault="00B0131E" w:rsidP="00E26CCC">
      <w:pPr>
        <w:pStyle w:val="a"/>
      </w:pPr>
      <w:r w:rsidRPr="00B0131E">
        <w:t>A summary of the species, numbers and age/sex classes of lizards captured and relocated;</w:t>
      </w:r>
    </w:p>
    <w:p w14:paraId="76F77925" w14:textId="71138D8F" w:rsidR="00B0131E" w:rsidRPr="00B0131E" w:rsidRDefault="00B0131E" w:rsidP="00E26CCC">
      <w:pPr>
        <w:pStyle w:val="a"/>
      </w:pPr>
      <w:r w:rsidRPr="00B0131E">
        <w:t>Locations of lizards captured and relocated; and</w:t>
      </w:r>
    </w:p>
    <w:p w14:paraId="0EEF7B2D" w14:textId="05C0A04A" w:rsidR="00B0131E" w:rsidRPr="00B0131E" w:rsidRDefault="00B0131E" w:rsidP="00E26CCC">
      <w:pPr>
        <w:pStyle w:val="a"/>
      </w:pPr>
      <w:r w:rsidRPr="00B0131E">
        <w:t>Summary of salvage methodologies, effort and success.</w:t>
      </w:r>
    </w:p>
    <w:p w14:paraId="14553535" w14:textId="29A40C89" w:rsidR="00B0131E" w:rsidRPr="00B0131E" w:rsidRDefault="00B0131E" w:rsidP="00E26CCC">
      <w:pPr>
        <w:pStyle w:val="Section3Numbering"/>
        <w:rPr>
          <w:lang w:val="en-AU"/>
        </w:rPr>
      </w:pPr>
      <w:r w:rsidRPr="00B0131E">
        <w:rPr>
          <w:lang w:val="en-AU"/>
        </w:rPr>
        <w:t>Should any novel lizard species be recorded, the Suitably Experienced and Qualified Ecologist will be engaged to submit the record to the DOC Amphibian and Reptile Distribution Scheme (ARDS), to undertake a follow up survey and make recommendations (if any), and to review relevant aspects of this LMP accordingly.</w:t>
      </w:r>
    </w:p>
    <w:p w14:paraId="23E6ED26" w14:textId="77777777" w:rsidR="00B0131E" w:rsidRPr="00B0131E" w:rsidRDefault="00B0131E" w:rsidP="00E55C31">
      <w:pPr>
        <w:pStyle w:val="Heading3"/>
      </w:pPr>
      <w:r w:rsidRPr="00B0131E">
        <w:t>Dispute Resolution</w:t>
      </w:r>
    </w:p>
    <w:p w14:paraId="6D249BCD" w14:textId="300B849F" w:rsidR="00B0131E" w:rsidRPr="00B0131E" w:rsidRDefault="00B0131E" w:rsidP="00333C3F">
      <w:pPr>
        <w:pStyle w:val="Section3Numbering"/>
        <w:rPr>
          <w:lang w:val="en-AU"/>
        </w:rPr>
      </w:pPr>
      <w:r w:rsidRPr="00B0131E">
        <w:rPr>
          <w:lang w:val="en-AU"/>
        </w:rPr>
        <w:lastRenderedPageBreak/>
        <w:t>The parties agree to negotiate in good faith to resolve any differences which arise in connection with this Approval.</w:t>
      </w:r>
    </w:p>
    <w:p w14:paraId="3D19F1B4" w14:textId="37DCAE0E" w:rsidR="00CF3DA7" w:rsidRPr="00CF3DA7" w:rsidDel="00333C3F" w:rsidRDefault="00B0131E" w:rsidP="00333C3F">
      <w:pPr>
        <w:pStyle w:val="Section3Numbering"/>
        <w:rPr>
          <w:del w:id="120" w:author="Mitchell Daysh" w:date="2026-09-11T16:38:00Z" w16du:dateUtc="2026-09-11T04:38:00Z"/>
          <w:lang w:val="en-AU"/>
        </w:rPr>
      </w:pPr>
      <w:del w:id="121" w:author="Mitchell Daysh" w:date="2026-09-11T16:38:00Z" w16du:dateUtc="2026-09-11T04:38:00Z">
        <w:r w:rsidRPr="00B0131E" w:rsidDel="00333C3F">
          <w:rPr>
            <w:lang w:val="en-AU"/>
          </w:rPr>
          <w:delText>Failing resolution in accordance with Condition 19, any differences and disputes between the parties concerning this Approval, its interpretation, effect or implementation or any act or thing to be done in pursuant thereof (except as otherwise expressly provided) is to be referred to arbitration in New Zealand by a single arbitrator who is to be mutually agreed upon and, failing agreement, is to be appointed by the President of the New Zealand Law Society. In all other respects the provisions of the Arbitration Act 1996 shall apply.</w:delText>
        </w:r>
      </w:del>
    </w:p>
    <w:p w14:paraId="77F14E5D" w14:textId="77777777" w:rsidR="004B0314" w:rsidRDefault="004B0314" w:rsidP="00B35368">
      <w:pPr>
        <w:rPr>
          <w:lang w:val="en-AU"/>
        </w:rPr>
      </w:pPr>
    </w:p>
    <w:p w14:paraId="086D6E05" w14:textId="271B5362" w:rsidR="00B35368" w:rsidRDefault="003A5954" w:rsidP="003A5954">
      <w:pPr>
        <w:pStyle w:val="Heading2"/>
      </w:pPr>
      <w:r>
        <w:t>Schedule 4</w:t>
      </w:r>
    </w:p>
    <w:tbl>
      <w:tblPr>
        <w:tblStyle w:val="MDTable"/>
        <w:tblW w:w="0" w:type="auto"/>
        <w:tblLook w:val="04A0" w:firstRow="1" w:lastRow="0" w:firstColumn="1" w:lastColumn="0" w:noHBand="0" w:noVBand="1"/>
      </w:tblPr>
      <w:tblGrid>
        <w:gridCol w:w="2923"/>
        <w:gridCol w:w="2924"/>
        <w:gridCol w:w="2924"/>
      </w:tblGrid>
      <w:tr w:rsidR="0050143D" w:rsidRPr="0050143D" w14:paraId="651DBFE9" w14:textId="77777777" w:rsidTr="0050143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23" w:type="dxa"/>
          </w:tcPr>
          <w:p w14:paraId="7B6ECCF1" w14:textId="77777777" w:rsidR="0050143D" w:rsidRPr="0050143D" w:rsidRDefault="0050143D" w:rsidP="0050143D">
            <w:pPr>
              <w:pStyle w:val="TableHeader"/>
              <w:spacing w:after="144"/>
            </w:pPr>
            <w:r w:rsidRPr="0050143D">
              <w:t>Common Name</w:t>
            </w:r>
          </w:p>
        </w:tc>
        <w:tc>
          <w:tcPr>
            <w:tcW w:w="2924" w:type="dxa"/>
          </w:tcPr>
          <w:p w14:paraId="64B94657" w14:textId="77777777" w:rsidR="0050143D" w:rsidRPr="0050143D" w:rsidRDefault="0050143D" w:rsidP="0050143D">
            <w:pPr>
              <w:pStyle w:val="TableHeader"/>
              <w:spacing w:after="144"/>
              <w:cnfStyle w:val="100000000000" w:firstRow="1" w:lastRow="0" w:firstColumn="0" w:lastColumn="0" w:oddVBand="0" w:evenVBand="0" w:oddHBand="0" w:evenHBand="0" w:firstRowFirstColumn="0" w:firstRowLastColumn="0" w:lastRowFirstColumn="0" w:lastRowLastColumn="0"/>
            </w:pPr>
            <w:r w:rsidRPr="0050143D">
              <w:t>Scientific Name</w:t>
            </w:r>
          </w:p>
        </w:tc>
        <w:tc>
          <w:tcPr>
            <w:tcW w:w="2924" w:type="dxa"/>
          </w:tcPr>
          <w:p w14:paraId="32CC5D22" w14:textId="77777777" w:rsidR="0050143D" w:rsidRPr="0050143D" w:rsidRDefault="0050143D" w:rsidP="0050143D">
            <w:pPr>
              <w:pStyle w:val="TableHeader"/>
              <w:spacing w:after="144"/>
              <w:cnfStyle w:val="100000000000" w:firstRow="1" w:lastRow="0" w:firstColumn="0" w:lastColumn="0" w:oddVBand="0" w:evenVBand="0" w:oddHBand="0" w:evenHBand="0" w:firstRowFirstColumn="0" w:firstRowLastColumn="0" w:lastRowFirstColumn="0" w:lastRowLastColumn="0"/>
            </w:pPr>
            <w:r w:rsidRPr="0050143D">
              <w:t>NZ Threat Classification</w:t>
            </w:r>
          </w:p>
        </w:tc>
      </w:tr>
      <w:tr w:rsidR="0050143D" w:rsidRPr="0050143D" w14:paraId="5C1FD906" w14:textId="77777777" w:rsidTr="00501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3" w:type="dxa"/>
            <w:shd w:val="clear" w:color="auto" w:fill="auto"/>
          </w:tcPr>
          <w:p w14:paraId="41583053" w14:textId="77777777" w:rsidR="0050143D" w:rsidRPr="0050143D" w:rsidRDefault="0050143D" w:rsidP="0050143D">
            <w:pPr>
              <w:pStyle w:val="TableBody"/>
            </w:pPr>
            <w:r w:rsidRPr="0050143D">
              <w:t>Kaw</w:t>
            </w:r>
            <w:del w:id="122" w:author="Mitchell Daysh" w:date="2026-09-11T16:39:00Z" w16du:dateUtc="2026-09-11T04:39:00Z">
              <w:r w:rsidRPr="0050143D" w:rsidDel="0050143D">
                <w:delText>e</w:delText>
              </w:r>
            </w:del>
            <w:r w:rsidRPr="0050143D">
              <w:t>arau gecko</w:t>
            </w:r>
          </w:p>
        </w:tc>
        <w:tc>
          <w:tcPr>
            <w:tcW w:w="2924" w:type="dxa"/>
            <w:shd w:val="clear" w:color="auto" w:fill="auto"/>
          </w:tcPr>
          <w:p w14:paraId="6F42C275" w14:textId="77777777" w:rsidR="0050143D" w:rsidRPr="0050143D" w:rsidRDefault="0050143D" w:rsidP="0050143D">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50143D">
              <w:rPr>
                <w:i/>
                <w:iCs/>
              </w:rPr>
              <w:t>Woodworthia</w:t>
            </w:r>
            <w:proofErr w:type="spellEnd"/>
            <w:r w:rsidRPr="0050143D">
              <w:rPr>
                <w:i/>
                <w:iCs/>
              </w:rPr>
              <w:t xml:space="preserve"> Cromwell </w:t>
            </w:r>
          </w:p>
        </w:tc>
        <w:tc>
          <w:tcPr>
            <w:tcW w:w="2924" w:type="dxa"/>
            <w:shd w:val="clear" w:color="auto" w:fill="auto"/>
          </w:tcPr>
          <w:p w14:paraId="6F2AE854" w14:textId="77777777" w:rsidR="0050143D" w:rsidRPr="0050143D" w:rsidRDefault="0050143D" w:rsidP="0050143D">
            <w:pPr>
              <w:pStyle w:val="TableBody"/>
              <w:cnfStyle w:val="000000100000" w:firstRow="0" w:lastRow="0" w:firstColumn="0" w:lastColumn="0" w:oddVBand="0" w:evenVBand="0" w:oddHBand="1" w:evenHBand="0" w:firstRowFirstColumn="0" w:firstRowLastColumn="0" w:lastRowFirstColumn="0" w:lastRowLastColumn="0"/>
            </w:pPr>
            <w:r w:rsidRPr="0050143D">
              <w:t>At Risk-Declining</w:t>
            </w:r>
          </w:p>
        </w:tc>
      </w:tr>
      <w:tr w:rsidR="0050143D" w:rsidRPr="0050143D" w14:paraId="27818B14" w14:textId="77777777" w:rsidTr="0050143D">
        <w:tc>
          <w:tcPr>
            <w:cnfStyle w:val="001000000000" w:firstRow="0" w:lastRow="0" w:firstColumn="1" w:lastColumn="0" w:oddVBand="0" w:evenVBand="0" w:oddHBand="0" w:evenHBand="0" w:firstRowFirstColumn="0" w:firstRowLastColumn="0" w:lastRowFirstColumn="0" w:lastRowLastColumn="0"/>
            <w:tcW w:w="2923" w:type="dxa"/>
          </w:tcPr>
          <w:p w14:paraId="4CD5946B" w14:textId="77777777" w:rsidR="0050143D" w:rsidRPr="0050143D" w:rsidRDefault="0050143D" w:rsidP="0050143D">
            <w:pPr>
              <w:pStyle w:val="TableBody"/>
            </w:pPr>
            <w:r w:rsidRPr="0050143D">
              <w:t>Southern Grass Skink</w:t>
            </w:r>
          </w:p>
        </w:tc>
        <w:tc>
          <w:tcPr>
            <w:tcW w:w="2924" w:type="dxa"/>
          </w:tcPr>
          <w:p w14:paraId="38ABB386" w14:textId="77777777" w:rsidR="0050143D" w:rsidRPr="0050143D" w:rsidRDefault="0050143D" w:rsidP="0050143D">
            <w:pPr>
              <w:pStyle w:val="TableBody"/>
              <w:cnfStyle w:val="000000000000" w:firstRow="0" w:lastRow="0" w:firstColumn="0" w:lastColumn="0" w:oddVBand="0" w:evenVBand="0" w:oddHBand="0" w:evenHBand="0" w:firstRowFirstColumn="0" w:firstRowLastColumn="0" w:lastRowFirstColumn="0" w:lastRowLastColumn="0"/>
              <w:rPr>
                <w:i/>
                <w:iCs/>
              </w:rPr>
            </w:pPr>
            <w:proofErr w:type="spellStart"/>
            <w:r w:rsidRPr="0050143D">
              <w:rPr>
                <w:i/>
                <w:iCs/>
              </w:rPr>
              <w:t>Oligosoma</w:t>
            </w:r>
            <w:proofErr w:type="spellEnd"/>
            <w:r w:rsidRPr="0050143D">
              <w:rPr>
                <w:i/>
                <w:iCs/>
              </w:rPr>
              <w:t xml:space="preserve"> </w:t>
            </w:r>
            <w:proofErr w:type="spellStart"/>
            <w:r w:rsidRPr="0050143D">
              <w:rPr>
                <w:i/>
                <w:iCs/>
              </w:rPr>
              <w:t>chionochloescens</w:t>
            </w:r>
            <w:proofErr w:type="spellEnd"/>
          </w:p>
        </w:tc>
        <w:tc>
          <w:tcPr>
            <w:tcW w:w="2924" w:type="dxa"/>
          </w:tcPr>
          <w:p w14:paraId="2E12EFAD" w14:textId="77777777" w:rsidR="0050143D" w:rsidRPr="0050143D" w:rsidRDefault="0050143D" w:rsidP="0050143D">
            <w:pPr>
              <w:pStyle w:val="TableBody"/>
              <w:cnfStyle w:val="000000000000" w:firstRow="0" w:lastRow="0" w:firstColumn="0" w:lastColumn="0" w:oddVBand="0" w:evenVBand="0" w:oddHBand="0" w:evenHBand="0" w:firstRowFirstColumn="0" w:firstRowLastColumn="0" w:lastRowFirstColumn="0" w:lastRowLastColumn="0"/>
            </w:pPr>
            <w:r w:rsidRPr="0050143D">
              <w:t>At Risk-Declining</w:t>
            </w:r>
          </w:p>
        </w:tc>
      </w:tr>
      <w:tr w:rsidR="0050143D" w:rsidRPr="0005696F" w14:paraId="07748A6F" w14:textId="77777777" w:rsidTr="00501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3" w:type="dxa"/>
            <w:shd w:val="clear" w:color="auto" w:fill="auto"/>
          </w:tcPr>
          <w:p w14:paraId="2FC13FD4" w14:textId="77777777" w:rsidR="0050143D" w:rsidRPr="0050143D" w:rsidRDefault="0050143D" w:rsidP="0050143D">
            <w:pPr>
              <w:pStyle w:val="TableBody"/>
            </w:pPr>
            <w:r w:rsidRPr="0050143D">
              <w:t>McCann’s skink</w:t>
            </w:r>
          </w:p>
        </w:tc>
        <w:tc>
          <w:tcPr>
            <w:tcW w:w="2924" w:type="dxa"/>
            <w:shd w:val="clear" w:color="auto" w:fill="auto"/>
          </w:tcPr>
          <w:p w14:paraId="23BA7F62" w14:textId="77777777" w:rsidR="0050143D" w:rsidRPr="0050143D" w:rsidRDefault="0050143D" w:rsidP="0050143D">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50143D">
              <w:rPr>
                <w:i/>
                <w:iCs/>
              </w:rPr>
              <w:t>Oligosoma</w:t>
            </w:r>
            <w:proofErr w:type="spellEnd"/>
            <w:r w:rsidRPr="0050143D">
              <w:rPr>
                <w:i/>
                <w:iCs/>
              </w:rPr>
              <w:t xml:space="preserve"> </w:t>
            </w:r>
            <w:proofErr w:type="spellStart"/>
            <w:r w:rsidRPr="0050143D">
              <w:rPr>
                <w:i/>
                <w:iCs/>
              </w:rPr>
              <w:t>maccanni</w:t>
            </w:r>
            <w:proofErr w:type="spellEnd"/>
          </w:p>
        </w:tc>
        <w:tc>
          <w:tcPr>
            <w:tcW w:w="2924" w:type="dxa"/>
            <w:shd w:val="clear" w:color="auto" w:fill="auto"/>
          </w:tcPr>
          <w:p w14:paraId="44B5A480" w14:textId="77777777" w:rsidR="0050143D" w:rsidRPr="0005696F" w:rsidRDefault="0050143D" w:rsidP="0050143D">
            <w:pPr>
              <w:pStyle w:val="TableBody"/>
              <w:cnfStyle w:val="000000100000" w:firstRow="0" w:lastRow="0" w:firstColumn="0" w:lastColumn="0" w:oddVBand="0" w:evenVBand="0" w:oddHBand="1" w:evenHBand="0" w:firstRowFirstColumn="0" w:firstRowLastColumn="0" w:lastRowFirstColumn="0" w:lastRowLastColumn="0"/>
            </w:pPr>
            <w:r w:rsidRPr="0050143D">
              <w:t>Not Threatened</w:t>
            </w:r>
          </w:p>
        </w:tc>
      </w:tr>
    </w:tbl>
    <w:p w14:paraId="2B1707CB" w14:textId="7E64C88D" w:rsidR="00565144" w:rsidRDefault="00565144" w:rsidP="0050143D"/>
    <w:p w14:paraId="1191B6C3" w14:textId="365424DD" w:rsidR="0050143D" w:rsidRDefault="0050143D" w:rsidP="0050143D">
      <w:pPr>
        <w:pStyle w:val="Heading2"/>
      </w:pPr>
      <w:r>
        <w:t>Schedule 5</w:t>
      </w:r>
    </w:p>
    <w:tbl>
      <w:tblPr>
        <w:tblStyle w:val="MDTable"/>
        <w:tblW w:w="0" w:type="auto"/>
        <w:tblLook w:val="04A0" w:firstRow="1" w:lastRow="0" w:firstColumn="1" w:lastColumn="0" w:noHBand="0" w:noVBand="1"/>
      </w:tblPr>
      <w:tblGrid>
        <w:gridCol w:w="1754"/>
        <w:gridCol w:w="1754"/>
        <w:gridCol w:w="1754"/>
        <w:gridCol w:w="1754"/>
        <w:gridCol w:w="1755"/>
      </w:tblGrid>
      <w:tr w:rsidR="00A622DB" w:rsidRPr="00A622DB" w14:paraId="23C6B22A" w14:textId="77777777" w:rsidTr="00A622D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54" w:type="dxa"/>
          </w:tcPr>
          <w:p w14:paraId="4FE38DBE" w14:textId="77777777" w:rsidR="00A622DB" w:rsidRPr="00A622DB" w:rsidRDefault="00A622DB" w:rsidP="00A622DB">
            <w:pPr>
              <w:pStyle w:val="TableHeader"/>
              <w:spacing w:after="144"/>
            </w:pPr>
            <w:r w:rsidRPr="00A622DB">
              <w:t>Māori Name</w:t>
            </w:r>
          </w:p>
        </w:tc>
        <w:tc>
          <w:tcPr>
            <w:tcW w:w="1754" w:type="dxa"/>
          </w:tcPr>
          <w:p w14:paraId="67C189D6"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Common Name</w:t>
            </w:r>
          </w:p>
        </w:tc>
        <w:tc>
          <w:tcPr>
            <w:tcW w:w="1754" w:type="dxa"/>
          </w:tcPr>
          <w:p w14:paraId="06D1D274"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Scientific Name</w:t>
            </w:r>
          </w:p>
        </w:tc>
        <w:tc>
          <w:tcPr>
            <w:tcW w:w="1754" w:type="dxa"/>
          </w:tcPr>
          <w:p w14:paraId="3A835B59"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NZ Threat Classification</w:t>
            </w:r>
          </w:p>
        </w:tc>
        <w:tc>
          <w:tcPr>
            <w:tcW w:w="1755" w:type="dxa"/>
          </w:tcPr>
          <w:p w14:paraId="5C542971"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Regional threat status</w:t>
            </w:r>
          </w:p>
        </w:tc>
      </w:tr>
      <w:tr w:rsidR="00A622DB" w:rsidRPr="00A622DB" w14:paraId="06960C52"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18ADAE22" w14:textId="77777777" w:rsidR="00A622DB" w:rsidRPr="00A622DB" w:rsidRDefault="00A622DB" w:rsidP="00A622DB">
            <w:pPr>
              <w:pStyle w:val="TableBody"/>
            </w:pPr>
            <w:proofErr w:type="spellStart"/>
            <w:r w:rsidRPr="00A622DB">
              <w:t>Kārearea</w:t>
            </w:r>
            <w:proofErr w:type="spellEnd"/>
            <w:r w:rsidRPr="00A622DB">
              <w:t xml:space="preserve">* </w:t>
            </w:r>
          </w:p>
        </w:tc>
        <w:tc>
          <w:tcPr>
            <w:tcW w:w="1754" w:type="dxa"/>
            <w:shd w:val="clear" w:color="auto" w:fill="auto"/>
          </w:tcPr>
          <w:p w14:paraId="59FDFCA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New Zealand falcon – eastern form* </w:t>
            </w:r>
          </w:p>
        </w:tc>
        <w:tc>
          <w:tcPr>
            <w:tcW w:w="1754" w:type="dxa"/>
            <w:shd w:val="clear" w:color="auto" w:fill="auto"/>
          </w:tcPr>
          <w:p w14:paraId="7FD29C9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Falco </w:t>
            </w:r>
            <w:proofErr w:type="spellStart"/>
            <w:r w:rsidRPr="00A622DB">
              <w:rPr>
                <w:i/>
                <w:iCs/>
              </w:rPr>
              <w:t>novaeseelandiae</w:t>
            </w:r>
            <w:proofErr w:type="spellEnd"/>
          </w:p>
        </w:tc>
        <w:tc>
          <w:tcPr>
            <w:tcW w:w="1754" w:type="dxa"/>
            <w:shd w:val="clear" w:color="auto" w:fill="auto"/>
          </w:tcPr>
          <w:p w14:paraId="4DCEF5DF"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nationally vulnerable </w:t>
            </w:r>
          </w:p>
        </w:tc>
        <w:tc>
          <w:tcPr>
            <w:tcW w:w="1755" w:type="dxa"/>
            <w:shd w:val="clear" w:color="auto" w:fill="auto"/>
          </w:tcPr>
          <w:p w14:paraId="17BB46C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regionally vulnerable </w:t>
            </w:r>
          </w:p>
        </w:tc>
      </w:tr>
      <w:tr w:rsidR="00A622DB" w:rsidRPr="00A622DB" w14:paraId="7297495D"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45634DBA" w14:textId="77777777" w:rsidR="00A622DB" w:rsidRPr="00A622DB" w:rsidRDefault="00A622DB" w:rsidP="00A622DB">
            <w:pPr>
              <w:pStyle w:val="TableBody"/>
            </w:pPr>
            <w:proofErr w:type="spellStart"/>
            <w:r w:rsidRPr="00A622DB">
              <w:t>Mātātā</w:t>
            </w:r>
            <w:proofErr w:type="spellEnd"/>
            <w:r w:rsidRPr="00A622DB">
              <w:t>/</w:t>
            </w:r>
            <w:proofErr w:type="spellStart"/>
            <w:r w:rsidRPr="00A622DB">
              <w:t>Kōtātā</w:t>
            </w:r>
            <w:proofErr w:type="spellEnd"/>
            <w:r w:rsidRPr="00A622DB">
              <w:t xml:space="preserve"> </w:t>
            </w:r>
          </w:p>
        </w:tc>
        <w:tc>
          <w:tcPr>
            <w:tcW w:w="1754" w:type="dxa"/>
          </w:tcPr>
          <w:p w14:paraId="0DA9AB4B"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South Island fernbird </w:t>
            </w:r>
          </w:p>
        </w:tc>
        <w:tc>
          <w:tcPr>
            <w:tcW w:w="1754" w:type="dxa"/>
          </w:tcPr>
          <w:p w14:paraId="411D241A"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proofErr w:type="spellStart"/>
            <w:r w:rsidRPr="00A622DB">
              <w:rPr>
                <w:i/>
                <w:iCs/>
              </w:rPr>
              <w:t>Bowdleria</w:t>
            </w:r>
            <w:proofErr w:type="spellEnd"/>
            <w:r w:rsidRPr="00A622DB">
              <w:rPr>
                <w:i/>
                <w:iCs/>
              </w:rPr>
              <w:t xml:space="preserve"> punctata </w:t>
            </w:r>
            <w:proofErr w:type="spellStart"/>
            <w:r w:rsidRPr="00A622DB">
              <w:rPr>
                <w:i/>
                <w:iCs/>
              </w:rPr>
              <w:t>punctata</w:t>
            </w:r>
            <w:proofErr w:type="spellEnd"/>
          </w:p>
        </w:tc>
        <w:tc>
          <w:tcPr>
            <w:tcW w:w="1754" w:type="dxa"/>
          </w:tcPr>
          <w:p w14:paraId="15FEDAB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declining </w:t>
            </w:r>
          </w:p>
        </w:tc>
        <w:tc>
          <w:tcPr>
            <w:tcW w:w="1755" w:type="dxa"/>
          </w:tcPr>
          <w:p w14:paraId="6D18FC63"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Regionally At Risk, declining </w:t>
            </w:r>
          </w:p>
        </w:tc>
      </w:tr>
      <w:tr w:rsidR="00A622DB" w:rsidRPr="00A622DB" w14:paraId="0381FE28"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30E6681A" w14:textId="77777777" w:rsidR="00A622DB" w:rsidRPr="00A622DB" w:rsidRDefault="00A622DB" w:rsidP="00A622DB">
            <w:pPr>
              <w:pStyle w:val="TableBody"/>
            </w:pPr>
            <w:proofErr w:type="spellStart"/>
            <w:r w:rsidRPr="00A622DB">
              <w:t>Pīhoihoi</w:t>
            </w:r>
            <w:proofErr w:type="spellEnd"/>
            <w:r w:rsidRPr="00A622DB">
              <w:t xml:space="preserve">* </w:t>
            </w:r>
          </w:p>
        </w:tc>
        <w:tc>
          <w:tcPr>
            <w:tcW w:w="1754" w:type="dxa"/>
            <w:shd w:val="clear" w:color="auto" w:fill="auto"/>
          </w:tcPr>
          <w:p w14:paraId="123475E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New Zealand pipit* </w:t>
            </w:r>
          </w:p>
        </w:tc>
        <w:tc>
          <w:tcPr>
            <w:tcW w:w="1754" w:type="dxa"/>
            <w:shd w:val="clear" w:color="auto" w:fill="auto"/>
          </w:tcPr>
          <w:p w14:paraId="019BEB33"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Anthus</w:t>
            </w:r>
            <w:proofErr w:type="spellEnd"/>
            <w:r w:rsidRPr="00A622DB">
              <w:rPr>
                <w:i/>
                <w:iCs/>
              </w:rPr>
              <w:t xml:space="preserve"> </w:t>
            </w:r>
            <w:proofErr w:type="spellStart"/>
            <w:r w:rsidRPr="00A622DB">
              <w:rPr>
                <w:i/>
                <w:iCs/>
              </w:rPr>
              <w:t>novaeseelandiae</w:t>
            </w:r>
            <w:proofErr w:type="spellEnd"/>
            <w:r w:rsidRPr="00A622DB">
              <w:rPr>
                <w:i/>
                <w:iCs/>
              </w:rPr>
              <w:t xml:space="preserve"> </w:t>
            </w:r>
            <w:proofErr w:type="spellStart"/>
            <w:r w:rsidRPr="00A622DB">
              <w:rPr>
                <w:i/>
                <w:iCs/>
              </w:rPr>
              <w:t>novaeseelandiae</w:t>
            </w:r>
            <w:proofErr w:type="spellEnd"/>
          </w:p>
        </w:tc>
        <w:tc>
          <w:tcPr>
            <w:tcW w:w="1754" w:type="dxa"/>
            <w:shd w:val="clear" w:color="auto" w:fill="auto"/>
          </w:tcPr>
          <w:p w14:paraId="559AB38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At Risk, declining </w:t>
            </w:r>
          </w:p>
        </w:tc>
        <w:tc>
          <w:tcPr>
            <w:tcW w:w="1755" w:type="dxa"/>
            <w:shd w:val="clear" w:color="auto" w:fill="auto"/>
          </w:tcPr>
          <w:p w14:paraId="2AE738F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Regionally not threatened </w:t>
            </w:r>
          </w:p>
        </w:tc>
      </w:tr>
      <w:tr w:rsidR="00A622DB" w:rsidRPr="00A622DB" w14:paraId="2A15AAE1"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2CFFF982" w14:textId="77777777" w:rsidR="00A622DB" w:rsidRPr="00A622DB" w:rsidRDefault="00A622DB" w:rsidP="00A622DB">
            <w:pPr>
              <w:pStyle w:val="TableBody"/>
            </w:pPr>
            <w:proofErr w:type="spellStart"/>
            <w:r w:rsidRPr="00A622DB">
              <w:t>Māpunga</w:t>
            </w:r>
            <w:proofErr w:type="spellEnd"/>
            <w:r w:rsidRPr="00A622DB">
              <w:t xml:space="preserve">* </w:t>
            </w:r>
          </w:p>
        </w:tc>
        <w:tc>
          <w:tcPr>
            <w:tcW w:w="1754" w:type="dxa"/>
          </w:tcPr>
          <w:p w14:paraId="7313B3CF"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Black shag* </w:t>
            </w:r>
          </w:p>
        </w:tc>
        <w:tc>
          <w:tcPr>
            <w:tcW w:w="1754" w:type="dxa"/>
          </w:tcPr>
          <w:p w14:paraId="55E60642"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Phalacrocorax carbo</w:t>
            </w:r>
          </w:p>
        </w:tc>
        <w:tc>
          <w:tcPr>
            <w:tcW w:w="1754" w:type="dxa"/>
          </w:tcPr>
          <w:p w14:paraId="748AE7C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relict </w:t>
            </w:r>
          </w:p>
        </w:tc>
        <w:tc>
          <w:tcPr>
            <w:tcW w:w="1755" w:type="dxa"/>
          </w:tcPr>
          <w:p w14:paraId="0FEA4996"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Threatened, regionally endangered </w:t>
            </w:r>
          </w:p>
        </w:tc>
      </w:tr>
      <w:tr w:rsidR="00A622DB" w:rsidRPr="00A622DB" w14:paraId="1771F1C9"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1C4933BC" w14:textId="77777777" w:rsidR="00A622DB" w:rsidRPr="00A622DB" w:rsidRDefault="00A622DB" w:rsidP="00A622DB">
            <w:pPr>
              <w:pStyle w:val="TableBody"/>
            </w:pPr>
            <w:r w:rsidRPr="00A622DB">
              <w:lastRenderedPageBreak/>
              <w:t xml:space="preserve">Tauhou* </w:t>
            </w:r>
          </w:p>
        </w:tc>
        <w:tc>
          <w:tcPr>
            <w:tcW w:w="1754" w:type="dxa"/>
            <w:shd w:val="clear" w:color="auto" w:fill="auto"/>
          </w:tcPr>
          <w:p w14:paraId="3F527D6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Silvereye* </w:t>
            </w:r>
          </w:p>
        </w:tc>
        <w:tc>
          <w:tcPr>
            <w:tcW w:w="1754" w:type="dxa"/>
            <w:shd w:val="clear" w:color="auto" w:fill="auto"/>
          </w:tcPr>
          <w:p w14:paraId="5AA1A48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Zosterops lateralis</w:t>
            </w:r>
          </w:p>
        </w:tc>
        <w:tc>
          <w:tcPr>
            <w:tcW w:w="1754" w:type="dxa"/>
            <w:shd w:val="clear" w:color="auto" w:fill="auto"/>
          </w:tcPr>
          <w:p w14:paraId="06325752"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544C8AB4"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Regionally At Risk, declining </w:t>
            </w:r>
          </w:p>
        </w:tc>
      </w:tr>
      <w:tr w:rsidR="00A622DB" w:rsidRPr="00A622DB" w14:paraId="5B2063E7"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0955700F" w14:textId="77777777" w:rsidR="00A622DB" w:rsidRPr="00A622DB" w:rsidRDefault="00A622DB" w:rsidP="00A622DB">
            <w:pPr>
              <w:pStyle w:val="TableBody"/>
            </w:pPr>
            <w:proofErr w:type="spellStart"/>
            <w:r w:rsidRPr="00A622DB">
              <w:t>Miromiro</w:t>
            </w:r>
            <w:proofErr w:type="spellEnd"/>
            <w:r w:rsidRPr="00A622DB">
              <w:t xml:space="preserve">* </w:t>
            </w:r>
          </w:p>
        </w:tc>
        <w:tc>
          <w:tcPr>
            <w:tcW w:w="1754" w:type="dxa"/>
          </w:tcPr>
          <w:p w14:paraId="2DB8A03B"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Tomtit* </w:t>
            </w:r>
          </w:p>
        </w:tc>
        <w:tc>
          <w:tcPr>
            <w:tcW w:w="1754" w:type="dxa"/>
          </w:tcPr>
          <w:p w14:paraId="1EE7B46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proofErr w:type="spellStart"/>
            <w:r w:rsidRPr="00A622DB">
              <w:rPr>
                <w:i/>
                <w:iCs/>
              </w:rPr>
              <w:t>Petroica</w:t>
            </w:r>
            <w:proofErr w:type="spellEnd"/>
            <w:r w:rsidRPr="00A622DB">
              <w:rPr>
                <w:i/>
                <w:iCs/>
              </w:rPr>
              <w:t xml:space="preserve"> </w:t>
            </w:r>
            <w:proofErr w:type="spellStart"/>
            <w:r w:rsidRPr="00A622DB">
              <w:rPr>
                <w:i/>
                <w:iCs/>
              </w:rPr>
              <w:t>macrocephala</w:t>
            </w:r>
            <w:proofErr w:type="spellEnd"/>
          </w:p>
        </w:tc>
        <w:tc>
          <w:tcPr>
            <w:tcW w:w="1754" w:type="dxa"/>
          </w:tcPr>
          <w:p w14:paraId="3A018DE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68AD4AE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(but locally uncommon) </w:t>
            </w:r>
          </w:p>
        </w:tc>
      </w:tr>
      <w:tr w:rsidR="00A622DB" w:rsidRPr="00A622DB" w14:paraId="048770B2"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04A56DC9" w14:textId="77777777" w:rsidR="00A622DB" w:rsidRPr="00A622DB" w:rsidRDefault="00A622DB" w:rsidP="00A622DB">
            <w:pPr>
              <w:pStyle w:val="TableBody"/>
            </w:pPr>
            <w:proofErr w:type="spellStart"/>
            <w:r w:rsidRPr="00A622DB">
              <w:t>Tōrea</w:t>
            </w:r>
            <w:proofErr w:type="spellEnd"/>
            <w:r w:rsidRPr="00A622DB">
              <w:t xml:space="preserve">* </w:t>
            </w:r>
          </w:p>
        </w:tc>
        <w:tc>
          <w:tcPr>
            <w:tcW w:w="1754" w:type="dxa"/>
            <w:shd w:val="clear" w:color="auto" w:fill="auto"/>
          </w:tcPr>
          <w:p w14:paraId="59717BD4"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South Island Pied Oystercatcher* </w:t>
            </w:r>
          </w:p>
        </w:tc>
        <w:tc>
          <w:tcPr>
            <w:tcW w:w="1754" w:type="dxa"/>
            <w:shd w:val="clear" w:color="auto" w:fill="auto"/>
          </w:tcPr>
          <w:p w14:paraId="71A85C9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Haematopus</w:t>
            </w:r>
            <w:proofErr w:type="spellEnd"/>
            <w:r w:rsidRPr="00A622DB">
              <w:rPr>
                <w:i/>
                <w:iCs/>
              </w:rPr>
              <w:t xml:space="preserve"> </w:t>
            </w:r>
            <w:proofErr w:type="spellStart"/>
            <w:r w:rsidRPr="00A622DB">
              <w:rPr>
                <w:i/>
                <w:iCs/>
              </w:rPr>
              <w:t>finschi</w:t>
            </w:r>
            <w:proofErr w:type="spellEnd"/>
          </w:p>
        </w:tc>
        <w:tc>
          <w:tcPr>
            <w:tcW w:w="1754" w:type="dxa"/>
            <w:shd w:val="clear" w:color="auto" w:fill="auto"/>
          </w:tcPr>
          <w:p w14:paraId="62F5E2C0"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At Risk, declining </w:t>
            </w:r>
          </w:p>
        </w:tc>
        <w:tc>
          <w:tcPr>
            <w:tcW w:w="1755" w:type="dxa"/>
            <w:shd w:val="clear" w:color="auto" w:fill="auto"/>
          </w:tcPr>
          <w:p w14:paraId="0E08D95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regionally vulnerable </w:t>
            </w:r>
          </w:p>
        </w:tc>
      </w:tr>
      <w:tr w:rsidR="00A622DB" w:rsidRPr="00A622DB" w14:paraId="6CA9D114"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AFB2113" w14:textId="77777777" w:rsidR="00A622DB" w:rsidRPr="00A622DB" w:rsidRDefault="00A622DB" w:rsidP="00A622DB">
            <w:pPr>
              <w:pStyle w:val="TableBody"/>
            </w:pPr>
            <w:r w:rsidRPr="00A622DB">
              <w:t xml:space="preserve">Kawau </w:t>
            </w:r>
            <w:proofErr w:type="spellStart"/>
            <w:r w:rsidRPr="00A622DB">
              <w:t>paka</w:t>
            </w:r>
            <w:proofErr w:type="spellEnd"/>
            <w:r w:rsidRPr="00A622DB">
              <w:t xml:space="preserve"> </w:t>
            </w:r>
          </w:p>
        </w:tc>
        <w:tc>
          <w:tcPr>
            <w:tcW w:w="1754" w:type="dxa"/>
          </w:tcPr>
          <w:p w14:paraId="6F30A98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Little shag </w:t>
            </w:r>
          </w:p>
        </w:tc>
        <w:tc>
          <w:tcPr>
            <w:tcW w:w="1754" w:type="dxa"/>
          </w:tcPr>
          <w:p w14:paraId="38E4486E"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Phalacrocorax </w:t>
            </w:r>
            <w:proofErr w:type="spellStart"/>
            <w:r w:rsidRPr="00A622DB">
              <w:rPr>
                <w:i/>
                <w:iCs/>
              </w:rPr>
              <w:t>sulcirostris</w:t>
            </w:r>
            <w:proofErr w:type="spellEnd"/>
          </w:p>
        </w:tc>
        <w:tc>
          <w:tcPr>
            <w:tcW w:w="1754" w:type="dxa"/>
          </w:tcPr>
          <w:p w14:paraId="28BB7A3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relict </w:t>
            </w:r>
          </w:p>
        </w:tc>
        <w:tc>
          <w:tcPr>
            <w:tcW w:w="1755" w:type="dxa"/>
          </w:tcPr>
          <w:p w14:paraId="3B4BF95A"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relict </w:t>
            </w:r>
          </w:p>
        </w:tc>
      </w:tr>
      <w:tr w:rsidR="00A622DB" w:rsidRPr="00A622DB" w14:paraId="188097D7"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49C6CEDF" w14:textId="77777777" w:rsidR="00A622DB" w:rsidRPr="00A622DB" w:rsidRDefault="00A622DB" w:rsidP="00A622DB">
            <w:pPr>
              <w:pStyle w:val="TableBody"/>
            </w:pPr>
            <w:proofErr w:type="spellStart"/>
            <w:r w:rsidRPr="00A622DB">
              <w:t>Tarapiroe</w:t>
            </w:r>
            <w:proofErr w:type="spellEnd"/>
            <w:r w:rsidRPr="00A622DB">
              <w:t xml:space="preserve"> </w:t>
            </w:r>
          </w:p>
        </w:tc>
        <w:tc>
          <w:tcPr>
            <w:tcW w:w="1754" w:type="dxa"/>
            <w:shd w:val="clear" w:color="auto" w:fill="auto"/>
          </w:tcPr>
          <w:p w14:paraId="6AFB1C59"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Black-fronted tern </w:t>
            </w:r>
          </w:p>
        </w:tc>
        <w:tc>
          <w:tcPr>
            <w:tcW w:w="1754" w:type="dxa"/>
            <w:shd w:val="clear" w:color="auto" w:fill="auto"/>
          </w:tcPr>
          <w:p w14:paraId="3E7B6C4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Chlidonias</w:t>
            </w:r>
            <w:proofErr w:type="spellEnd"/>
            <w:r w:rsidRPr="00A622DB">
              <w:rPr>
                <w:i/>
                <w:iCs/>
              </w:rPr>
              <w:t xml:space="preserve"> </w:t>
            </w:r>
            <w:proofErr w:type="spellStart"/>
            <w:r w:rsidRPr="00A622DB">
              <w:rPr>
                <w:i/>
                <w:iCs/>
              </w:rPr>
              <w:t>albostriatus</w:t>
            </w:r>
            <w:proofErr w:type="spellEnd"/>
          </w:p>
        </w:tc>
        <w:tc>
          <w:tcPr>
            <w:tcW w:w="1754" w:type="dxa"/>
            <w:shd w:val="clear" w:color="auto" w:fill="auto"/>
          </w:tcPr>
          <w:p w14:paraId="1FF5DA0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nationally endangered </w:t>
            </w:r>
          </w:p>
        </w:tc>
        <w:tc>
          <w:tcPr>
            <w:tcW w:w="1755" w:type="dxa"/>
            <w:shd w:val="clear" w:color="auto" w:fill="auto"/>
          </w:tcPr>
          <w:p w14:paraId="35B915A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regionally endangered </w:t>
            </w:r>
          </w:p>
        </w:tc>
      </w:tr>
      <w:tr w:rsidR="00A622DB" w:rsidRPr="00A622DB" w14:paraId="7CD7CFBF"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184DC35D" w14:textId="77777777" w:rsidR="00A622DB" w:rsidRPr="00A622DB" w:rsidRDefault="00A622DB" w:rsidP="00A622DB">
            <w:pPr>
              <w:pStyle w:val="TableBody"/>
            </w:pPr>
            <w:proofErr w:type="spellStart"/>
            <w:r w:rsidRPr="00A622DB">
              <w:t>Tarāpuka</w:t>
            </w:r>
            <w:proofErr w:type="spellEnd"/>
            <w:r w:rsidRPr="00A622DB">
              <w:t xml:space="preserve"> </w:t>
            </w:r>
          </w:p>
        </w:tc>
        <w:tc>
          <w:tcPr>
            <w:tcW w:w="1754" w:type="dxa"/>
          </w:tcPr>
          <w:p w14:paraId="7A4C795C"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Black-billed gull </w:t>
            </w:r>
          </w:p>
        </w:tc>
        <w:tc>
          <w:tcPr>
            <w:tcW w:w="1754" w:type="dxa"/>
          </w:tcPr>
          <w:p w14:paraId="62D8AF90"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proofErr w:type="spellStart"/>
            <w:r w:rsidRPr="00A622DB">
              <w:rPr>
                <w:i/>
                <w:iCs/>
              </w:rPr>
              <w:t>Chroicocephalus</w:t>
            </w:r>
            <w:proofErr w:type="spellEnd"/>
            <w:r w:rsidRPr="00A622DB">
              <w:rPr>
                <w:i/>
                <w:iCs/>
              </w:rPr>
              <w:t xml:space="preserve"> </w:t>
            </w:r>
            <w:proofErr w:type="spellStart"/>
            <w:r w:rsidRPr="00A622DB">
              <w:rPr>
                <w:i/>
                <w:iCs/>
              </w:rPr>
              <w:t>bulleri</w:t>
            </w:r>
            <w:proofErr w:type="spellEnd"/>
          </w:p>
        </w:tc>
        <w:tc>
          <w:tcPr>
            <w:tcW w:w="1754" w:type="dxa"/>
          </w:tcPr>
          <w:p w14:paraId="2DD40BF1"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declining </w:t>
            </w:r>
          </w:p>
        </w:tc>
        <w:tc>
          <w:tcPr>
            <w:tcW w:w="1755" w:type="dxa"/>
          </w:tcPr>
          <w:p w14:paraId="3ADAF438"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Threatened, regionally vulnerable </w:t>
            </w:r>
          </w:p>
        </w:tc>
      </w:tr>
      <w:tr w:rsidR="00A622DB" w:rsidRPr="00A622DB" w14:paraId="66BB62E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7E49D68F" w14:textId="77777777" w:rsidR="00A622DB" w:rsidRPr="00A622DB" w:rsidRDefault="00A622DB" w:rsidP="00A622DB">
            <w:pPr>
              <w:pStyle w:val="TableBody"/>
            </w:pPr>
            <w:proofErr w:type="spellStart"/>
            <w:r w:rsidRPr="00A622DB">
              <w:t>Kāhu</w:t>
            </w:r>
            <w:proofErr w:type="spellEnd"/>
            <w:r w:rsidRPr="00A622DB">
              <w:t xml:space="preserve"> </w:t>
            </w:r>
          </w:p>
        </w:tc>
        <w:tc>
          <w:tcPr>
            <w:tcW w:w="1754" w:type="dxa"/>
            <w:shd w:val="clear" w:color="auto" w:fill="auto"/>
          </w:tcPr>
          <w:p w14:paraId="71B915A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Australasian harrier* </w:t>
            </w:r>
          </w:p>
        </w:tc>
        <w:tc>
          <w:tcPr>
            <w:tcW w:w="1754" w:type="dxa"/>
            <w:shd w:val="clear" w:color="auto" w:fill="auto"/>
          </w:tcPr>
          <w:p w14:paraId="64814CB6"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Circus </w:t>
            </w:r>
            <w:proofErr w:type="spellStart"/>
            <w:r w:rsidRPr="00A622DB">
              <w:rPr>
                <w:i/>
                <w:iCs/>
              </w:rPr>
              <w:t>approximans</w:t>
            </w:r>
            <w:proofErr w:type="spellEnd"/>
          </w:p>
        </w:tc>
        <w:tc>
          <w:tcPr>
            <w:tcW w:w="1754" w:type="dxa"/>
            <w:shd w:val="clear" w:color="auto" w:fill="auto"/>
          </w:tcPr>
          <w:p w14:paraId="4F68CB3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0249DD4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1D96168C"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3DCF38C1" w14:textId="77777777" w:rsidR="00A622DB" w:rsidRPr="00A622DB" w:rsidRDefault="00A622DB" w:rsidP="00A622DB">
            <w:pPr>
              <w:pStyle w:val="TableBody"/>
            </w:pPr>
            <w:proofErr w:type="spellStart"/>
            <w:r w:rsidRPr="00A622DB">
              <w:t>Kuruwhengi</w:t>
            </w:r>
            <w:proofErr w:type="spellEnd"/>
            <w:r w:rsidRPr="00A622DB">
              <w:t xml:space="preserve"> </w:t>
            </w:r>
          </w:p>
        </w:tc>
        <w:tc>
          <w:tcPr>
            <w:tcW w:w="1754" w:type="dxa"/>
          </w:tcPr>
          <w:p w14:paraId="51C10AFF"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Australasian shoveler </w:t>
            </w:r>
          </w:p>
        </w:tc>
        <w:tc>
          <w:tcPr>
            <w:tcW w:w="1754" w:type="dxa"/>
          </w:tcPr>
          <w:p w14:paraId="75CFAC07"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Anas </w:t>
            </w:r>
            <w:proofErr w:type="spellStart"/>
            <w:r w:rsidRPr="00A622DB">
              <w:rPr>
                <w:i/>
                <w:iCs/>
              </w:rPr>
              <w:t>rhynchotis</w:t>
            </w:r>
            <w:proofErr w:type="spellEnd"/>
          </w:p>
        </w:tc>
        <w:tc>
          <w:tcPr>
            <w:tcW w:w="1754" w:type="dxa"/>
          </w:tcPr>
          <w:p w14:paraId="3B078F1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C0A2E11"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19AEA341"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21EBC091" w14:textId="77777777" w:rsidR="00A622DB" w:rsidRPr="00A622DB" w:rsidRDefault="00A622DB" w:rsidP="00A622DB">
            <w:pPr>
              <w:pStyle w:val="TableBody"/>
            </w:pPr>
            <w:proofErr w:type="spellStart"/>
            <w:r w:rsidRPr="00A622DB">
              <w:t>Korimako</w:t>
            </w:r>
            <w:proofErr w:type="spellEnd"/>
            <w:r w:rsidRPr="00A622DB">
              <w:t xml:space="preserve"> </w:t>
            </w:r>
          </w:p>
        </w:tc>
        <w:tc>
          <w:tcPr>
            <w:tcW w:w="1754" w:type="dxa"/>
            <w:shd w:val="clear" w:color="auto" w:fill="auto"/>
          </w:tcPr>
          <w:p w14:paraId="6C474DF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Bellbird </w:t>
            </w:r>
          </w:p>
        </w:tc>
        <w:tc>
          <w:tcPr>
            <w:tcW w:w="1754" w:type="dxa"/>
            <w:shd w:val="clear" w:color="auto" w:fill="auto"/>
          </w:tcPr>
          <w:p w14:paraId="068808E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Anthornis</w:t>
            </w:r>
            <w:proofErr w:type="spellEnd"/>
            <w:r w:rsidRPr="00A622DB">
              <w:rPr>
                <w:i/>
                <w:iCs/>
              </w:rPr>
              <w:t xml:space="preserve"> melanura</w:t>
            </w:r>
          </w:p>
        </w:tc>
        <w:tc>
          <w:tcPr>
            <w:tcW w:w="1754" w:type="dxa"/>
            <w:shd w:val="clear" w:color="auto" w:fill="auto"/>
          </w:tcPr>
          <w:p w14:paraId="2BC9601A"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6778A06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27F79AE5"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BB9B68C" w14:textId="77777777" w:rsidR="00A622DB" w:rsidRPr="00A622DB" w:rsidRDefault="00A622DB" w:rsidP="00A622DB">
            <w:pPr>
              <w:pStyle w:val="TableBody"/>
            </w:pPr>
            <w:proofErr w:type="spellStart"/>
            <w:r w:rsidRPr="00A622DB">
              <w:t>Kakīānau</w:t>
            </w:r>
            <w:proofErr w:type="spellEnd"/>
            <w:r w:rsidRPr="00A622DB">
              <w:t xml:space="preserve"> </w:t>
            </w:r>
          </w:p>
        </w:tc>
        <w:tc>
          <w:tcPr>
            <w:tcW w:w="1754" w:type="dxa"/>
          </w:tcPr>
          <w:p w14:paraId="7E9D1310"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Black swan </w:t>
            </w:r>
          </w:p>
        </w:tc>
        <w:tc>
          <w:tcPr>
            <w:tcW w:w="1754" w:type="dxa"/>
          </w:tcPr>
          <w:p w14:paraId="6AF156D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Cygnus atratus</w:t>
            </w:r>
          </w:p>
        </w:tc>
        <w:tc>
          <w:tcPr>
            <w:tcW w:w="1754" w:type="dxa"/>
          </w:tcPr>
          <w:p w14:paraId="479CF35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6B2FE881"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07E6F03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60FE0ABF" w14:textId="77777777" w:rsidR="00A622DB" w:rsidRPr="00A622DB" w:rsidRDefault="00A622DB" w:rsidP="00A622DB">
            <w:pPr>
              <w:pStyle w:val="TableBody"/>
            </w:pPr>
            <w:proofErr w:type="spellStart"/>
            <w:r w:rsidRPr="00A622DB">
              <w:t>Riroriro</w:t>
            </w:r>
            <w:proofErr w:type="spellEnd"/>
            <w:r w:rsidRPr="00A622DB">
              <w:t xml:space="preserve"> </w:t>
            </w:r>
          </w:p>
        </w:tc>
        <w:tc>
          <w:tcPr>
            <w:tcW w:w="1754" w:type="dxa"/>
            <w:shd w:val="clear" w:color="auto" w:fill="auto"/>
          </w:tcPr>
          <w:p w14:paraId="0CEF2D23"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Grey warbler </w:t>
            </w:r>
          </w:p>
        </w:tc>
        <w:tc>
          <w:tcPr>
            <w:tcW w:w="1754" w:type="dxa"/>
            <w:shd w:val="clear" w:color="auto" w:fill="auto"/>
          </w:tcPr>
          <w:p w14:paraId="4EA352D5"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Gerygone </w:t>
            </w:r>
            <w:proofErr w:type="spellStart"/>
            <w:r w:rsidRPr="00A622DB">
              <w:rPr>
                <w:i/>
                <w:iCs/>
              </w:rPr>
              <w:t>igata</w:t>
            </w:r>
            <w:proofErr w:type="spellEnd"/>
          </w:p>
        </w:tc>
        <w:tc>
          <w:tcPr>
            <w:tcW w:w="1754" w:type="dxa"/>
            <w:shd w:val="clear" w:color="auto" w:fill="auto"/>
          </w:tcPr>
          <w:p w14:paraId="6AAD9B4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212AF432"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493405FC"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419B3857" w14:textId="77777777" w:rsidR="00A622DB" w:rsidRPr="00A622DB" w:rsidRDefault="00A622DB" w:rsidP="00A622DB">
            <w:pPr>
              <w:pStyle w:val="TableBody"/>
            </w:pPr>
            <w:proofErr w:type="spellStart"/>
            <w:r w:rsidRPr="00A622DB">
              <w:t>Tētē-moroiti</w:t>
            </w:r>
            <w:proofErr w:type="spellEnd"/>
            <w:r w:rsidRPr="00A622DB">
              <w:t xml:space="preserve"> </w:t>
            </w:r>
          </w:p>
        </w:tc>
        <w:tc>
          <w:tcPr>
            <w:tcW w:w="1754" w:type="dxa"/>
          </w:tcPr>
          <w:p w14:paraId="7ACD35D2"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Grey teal </w:t>
            </w:r>
          </w:p>
        </w:tc>
        <w:tc>
          <w:tcPr>
            <w:tcW w:w="1754" w:type="dxa"/>
          </w:tcPr>
          <w:p w14:paraId="2D96BFC9"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Anas </w:t>
            </w:r>
            <w:proofErr w:type="spellStart"/>
            <w:r w:rsidRPr="00A622DB">
              <w:rPr>
                <w:i/>
                <w:iCs/>
              </w:rPr>
              <w:t>gracilis</w:t>
            </w:r>
            <w:proofErr w:type="spellEnd"/>
          </w:p>
        </w:tc>
        <w:tc>
          <w:tcPr>
            <w:tcW w:w="1754" w:type="dxa"/>
          </w:tcPr>
          <w:p w14:paraId="0B485DA9"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723DD57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38ABB795"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6BD66BD6" w14:textId="77777777" w:rsidR="00A622DB" w:rsidRPr="00A622DB" w:rsidRDefault="00A622DB" w:rsidP="00A622DB">
            <w:pPr>
              <w:pStyle w:val="TableBody"/>
            </w:pPr>
            <w:r w:rsidRPr="00A622DB">
              <w:t xml:space="preserve"> </w:t>
            </w:r>
          </w:p>
        </w:tc>
        <w:tc>
          <w:tcPr>
            <w:tcW w:w="1754" w:type="dxa"/>
            <w:shd w:val="clear" w:color="auto" w:fill="auto"/>
          </w:tcPr>
          <w:p w14:paraId="1BF3E209"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Mallard x grey duck hybrid* </w:t>
            </w:r>
          </w:p>
        </w:tc>
        <w:tc>
          <w:tcPr>
            <w:tcW w:w="1754" w:type="dxa"/>
            <w:shd w:val="clear" w:color="auto" w:fill="auto"/>
          </w:tcPr>
          <w:p w14:paraId="76333F52"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Anas platyrhynchos x Anas </w:t>
            </w:r>
            <w:proofErr w:type="spellStart"/>
            <w:r w:rsidRPr="00A622DB">
              <w:rPr>
                <w:i/>
                <w:iCs/>
              </w:rPr>
              <w:t>superciliosa</w:t>
            </w:r>
            <w:proofErr w:type="spellEnd"/>
          </w:p>
        </w:tc>
        <w:tc>
          <w:tcPr>
            <w:tcW w:w="1754" w:type="dxa"/>
            <w:shd w:val="clear" w:color="auto" w:fill="auto"/>
          </w:tcPr>
          <w:p w14:paraId="271114A4"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5551A820"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7A92679B"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2EAE8E72" w14:textId="77777777" w:rsidR="00A622DB" w:rsidRPr="00A622DB" w:rsidRDefault="00A622DB" w:rsidP="00A622DB">
            <w:pPr>
              <w:pStyle w:val="TableBody"/>
            </w:pPr>
            <w:proofErr w:type="spellStart"/>
            <w:r w:rsidRPr="00A622DB">
              <w:t>Pīwakawaka</w:t>
            </w:r>
            <w:proofErr w:type="spellEnd"/>
            <w:r w:rsidRPr="00A622DB">
              <w:t xml:space="preserve"> </w:t>
            </w:r>
          </w:p>
        </w:tc>
        <w:tc>
          <w:tcPr>
            <w:tcW w:w="1754" w:type="dxa"/>
          </w:tcPr>
          <w:p w14:paraId="799B718B"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New Zealand fantail </w:t>
            </w:r>
          </w:p>
        </w:tc>
        <w:tc>
          <w:tcPr>
            <w:tcW w:w="1754" w:type="dxa"/>
          </w:tcPr>
          <w:p w14:paraId="5B5FE24C"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Rhipidura fuliginosa</w:t>
            </w:r>
          </w:p>
        </w:tc>
        <w:tc>
          <w:tcPr>
            <w:tcW w:w="1754" w:type="dxa"/>
          </w:tcPr>
          <w:p w14:paraId="087960BE"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3381186A"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451E1AA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5D9DA1FD" w14:textId="77777777" w:rsidR="00A622DB" w:rsidRPr="00A622DB" w:rsidRDefault="00A622DB" w:rsidP="00A622DB">
            <w:pPr>
              <w:pStyle w:val="TableBody"/>
            </w:pPr>
            <w:r w:rsidRPr="00A622DB">
              <w:lastRenderedPageBreak/>
              <w:t xml:space="preserve">Kererū </w:t>
            </w:r>
          </w:p>
        </w:tc>
        <w:tc>
          <w:tcPr>
            <w:tcW w:w="1754" w:type="dxa"/>
            <w:shd w:val="clear" w:color="auto" w:fill="auto"/>
          </w:tcPr>
          <w:p w14:paraId="035C4A5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New Zealand pigeon </w:t>
            </w:r>
          </w:p>
        </w:tc>
        <w:tc>
          <w:tcPr>
            <w:tcW w:w="1754" w:type="dxa"/>
            <w:shd w:val="clear" w:color="auto" w:fill="auto"/>
          </w:tcPr>
          <w:p w14:paraId="069CC6DF"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Hemiphaga</w:t>
            </w:r>
            <w:proofErr w:type="spellEnd"/>
            <w:r w:rsidRPr="00A622DB">
              <w:rPr>
                <w:i/>
                <w:iCs/>
              </w:rPr>
              <w:t xml:space="preserve"> </w:t>
            </w:r>
            <w:proofErr w:type="spellStart"/>
            <w:r w:rsidRPr="00A622DB">
              <w:rPr>
                <w:i/>
                <w:iCs/>
              </w:rPr>
              <w:t>novaeseelandiae</w:t>
            </w:r>
            <w:proofErr w:type="spellEnd"/>
          </w:p>
        </w:tc>
        <w:tc>
          <w:tcPr>
            <w:tcW w:w="1754" w:type="dxa"/>
            <w:shd w:val="clear" w:color="auto" w:fill="auto"/>
          </w:tcPr>
          <w:p w14:paraId="478615A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7DF8994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6302DD47"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2EF25ADB" w14:textId="77777777" w:rsidR="00A622DB" w:rsidRPr="00A622DB" w:rsidRDefault="00A622DB" w:rsidP="00A622DB">
            <w:pPr>
              <w:pStyle w:val="TableBody"/>
            </w:pPr>
            <w:proofErr w:type="spellStart"/>
            <w:r w:rsidRPr="00A622DB">
              <w:t>Pāpango</w:t>
            </w:r>
            <w:proofErr w:type="spellEnd"/>
            <w:r w:rsidRPr="00A622DB">
              <w:t xml:space="preserve"> </w:t>
            </w:r>
          </w:p>
        </w:tc>
        <w:tc>
          <w:tcPr>
            <w:tcW w:w="1754" w:type="dxa"/>
          </w:tcPr>
          <w:p w14:paraId="22944EA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New Zealand scaup </w:t>
            </w:r>
          </w:p>
        </w:tc>
        <w:tc>
          <w:tcPr>
            <w:tcW w:w="1754" w:type="dxa"/>
          </w:tcPr>
          <w:p w14:paraId="2E999D3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Aythya </w:t>
            </w:r>
            <w:proofErr w:type="spellStart"/>
            <w:r w:rsidRPr="00A622DB">
              <w:rPr>
                <w:i/>
                <w:iCs/>
              </w:rPr>
              <w:t>novaeseelandiae</w:t>
            </w:r>
            <w:proofErr w:type="spellEnd"/>
          </w:p>
        </w:tc>
        <w:tc>
          <w:tcPr>
            <w:tcW w:w="1754" w:type="dxa"/>
          </w:tcPr>
          <w:p w14:paraId="5630B380"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56306A6"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1431ED8A"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7FEFD7DD" w14:textId="77777777" w:rsidR="00A622DB" w:rsidRPr="00A622DB" w:rsidRDefault="00A622DB" w:rsidP="00A622DB">
            <w:pPr>
              <w:pStyle w:val="TableBody"/>
            </w:pPr>
            <w:proofErr w:type="spellStart"/>
            <w:r w:rsidRPr="00A622DB">
              <w:t>Pūtangitangi</w:t>
            </w:r>
            <w:proofErr w:type="spellEnd"/>
            <w:r w:rsidRPr="00A622DB">
              <w:t xml:space="preserve"> </w:t>
            </w:r>
          </w:p>
        </w:tc>
        <w:tc>
          <w:tcPr>
            <w:tcW w:w="1754" w:type="dxa"/>
            <w:shd w:val="clear" w:color="auto" w:fill="auto"/>
          </w:tcPr>
          <w:p w14:paraId="2F3928C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Paradise shelduck </w:t>
            </w:r>
          </w:p>
        </w:tc>
        <w:tc>
          <w:tcPr>
            <w:tcW w:w="1754" w:type="dxa"/>
            <w:shd w:val="clear" w:color="auto" w:fill="auto"/>
          </w:tcPr>
          <w:p w14:paraId="3EDE3EE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Tadorna</w:t>
            </w:r>
            <w:proofErr w:type="spellEnd"/>
            <w:r w:rsidRPr="00A622DB">
              <w:rPr>
                <w:i/>
                <w:iCs/>
              </w:rPr>
              <w:t xml:space="preserve"> variegata</w:t>
            </w:r>
          </w:p>
        </w:tc>
        <w:tc>
          <w:tcPr>
            <w:tcW w:w="1754" w:type="dxa"/>
            <w:shd w:val="clear" w:color="auto" w:fill="auto"/>
          </w:tcPr>
          <w:p w14:paraId="6F20BB66"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55C225D3"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3BCC91AC"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A729176" w14:textId="77777777" w:rsidR="00A622DB" w:rsidRPr="00A622DB" w:rsidRDefault="00A622DB" w:rsidP="00A622DB">
            <w:pPr>
              <w:pStyle w:val="TableBody"/>
            </w:pPr>
            <w:proofErr w:type="spellStart"/>
            <w:r w:rsidRPr="00A622DB">
              <w:t>Poaka</w:t>
            </w:r>
            <w:proofErr w:type="spellEnd"/>
            <w:r w:rsidRPr="00A622DB">
              <w:t xml:space="preserve"> </w:t>
            </w:r>
          </w:p>
        </w:tc>
        <w:tc>
          <w:tcPr>
            <w:tcW w:w="1754" w:type="dxa"/>
          </w:tcPr>
          <w:p w14:paraId="78433CE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Pied stilt </w:t>
            </w:r>
          </w:p>
        </w:tc>
        <w:tc>
          <w:tcPr>
            <w:tcW w:w="1754" w:type="dxa"/>
          </w:tcPr>
          <w:p w14:paraId="46842603"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Himantopus leucocephalus</w:t>
            </w:r>
          </w:p>
        </w:tc>
        <w:tc>
          <w:tcPr>
            <w:tcW w:w="1754" w:type="dxa"/>
          </w:tcPr>
          <w:p w14:paraId="56B30EA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E458358"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26A26457"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31FD50FF" w14:textId="77777777" w:rsidR="00A622DB" w:rsidRPr="00A622DB" w:rsidRDefault="00A622DB" w:rsidP="00A622DB">
            <w:pPr>
              <w:pStyle w:val="TableBody"/>
            </w:pPr>
            <w:r w:rsidRPr="00A622DB">
              <w:t xml:space="preserve">Pūkeko </w:t>
            </w:r>
          </w:p>
        </w:tc>
        <w:tc>
          <w:tcPr>
            <w:tcW w:w="1754" w:type="dxa"/>
            <w:shd w:val="clear" w:color="auto" w:fill="auto"/>
          </w:tcPr>
          <w:p w14:paraId="5E19147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Pukeko</w:t>
            </w:r>
            <w:proofErr w:type="spellEnd"/>
            <w:r w:rsidRPr="00A622DB">
              <w:rPr>
                <w:i/>
                <w:iCs/>
              </w:rPr>
              <w:t xml:space="preserve"> </w:t>
            </w:r>
          </w:p>
        </w:tc>
        <w:tc>
          <w:tcPr>
            <w:tcW w:w="1754" w:type="dxa"/>
            <w:shd w:val="clear" w:color="auto" w:fill="auto"/>
          </w:tcPr>
          <w:p w14:paraId="0333CEB0"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Porphyrio </w:t>
            </w:r>
            <w:proofErr w:type="spellStart"/>
            <w:r w:rsidRPr="00A622DB">
              <w:rPr>
                <w:i/>
                <w:iCs/>
              </w:rPr>
              <w:t>melanotus</w:t>
            </w:r>
            <w:proofErr w:type="spellEnd"/>
          </w:p>
        </w:tc>
        <w:tc>
          <w:tcPr>
            <w:tcW w:w="1754" w:type="dxa"/>
            <w:shd w:val="clear" w:color="auto" w:fill="auto"/>
          </w:tcPr>
          <w:p w14:paraId="758CF02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3AE60D8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6214F977"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3EF02516" w14:textId="77777777" w:rsidR="00A622DB" w:rsidRPr="00A622DB" w:rsidRDefault="00A622DB" w:rsidP="00A622DB">
            <w:pPr>
              <w:pStyle w:val="TableBody"/>
            </w:pPr>
            <w:proofErr w:type="spellStart"/>
            <w:r w:rsidRPr="00A622DB">
              <w:t>Kōtare</w:t>
            </w:r>
            <w:proofErr w:type="spellEnd"/>
            <w:r w:rsidRPr="00A622DB">
              <w:t xml:space="preserve"> </w:t>
            </w:r>
          </w:p>
        </w:tc>
        <w:tc>
          <w:tcPr>
            <w:tcW w:w="1754" w:type="dxa"/>
          </w:tcPr>
          <w:p w14:paraId="1DCBA1C6"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Kingfisher </w:t>
            </w:r>
          </w:p>
        </w:tc>
        <w:tc>
          <w:tcPr>
            <w:tcW w:w="1754" w:type="dxa"/>
          </w:tcPr>
          <w:p w14:paraId="2809E82C"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proofErr w:type="spellStart"/>
            <w:r w:rsidRPr="00A622DB">
              <w:rPr>
                <w:i/>
                <w:iCs/>
              </w:rPr>
              <w:t>Todiramphus</w:t>
            </w:r>
            <w:proofErr w:type="spellEnd"/>
            <w:r w:rsidRPr="00A622DB">
              <w:rPr>
                <w:i/>
                <w:iCs/>
              </w:rPr>
              <w:t xml:space="preserve"> </w:t>
            </w:r>
            <w:proofErr w:type="spellStart"/>
            <w:r w:rsidRPr="00A622DB">
              <w:rPr>
                <w:i/>
                <w:iCs/>
              </w:rPr>
              <w:t>sanctus</w:t>
            </w:r>
            <w:proofErr w:type="spellEnd"/>
            <w:r w:rsidRPr="00A622DB">
              <w:rPr>
                <w:i/>
                <w:iCs/>
              </w:rPr>
              <w:t xml:space="preserve"> </w:t>
            </w:r>
            <w:proofErr w:type="spellStart"/>
            <w:r w:rsidRPr="00A622DB">
              <w:rPr>
                <w:i/>
                <w:iCs/>
              </w:rPr>
              <w:t>vagans</w:t>
            </w:r>
            <w:proofErr w:type="spellEnd"/>
          </w:p>
        </w:tc>
        <w:tc>
          <w:tcPr>
            <w:tcW w:w="1754" w:type="dxa"/>
          </w:tcPr>
          <w:p w14:paraId="1F1C9F27"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812535E"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0213F9F9"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59B32C89" w14:textId="77777777" w:rsidR="00A622DB" w:rsidRPr="00A622DB" w:rsidRDefault="00A622DB" w:rsidP="00A622DB">
            <w:pPr>
              <w:pStyle w:val="TableBody"/>
            </w:pPr>
            <w:r w:rsidRPr="00A622DB">
              <w:t xml:space="preserve">Karoro </w:t>
            </w:r>
          </w:p>
        </w:tc>
        <w:tc>
          <w:tcPr>
            <w:tcW w:w="1754" w:type="dxa"/>
            <w:shd w:val="clear" w:color="auto" w:fill="auto"/>
          </w:tcPr>
          <w:p w14:paraId="49C06999"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Southern black-backed gull </w:t>
            </w:r>
          </w:p>
        </w:tc>
        <w:tc>
          <w:tcPr>
            <w:tcW w:w="1754" w:type="dxa"/>
            <w:shd w:val="clear" w:color="auto" w:fill="auto"/>
          </w:tcPr>
          <w:p w14:paraId="759FE6A6"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Larus </w:t>
            </w:r>
            <w:proofErr w:type="spellStart"/>
            <w:r w:rsidRPr="00A622DB">
              <w:rPr>
                <w:i/>
                <w:iCs/>
              </w:rPr>
              <w:t>dominicanus</w:t>
            </w:r>
            <w:proofErr w:type="spellEnd"/>
            <w:r w:rsidRPr="00A622DB">
              <w:rPr>
                <w:i/>
                <w:iCs/>
              </w:rPr>
              <w:t xml:space="preserve"> </w:t>
            </w:r>
            <w:proofErr w:type="spellStart"/>
            <w:r w:rsidRPr="00A622DB">
              <w:rPr>
                <w:i/>
                <w:iCs/>
              </w:rPr>
              <w:t>dominicanus</w:t>
            </w:r>
            <w:proofErr w:type="spellEnd"/>
          </w:p>
        </w:tc>
        <w:tc>
          <w:tcPr>
            <w:tcW w:w="1754" w:type="dxa"/>
            <w:shd w:val="clear" w:color="auto" w:fill="auto"/>
          </w:tcPr>
          <w:p w14:paraId="126066D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1757102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0DB31FDA"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3696959" w14:textId="77777777" w:rsidR="00A622DB" w:rsidRPr="00A622DB" w:rsidRDefault="00A622DB" w:rsidP="00A622DB">
            <w:pPr>
              <w:pStyle w:val="TableBody"/>
            </w:pPr>
            <w:r w:rsidRPr="00A622DB">
              <w:t xml:space="preserve"> </w:t>
            </w:r>
          </w:p>
        </w:tc>
        <w:tc>
          <w:tcPr>
            <w:tcW w:w="1754" w:type="dxa"/>
          </w:tcPr>
          <w:p w14:paraId="0DFB5567"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Spur-winged plover </w:t>
            </w:r>
          </w:p>
        </w:tc>
        <w:tc>
          <w:tcPr>
            <w:tcW w:w="1754" w:type="dxa"/>
          </w:tcPr>
          <w:p w14:paraId="7E08014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Vanellus miles novaehollandiae</w:t>
            </w:r>
          </w:p>
        </w:tc>
        <w:tc>
          <w:tcPr>
            <w:tcW w:w="1754" w:type="dxa"/>
          </w:tcPr>
          <w:p w14:paraId="14259E6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023A329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64D4320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2BD997A2" w14:textId="77777777" w:rsidR="00A622DB" w:rsidRPr="00A622DB" w:rsidRDefault="00A622DB" w:rsidP="00A622DB">
            <w:pPr>
              <w:pStyle w:val="TableBody"/>
            </w:pPr>
            <w:proofErr w:type="spellStart"/>
            <w:r w:rsidRPr="00A622DB">
              <w:t>Warou</w:t>
            </w:r>
            <w:proofErr w:type="spellEnd"/>
            <w:r w:rsidRPr="00A622DB">
              <w:t xml:space="preserve"> </w:t>
            </w:r>
          </w:p>
        </w:tc>
        <w:tc>
          <w:tcPr>
            <w:tcW w:w="1754" w:type="dxa"/>
            <w:shd w:val="clear" w:color="auto" w:fill="auto"/>
          </w:tcPr>
          <w:p w14:paraId="559AFD7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Welcome swallow </w:t>
            </w:r>
          </w:p>
        </w:tc>
        <w:tc>
          <w:tcPr>
            <w:tcW w:w="1754" w:type="dxa"/>
            <w:shd w:val="clear" w:color="auto" w:fill="auto"/>
          </w:tcPr>
          <w:p w14:paraId="35FB83DF"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Hirundo </w:t>
            </w:r>
            <w:proofErr w:type="spellStart"/>
            <w:r w:rsidRPr="00A622DB">
              <w:rPr>
                <w:i/>
                <w:iCs/>
              </w:rPr>
              <w:t>neoxena</w:t>
            </w:r>
            <w:proofErr w:type="spellEnd"/>
          </w:p>
        </w:tc>
        <w:tc>
          <w:tcPr>
            <w:tcW w:w="1754" w:type="dxa"/>
            <w:shd w:val="clear" w:color="auto" w:fill="auto"/>
          </w:tcPr>
          <w:p w14:paraId="0CFEC53A"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24E0F2E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05696F" w14:paraId="3B08C174"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3B9139A0" w14:textId="77777777" w:rsidR="00A622DB" w:rsidRPr="00A622DB" w:rsidRDefault="00A622DB" w:rsidP="00A622DB">
            <w:pPr>
              <w:pStyle w:val="TableBody"/>
            </w:pPr>
            <w:proofErr w:type="spellStart"/>
            <w:r w:rsidRPr="00A622DB">
              <w:t>Matuku</w:t>
            </w:r>
            <w:proofErr w:type="spellEnd"/>
            <w:r w:rsidRPr="00A622DB">
              <w:t xml:space="preserve"> moana </w:t>
            </w:r>
          </w:p>
        </w:tc>
        <w:tc>
          <w:tcPr>
            <w:tcW w:w="1754" w:type="dxa"/>
          </w:tcPr>
          <w:p w14:paraId="4D5C703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White-faced heron </w:t>
            </w:r>
          </w:p>
        </w:tc>
        <w:tc>
          <w:tcPr>
            <w:tcW w:w="1754" w:type="dxa"/>
          </w:tcPr>
          <w:p w14:paraId="6E4AA81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Egretta novaehollandiae</w:t>
            </w:r>
          </w:p>
        </w:tc>
        <w:tc>
          <w:tcPr>
            <w:tcW w:w="1754" w:type="dxa"/>
          </w:tcPr>
          <w:p w14:paraId="411EF1E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5B327D96" w14:textId="77777777" w:rsidR="00A622DB" w:rsidRPr="0005696F"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Not threatened</w:t>
            </w:r>
          </w:p>
        </w:tc>
      </w:tr>
    </w:tbl>
    <w:p w14:paraId="5A515156" w14:textId="313EC3A0" w:rsidR="0050143D" w:rsidRDefault="0050143D" w:rsidP="00A622DB"/>
    <w:p w14:paraId="1A7E602D" w14:textId="77777777" w:rsidR="00A622DB" w:rsidRDefault="00A622DB" w:rsidP="00A622DB">
      <w:pPr>
        <w:sectPr w:rsidR="00A622DB" w:rsidSect="00FB4C5B">
          <w:footerReference w:type="default" r:id="rId18"/>
          <w:pgSz w:w="11900" w:h="16840"/>
          <w:pgMar w:top="1701" w:right="1418" w:bottom="1985" w:left="1701" w:header="0" w:footer="709" w:gutter="0"/>
          <w:cols w:space="708"/>
          <w:docGrid w:linePitch="360"/>
        </w:sectPr>
      </w:pPr>
    </w:p>
    <w:p w14:paraId="650DFFC0" w14:textId="26B1B08B" w:rsidR="00A622DB" w:rsidRDefault="008356DF" w:rsidP="00A622DB">
      <w:pPr>
        <w:pStyle w:val="Heading2"/>
      </w:pPr>
      <w:r w:rsidRPr="003D0644">
        <w:rPr>
          <w:noProof/>
        </w:rPr>
        <w:lastRenderedPageBreak/>
        <w:drawing>
          <wp:anchor distT="0" distB="0" distL="114300" distR="114300" simplePos="0" relativeHeight="251659264" behindDoc="0" locked="0" layoutInCell="1" allowOverlap="1" wp14:anchorId="78019495" wp14:editId="1F32CCBB">
            <wp:simplePos x="0" y="0"/>
            <wp:positionH relativeFrom="margin">
              <wp:posOffset>3175</wp:posOffset>
            </wp:positionH>
            <wp:positionV relativeFrom="paragraph">
              <wp:posOffset>311150</wp:posOffset>
            </wp:positionV>
            <wp:extent cx="6351270" cy="4356735"/>
            <wp:effectExtent l="0" t="0" r="0" b="5715"/>
            <wp:wrapTopAndBottom/>
            <wp:docPr id="2068471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71475" name=""/>
                    <pic:cNvPicPr/>
                  </pic:nvPicPr>
                  <pic:blipFill>
                    <a:blip r:embed="rId19">
                      <a:extLst>
                        <a:ext uri="{28A0092B-C50C-407E-A947-70E740481C1C}">
                          <a14:useLocalDpi xmlns:a14="http://schemas.microsoft.com/office/drawing/2010/main" val="0"/>
                        </a:ext>
                      </a:extLst>
                    </a:blip>
                    <a:stretch>
                      <a:fillRect/>
                    </a:stretch>
                  </pic:blipFill>
                  <pic:spPr>
                    <a:xfrm>
                      <a:off x="0" y="0"/>
                      <a:ext cx="6351270" cy="4356735"/>
                    </a:xfrm>
                    <a:prstGeom prst="rect">
                      <a:avLst/>
                    </a:prstGeom>
                  </pic:spPr>
                </pic:pic>
              </a:graphicData>
            </a:graphic>
            <wp14:sizeRelH relativeFrom="page">
              <wp14:pctWidth>0</wp14:pctWidth>
            </wp14:sizeRelH>
            <wp14:sizeRelV relativeFrom="page">
              <wp14:pctHeight>0</wp14:pctHeight>
            </wp14:sizeRelV>
          </wp:anchor>
        </w:drawing>
      </w:r>
      <w:r w:rsidR="00A622DB">
        <w:t>Schedule 6</w:t>
      </w:r>
    </w:p>
    <w:p w14:paraId="01DE214D" w14:textId="77777777" w:rsidR="008356DF" w:rsidRDefault="008356DF" w:rsidP="008356DF">
      <w:pPr>
        <w:pStyle w:val="Caption"/>
      </w:pPr>
      <w:r>
        <w:t xml:space="preserve">Map </w:t>
      </w:r>
      <w:r>
        <w:fldChar w:fldCharType="begin"/>
      </w:r>
      <w:r>
        <w:instrText xml:space="preserve"> SEQ Figure \* ARABIC </w:instrText>
      </w:r>
      <w:r>
        <w:fldChar w:fldCharType="separate"/>
      </w:r>
      <w:r>
        <w:rPr>
          <w:noProof/>
        </w:rPr>
        <w:t>1</w:t>
      </w:r>
      <w:r>
        <w:fldChar w:fldCharType="end"/>
      </w:r>
      <w:r>
        <w:t>:</w:t>
      </w:r>
      <w:r>
        <w:tab/>
        <w:t>BOGP Consent Area</w:t>
      </w:r>
    </w:p>
    <w:p w14:paraId="7A48313C" w14:textId="1AA70386" w:rsidR="00A622DB" w:rsidRPr="007048A5" w:rsidRDefault="007048A5" w:rsidP="00A622DB">
      <w:pPr>
        <w:rPr>
          <w:i/>
          <w:iCs/>
          <w:lang w:val="en-AU"/>
          <w:rPrChange w:id="123" w:author="Mitchell Daysh" w:date="2026-09-11T16:44:00Z" w16du:dateUtc="2026-09-11T04:44:00Z">
            <w:rPr>
              <w:lang w:val="en-AU"/>
            </w:rPr>
          </w:rPrChange>
        </w:rPr>
      </w:pPr>
      <w:ins w:id="124" w:author="Mitchell Daysh" w:date="2026-09-11T16:44:00Z" w16du:dateUtc="2026-09-11T04:44:00Z">
        <w:r w:rsidRPr="007048A5">
          <w:rPr>
            <w:i/>
            <w:iCs/>
            <w:lang w:val="en-AU"/>
            <w:rPrChange w:id="125" w:author="Mitchell Daysh" w:date="2026-09-11T16:44:00Z" w16du:dateUtc="2026-09-11T04:44:00Z">
              <w:rPr>
                <w:lang w:val="en-AU"/>
              </w:rPr>
            </w:rPrChange>
          </w:rPr>
          <w:t xml:space="preserve">Note: </w:t>
        </w:r>
        <w:proofErr w:type="gramStart"/>
        <w:r w:rsidRPr="007048A5">
          <w:rPr>
            <w:i/>
            <w:iCs/>
            <w:lang w:val="en-AU"/>
            <w:rPrChange w:id="126" w:author="Mitchell Daysh" w:date="2026-09-11T16:44:00Z" w16du:dateUtc="2026-09-11T04:44:00Z">
              <w:rPr>
                <w:lang w:val="en-AU"/>
              </w:rPr>
            </w:rPrChange>
          </w:rPr>
          <w:t>the</w:t>
        </w:r>
        <w:proofErr w:type="gramEnd"/>
        <w:r w:rsidRPr="007048A5">
          <w:rPr>
            <w:i/>
            <w:iCs/>
            <w:lang w:val="en-AU"/>
            <w:rPrChange w:id="127" w:author="Mitchell Daysh" w:date="2026-09-11T16:44:00Z" w16du:dateUtc="2026-09-11T04:44:00Z">
              <w:rPr>
                <w:lang w:val="en-AU"/>
              </w:rPr>
            </w:rPrChange>
          </w:rPr>
          <w:t xml:space="preserve"> Direct Disturbance footprint (“DDF”) is shown as the Project Site.</w:t>
        </w:r>
      </w:ins>
    </w:p>
    <w:p w14:paraId="3D8DD821" w14:textId="605F913D" w:rsidR="008356DF" w:rsidRDefault="009E549C" w:rsidP="00A622DB">
      <w:pPr>
        <w:rPr>
          <w:lang w:val="en-AU"/>
        </w:rPr>
      </w:pPr>
      <w:r w:rsidRPr="009E549C">
        <w:rPr>
          <w:lang w:val="en-AU"/>
        </w:rPr>
        <w:lastRenderedPageBreak/>
        <w:t>Map 2:</w:t>
      </w:r>
      <w:r w:rsidRPr="009E549C">
        <w:rPr>
          <w:lang w:val="en-AU"/>
        </w:rPr>
        <w:tab/>
        <w:t xml:space="preserve">Ecological Rehabilitation and Enhancement Area </w:t>
      </w:r>
      <w:r w:rsidR="007F22D5" w:rsidRPr="00F97770">
        <w:rPr>
          <w:b/>
          <w:bCs/>
          <w:noProof/>
        </w:rPr>
        <w:drawing>
          <wp:anchor distT="0" distB="0" distL="114300" distR="114300" simplePos="0" relativeHeight="251661312" behindDoc="0" locked="0" layoutInCell="1" allowOverlap="1" wp14:anchorId="2C7D76F2" wp14:editId="796FC5A9">
            <wp:simplePos x="0" y="0"/>
            <wp:positionH relativeFrom="margin">
              <wp:posOffset>0</wp:posOffset>
            </wp:positionH>
            <wp:positionV relativeFrom="paragraph">
              <wp:posOffset>103781</wp:posOffset>
            </wp:positionV>
            <wp:extent cx="6932295" cy="4639945"/>
            <wp:effectExtent l="0" t="0" r="1905" b="8255"/>
            <wp:wrapTopAndBottom/>
            <wp:docPr id="1244464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64831" name=""/>
                    <pic:cNvPicPr/>
                  </pic:nvPicPr>
                  <pic:blipFill rotWithShape="1">
                    <a:blip r:embed="rId20">
                      <a:extLst>
                        <a:ext uri="{28A0092B-C50C-407E-A947-70E740481C1C}">
                          <a14:useLocalDpi xmlns:a14="http://schemas.microsoft.com/office/drawing/2010/main" val="0"/>
                        </a:ext>
                      </a:extLst>
                    </a:blip>
                    <a:srcRect l="684" r="530" b="4500"/>
                    <a:stretch>
                      <a:fillRect/>
                    </a:stretch>
                  </pic:blipFill>
                  <pic:spPr bwMode="auto">
                    <a:xfrm>
                      <a:off x="0" y="0"/>
                      <a:ext cx="6932295" cy="463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84D7D0" w14:textId="0790BAB4" w:rsidR="008356DF" w:rsidRDefault="008356DF" w:rsidP="00A622DB">
      <w:pPr>
        <w:rPr>
          <w:lang w:val="en-AU"/>
        </w:rPr>
      </w:pPr>
    </w:p>
    <w:p w14:paraId="74C37451" w14:textId="66780DAE" w:rsidR="007F22D5" w:rsidRPr="00A622DB" w:rsidRDefault="007F22D5" w:rsidP="00A622DB">
      <w:pPr>
        <w:rPr>
          <w:lang w:val="en-AU"/>
        </w:rPr>
        <w:sectPr w:rsidR="007F22D5" w:rsidRPr="00A622DB" w:rsidSect="00A622DB">
          <w:footerReference w:type="default" r:id="rId21"/>
          <w:pgSz w:w="16840" w:h="11900" w:orient="landscape"/>
          <w:pgMar w:top="1701" w:right="1701" w:bottom="1418" w:left="1985" w:header="0" w:footer="709" w:gutter="0"/>
          <w:cols w:space="708"/>
          <w:docGrid w:linePitch="360"/>
        </w:sectPr>
      </w:pPr>
    </w:p>
    <w:p w14:paraId="65FCCBD6" w14:textId="24CAECCB" w:rsidR="00A622DB" w:rsidRDefault="00976F04" w:rsidP="00A622DB">
      <w:r w:rsidRPr="00976F04">
        <w:lastRenderedPageBreak/>
        <w:t>Attachment 1:</w:t>
      </w:r>
      <w:r w:rsidRPr="00976F04">
        <w:tab/>
        <w:t>Amphibian and Reptile Distribution System (ARDS) card</w:t>
      </w:r>
    </w:p>
    <w:p w14:paraId="4D3A9422" w14:textId="17AEE5CD" w:rsidR="00D76C67" w:rsidRPr="0005696F" w:rsidRDefault="00D76C67" w:rsidP="00A622DB">
      <w:r w:rsidRPr="00D76C67">
        <w:rPr>
          <w:noProof/>
        </w:rPr>
        <w:drawing>
          <wp:inline distT="0" distB="0" distL="0" distR="0" wp14:anchorId="2BB2954F" wp14:editId="0EA18267">
            <wp:extent cx="6394632" cy="7478974"/>
            <wp:effectExtent l="0" t="0" r="6350" b="8255"/>
            <wp:docPr id="1717643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643454" name=""/>
                    <pic:cNvPicPr/>
                  </pic:nvPicPr>
                  <pic:blipFill>
                    <a:blip r:embed="rId22"/>
                    <a:stretch>
                      <a:fillRect/>
                    </a:stretch>
                  </pic:blipFill>
                  <pic:spPr>
                    <a:xfrm>
                      <a:off x="0" y="0"/>
                      <a:ext cx="6404698" cy="7490747"/>
                    </a:xfrm>
                    <a:prstGeom prst="rect">
                      <a:avLst/>
                    </a:prstGeom>
                  </pic:spPr>
                </pic:pic>
              </a:graphicData>
            </a:graphic>
          </wp:inline>
        </w:drawing>
      </w:r>
    </w:p>
    <w:sectPr w:rsidR="00D76C67" w:rsidRPr="0005696F" w:rsidSect="00FB4C5B">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F09F8" w14:textId="77777777" w:rsidR="00627E02" w:rsidRPr="00C27635" w:rsidRDefault="00627E02" w:rsidP="00AD3EE0">
      <w:pPr>
        <w:spacing w:after="0" w:line="240" w:lineRule="auto"/>
      </w:pPr>
      <w:r w:rsidRPr="00C27635">
        <w:separator/>
      </w:r>
    </w:p>
    <w:p w14:paraId="1F7E34DB" w14:textId="77777777" w:rsidR="00627E02" w:rsidRPr="00C27635" w:rsidRDefault="00627E02"/>
    <w:p w14:paraId="47BE6D28" w14:textId="77777777" w:rsidR="00627E02" w:rsidRPr="00C27635" w:rsidRDefault="00627E02"/>
  </w:endnote>
  <w:endnote w:type="continuationSeparator" w:id="0">
    <w:p w14:paraId="79B869EC" w14:textId="77777777" w:rsidR="00627E02" w:rsidRPr="00C27635" w:rsidRDefault="00627E02" w:rsidP="00AD3EE0">
      <w:pPr>
        <w:spacing w:after="0" w:line="240" w:lineRule="auto"/>
      </w:pPr>
      <w:r w:rsidRPr="00C27635">
        <w:continuationSeparator/>
      </w:r>
    </w:p>
    <w:p w14:paraId="32C48BEE" w14:textId="77777777" w:rsidR="00627E02" w:rsidRPr="00C27635" w:rsidRDefault="00627E02"/>
    <w:p w14:paraId="3938F36A" w14:textId="77777777" w:rsidR="00627E02" w:rsidRPr="00C27635" w:rsidRDefault="00627E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embedRegular r:id="rId1" w:fontKey="{1D51D259-9959-4A5D-BD31-D8A89736AABB}"/>
    <w:embedBold r:id="rId2" w:fontKey="{BDB885E0-ED74-4521-A34F-2B2A93219367}"/>
  </w:font>
  <w:font w:name="Aptos">
    <w:charset w:val="00"/>
    <w:family w:val="swiss"/>
    <w:pitch w:val="variable"/>
    <w:sig w:usb0="20000287" w:usb1="00000003" w:usb2="00000000" w:usb3="00000000" w:csb0="0000019F" w:csb1="00000000"/>
    <w:embedRegular r:id="rId3" w:fontKey="{5B0E858A-83E4-4E48-AD25-9B22555FE5ED}"/>
    <w:embedBold r:id="rId4" w:fontKey="{B950A80B-0FC3-4881-BF33-38A86778F209}"/>
    <w:embedItalic r:id="rId5" w:fontKey="{7886AB8C-7B71-41D2-97FA-1768CF534A82}"/>
    <w:embedBoldItalic r:id="rId6" w:fontKey="{BA4AD012-7CFF-428F-872B-AA8182AE89E4}"/>
  </w:font>
  <w:font w:name="Aptos ExtraBold">
    <w:charset w:val="00"/>
    <w:family w:val="swiss"/>
    <w:pitch w:val="variable"/>
    <w:sig w:usb0="20000287" w:usb1="00000003" w:usb2="00000000" w:usb3="00000000" w:csb0="0000019F" w:csb1="00000000"/>
    <w:embedRegular r:id="rId7" w:fontKey="{E55BB727-7B0F-4086-B18C-89F89687A156}"/>
    <w:embedBold r:id="rId8" w:fontKey="{46C3401E-5EA2-4038-A3DC-6CB7EA1CC978}"/>
  </w:font>
  <w:font w:name="Proxima Nova Semibold">
    <w:charset w:val="00"/>
    <w:family w:val="auto"/>
    <w:pitch w:val="variable"/>
    <w:sig w:usb0="20000287" w:usb1="00000001" w:usb2="00000000" w:usb3="00000000" w:csb0="0000019F" w:csb1="00000000"/>
    <w:embedBold r:id="rId9" w:fontKey="{97D0D0FF-90C0-4C32-92CE-E6A76285C4D5}"/>
  </w:font>
  <w:font w:name="Aptos SemiBold">
    <w:charset w:val="00"/>
    <w:family w:val="swiss"/>
    <w:pitch w:val="variable"/>
    <w:sig w:usb0="20000287" w:usb1="00000003" w:usb2="00000000" w:usb3="00000000" w:csb0="0000019F" w:csb1="00000000"/>
    <w:embedBold r:id="rId10" w:fontKey="{E763E494-3D0F-47D1-A15F-BE409E03DD64}"/>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embedRegular r:id="rId11" w:fontKey="{8760481A-0555-4D85-8C1F-476FD63ABA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538F" w14:textId="77777777" w:rsidR="00D76C67" w:rsidRDefault="00D76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57EC1467" w:rsidR="00FB4C5B" w:rsidRDefault="007C246D" w:rsidP="007724F3">
          <w:pPr>
            <w:pStyle w:val="MDFooter"/>
            <w:spacing w:before="120" w:after="120"/>
            <w:contextualSpacing/>
          </w:pPr>
          <w:r w:rsidRPr="008D41BD">
            <w:t xml:space="preserve">Bendigo-Ophir Gold Project – </w:t>
          </w:r>
          <w:r>
            <w:t>W</w:t>
          </w:r>
          <w:r w:rsidR="00E871BB">
            <w:t>ildlife Act Au</w:t>
          </w:r>
          <w:r w:rsidR="00054F45">
            <w:t xml:space="preserve">thority and Conditions </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73504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D85D" w14:textId="77777777" w:rsidR="00D76C67" w:rsidRDefault="00D76C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477127FB" w:rsidR="0005696F" w:rsidRDefault="00F54718" w:rsidP="007724F3">
          <w:pPr>
            <w:pStyle w:val="MDFooter"/>
            <w:spacing w:before="120" w:after="120"/>
            <w:contextualSpacing/>
          </w:pPr>
          <w:r w:rsidRPr="008D41BD">
            <w:t xml:space="preserve">Bendigo-Ophir Gold Project – </w:t>
          </w:r>
          <w:r>
            <w:t>Wildlife Act Authority and Conditions</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78720"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6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25"/>
      <w:gridCol w:w="1276"/>
      <w:gridCol w:w="561"/>
    </w:tblGrid>
    <w:tr w:rsidR="00F54718" w14:paraId="2FBF7579" w14:textId="77777777" w:rsidTr="00F54718">
      <w:trPr>
        <w:trHeight w:val="392"/>
      </w:trPr>
      <w:tc>
        <w:tcPr>
          <w:tcW w:w="8925" w:type="dxa"/>
          <w:tcBorders>
            <w:top w:val="single" w:sz="8" w:space="0" w:color="00B3E3" w:themeColor="accent2"/>
          </w:tcBorders>
          <w:vAlign w:val="bottom"/>
        </w:tcPr>
        <w:p w14:paraId="7C863195" w14:textId="77777777" w:rsidR="00F54718" w:rsidRDefault="00F54718" w:rsidP="007724F3">
          <w:pPr>
            <w:pStyle w:val="MDFooter"/>
            <w:spacing w:before="120" w:after="120"/>
            <w:contextualSpacing/>
          </w:pPr>
          <w:r w:rsidRPr="008D41BD">
            <w:t xml:space="preserve">Bendigo-Ophir Gold Project – </w:t>
          </w:r>
          <w:r>
            <w:t>Wildlife Act Authority and Conditions</w:t>
          </w:r>
        </w:p>
      </w:tc>
      <w:tc>
        <w:tcPr>
          <w:tcW w:w="1276" w:type="dxa"/>
          <w:tcBorders>
            <w:top w:val="single" w:sz="8" w:space="0" w:color="00B3E3" w:themeColor="accent2"/>
          </w:tcBorders>
          <w:vAlign w:val="bottom"/>
        </w:tcPr>
        <w:p w14:paraId="43290E26" w14:textId="77777777" w:rsidR="00F54718" w:rsidRDefault="00F547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1910ACBC" w14:textId="77777777" w:rsidR="00F54718" w:rsidRPr="0035420E" w:rsidRDefault="00F54718" w:rsidP="00142942">
          <w:pPr>
            <w:pStyle w:val="MDFigure"/>
            <w:spacing w:after="0"/>
            <w:ind w:right="0"/>
            <w:jc w:val="center"/>
          </w:pPr>
          <w:r>
            <w:rPr>
              <w:noProof/>
              <w:lang w:val="en-GB" w:eastAsia="en-GB"/>
            </w:rPr>
            <w:drawing>
              <wp:anchor distT="0" distB="0" distL="114300" distR="114300" simplePos="0" relativeHeight="251737088" behindDoc="0" locked="0" layoutInCell="1" allowOverlap="1" wp14:anchorId="30E6A9D5" wp14:editId="1C0E2C05">
                <wp:simplePos x="0" y="0"/>
                <wp:positionH relativeFrom="column">
                  <wp:posOffset>160020</wp:posOffset>
                </wp:positionH>
                <wp:positionV relativeFrom="paragraph">
                  <wp:posOffset>64770</wp:posOffset>
                </wp:positionV>
                <wp:extent cx="172720" cy="172720"/>
                <wp:effectExtent l="0" t="0" r="0" b="0"/>
                <wp:wrapNone/>
                <wp:docPr id="18033710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0A803E" w14:textId="77777777" w:rsidR="00F54718" w:rsidRPr="00C27635" w:rsidRDefault="00F54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D42B2" w14:textId="77777777" w:rsidR="00627E02" w:rsidRPr="00C27635" w:rsidRDefault="00627E02" w:rsidP="00374C25">
      <w:pPr>
        <w:spacing w:before="120" w:after="120" w:line="240" w:lineRule="auto"/>
      </w:pPr>
      <w:r w:rsidRPr="00C27635">
        <w:separator/>
      </w:r>
    </w:p>
  </w:footnote>
  <w:footnote w:type="continuationSeparator" w:id="0">
    <w:p w14:paraId="12A3A38C" w14:textId="77777777" w:rsidR="00627E02" w:rsidRPr="00C27635" w:rsidRDefault="00627E02" w:rsidP="00AD3EE0">
      <w:pPr>
        <w:spacing w:after="0" w:line="240" w:lineRule="auto"/>
      </w:pPr>
      <w:r w:rsidRPr="00C27635">
        <w:continuationSeparator/>
      </w:r>
    </w:p>
    <w:p w14:paraId="2AC5F286" w14:textId="77777777" w:rsidR="00627E02" w:rsidRPr="00C27635" w:rsidRDefault="00627E02"/>
    <w:p w14:paraId="06F5CF28" w14:textId="77777777" w:rsidR="00627E02" w:rsidRPr="00C27635" w:rsidRDefault="00627E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5123" w14:textId="77777777" w:rsidR="00D76C67" w:rsidRDefault="00D76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F848" w14:textId="77777777" w:rsidR="00D76C67" w:rsidRDefault="00D76C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3575" w14:textId="77777777" w:rsidR="00D76C67" w:rsidRDefault="00D76C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4.5pt" o:bullet="t">
        <v:imagedata r:id="rId1" o:title="MPL Arrow for Word Grey"/>
      </v:shape>
    </w:pict>
  </w:numPicBullet>
  <w:numPicBullet w:numPicBulletId="1">
    <w:pict>
      <v:shape id="_x0000_i1026" type="#_x0000_t75" style="width:14.5pt;height:22pt" o:bullet="t">
        <v:imagedata r:id="rId2" o:title="arrow"/>
      </v:shape>
    </w:pict>
  </w:numPicBullet>
  <w:numPicBullet w:numPicBulletId="2">
    <w:pict>
      <v:shape id="_x0000_i1027" type="#_x0000_t75" style="width:24.5pt;height:39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17629E2"/>
    <w:multiLevelType w:val="hybridMultilevel"/>
    <w:tmpl w:val="00367594"/>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EA0607"/>
    <w:multiLevelType w:val="multilevel"/>
    <w:tmpl w:val="B772465A"/>
    <w:lvl w:ilvl="0">
      <w:start w:val="1"/>
      <w:numFmt w:val="decimal"/>
      <w:lvlText w:val="%1."/>
      <w:lvlJc w:val="left"/>
      <w:pPr>
        <w:ind w:left="794" w:hanging="794"/>
      </w:pPr>
      <w:rPr>
        <w:rFonts w:cs="Times New Roman"/>
        <w:b/>
        <w:i w:val="0"/>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3" w15:restartNumberingAfterBreak="0">
    <w:nsid w:val="08944292"/>
    <w:multiLevelType w:val="hybridMultilevel"/>
    <w:tmpl w:val="3470294A"/>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E9F0B3C"/>
    <w:multiLevelType w:val="hybridMultilevel"/>
    <w:tmpl w:val="C3FC251A"/>
    <w:lvl w:ilvl="0" w:tplc="A930461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7" w15:restartNumberingAfterBreak="0">
    <w:nsid w:val="135D7D36"/>
    <w:multiLevelType w:val="hybridMultilevel"/>
    <w:tmpl w:val="9B7421B8"/>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2363208"/>
    <w:multiLevelType w:val="hybridMultilevel"/>
    <w:tmpl w:val="411C2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9F968B5"/>
    <w:multiLevelType w:val="hybridMultilevel"/>
    <w:tmpl w:val="9ADEB040"/>
    <w:lvl w:ilvl="0" w:tplc="180A99B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4"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35F8275C"/>
    <w:multiLevelType w:val="hybridMultilevel"/>
    <w:tmpl w:val="6A9AFDAA"/>
    <w:lvl w:ilvl="0" w:tplc="81FE68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5F6547"/>
    <w:multiLevelType w:val="hybridMultilevel"/>
    <w:tmpl w:val="63DA0048"/>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71F4454"/>
    <w:multiLevelType w:val="hybridMultilevel"/>
    <w:tmpl w:val="565ED114"/>
    <w:lvl w:ilvl="0" w:tplc="B734C8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49E17984"/>
    <w:multiLevelType w:val="hybridMultilevel"/>
    <w:tmpl w:val="474A7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60E501EB"/>
    <w:multiLevelType w:val="hybridMultilevel"/>
    <w:tmpl w:val="858A628C"/>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4"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6F277FE5"/>
    <w:multiLevelType w:val="hybridMultilevel"/>
    <w:tmpl w:val="ACC6C4EE"/>
    <w:lvl w:ilvl="0" w:tplc="440049D8">
      <w:start w:val="1"/>
      <w:numFmt w:val="lowerRoman"/>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16503DA"/>
    <w:multiLevelType w:val="hybridMultilevel"/>
    <w:tmpl w:val="FD0EB9CA"/>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2476613"/>
    <w:multiLevelType w:val="hybridMultilevel"/>
    <w:tmpl w:val="80688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29"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6"/>
  </w:num>
  <w:num w:numId="3" w16cid:durableId="620308388">
    <w:abstractNumId w:val="12"/>
  </w:num>
  <w:num w:numId="4" w16cid:durableId="1727990705">
    <w:abstractNumId w:val="10"/>
  </w:num>
  <w:num w:numId="5" w16cid:durableId="1619142338">
    <w:abstractNumId w:val="29"/>
  </w:num>
  <w:num w:numId="6" w16cid:durableId="116073877">
    <w:abstractNumId w:val="14"/>
  </w:num>
  <w:num w:numId="7" w16cid:durableId="1305356643">
    <w:abstractNumId w:val="13"/>
  </w:num>
  <w:num w:numId="8" w16cid:durableId="1470366539">
    <w:abstractNumId w:val="23"/>
  </w:num>
  <w:num w:numId="9" w16cid:durableId="1236865295">
    <w:abstractNumId w:val="28"/>
  </w:num>
  <w:num w:numId="10" w16cid:durableId="2100443391">
    <w:abstractNumId w:val="19"/>
  </w:num>
  <w:num w:numId="11" w16cid:durableId="1510292096">
    <w:abstractNumId w:val="24"/>
  </w:num>
  <w:num w:numId="12" w16cid:durableId="387580280">
    <w:abstractNumId w:val="24"/>
    <w:lvlOverride w:ilvl="0">
      <w:startOverride w:val="1"/>
    </w:lvlOverride>
  </w:num>
  <w:num w:numId="13" w16cid:durableId="325942780">
    <w:abstractNumId w:val="24"/>
    <w:lvlOverride w:ilvl="0">
      <w:startOverride w:val="1"/>
    </w:lvlOverride>
  </w:num>
  <w:num w:numId="14" w16cid:durableId="1389255989">
    <w:abstractNumId w:val="24"/>
    <w:lvlOverride w:ilvl="0">
      <w:startOverride w:val="1"/>
    </w:lvlOverride>
  </w:num>
  <w:num w:numId="15" w16cid:durableId="1333795368">
    <w:abstractNumId w:val="24"/>
    <w:lvlOverride w:ilvl="0">
      <w:startOverride w:val="1"/>
    </w:lvlOverride>
  </w:num>
  <w:num w:numId="16" w16cid:durableId="946354258">
    <w:abstractNumId w:val="24"/>
    <w:lvlOverride w:ilvl="0">
      <w:startOverride w:val="1"/>
    </w:lvlOverride>
  </w:num>
  <w:num w:numId="17" w16cid:durableId="421033343">
    <w:abstractNumId w:val="24"/>
    <w:lvlOverride w:ilvl="0">
      <w:startOverride w:val="1"/>
    </w:lvlOverride>
  </w:num>
  <w:num w:numId="18" w16cid:durableId="98334352">
    <w:abstractNumId w:val="24"/>
    <w:lvlOverride w:ilvl="0">
      <w:startOverride w:val="1"/>
    </w:lvlOverride>
  </w:num>
  <w:num w:numId="19" w16cid:durableId="2008244326">
    <w:abstractNumId w:val="24"/>
    <w:lvlOverride w:ilvl="0">
      <w:startOverride w:val="1"/>
    </w:lvlOverride>
  </w:num>
  <w:num w:numId="20" w16cid:durableId="2018001026">
    <w:abstractNumId w:val="24"/>
    <w:lvlOverride w:ilvl="0">
      <w:startOverride w:val="1"/>
    </w:lvlOverride>
  </w:num>
  <w:num w:numId="21" w16cid:durableId="783426924">
    <w:abstractNumId w:val="24"/>
    <w:lvlOverride w:ilvl="0">
      <w:startOverride w:val="1"/>
    </w:lvlOverride>
  </w:num>
  <w:num w:numId="22" w16cid:durableId="560360543">
    <w:abstractNumId w:val="24"/>
    <w:lvlOverride w:ilvl="0">
      <w:startOverride w:val="1"/>
    </w:lvlOverride>
  </w:num>
  <w:num w:numId="23" w16cid:durableId="458569097">
    <w:abstractNumId w:val="24"/>
    <w:lvlOverride w:ilvl="0">
      <w:startOverride w:val="1"/>
    </w:lvlOverride>
  </w:num>
  <w:num w:numId="24" w16cid:durableId="1899776901">
    <w:abstractNumId w:val="24"/>
    <w:lvlOverride w:ilvl="0">
      <w:startOverride w:val="1"/>
    </w:lvlOverride>
  </w:num>
  <w:num w:numId="25" w16cid:durableId="1314261644">
    <w:abstractNumId w:val="24"/>
    <w:lvlOverride w:ilvl="0">
      <w:startOverride w:val="1"/>
    </w:lvlOverride>
  </w:num>
  <w:num w:numId="26" w16cid:durableId="1732576976">
    <w:abstractNumId w:val="24"/>
    <w:lvlOverride w:ilvl="0">
      <w:startOverride w:val="1"/>
    </w:lvlOverride>
  </w:num>
  <w:num w:numId="27" w16cid:durableId="300422476">
    <w:abstractNumId w:val="17"/>
  </w:num>
  <w:num w:numId="28" w16cid:durableId="299726931">
    <w:abstractNumId w:val="21"/>
  </w:num>
  <w:num w:numId="29" w16cid:durableId="790980631">
    <w:abstractNumId w:val="24"/>
    <w:lvlOverride w:ilvl="0">
      <w:startOverride w:val="1"/>
    </w:lvlOverride>
  </w:num>
  <w:num w:numId="30" w16cid:durableId="1863396592">
    <w:abstractNumId w:val="24"/>
    <w:lvlOverride w:ilvl="0">
      <w:startOverride w:val="1"/>
    </w:lvlOverride>
  </w:num>
  <w:num w:numId="31" w16cid:durableId="1831288271">
    <w:abstractNumId w:val="24"/>
    <w:lvlOverride w:ilvl="0">
      <w:startOverride w:val="1"/>
    </w:lvlOverride>
  </w:num>
  <w:num w:numId="32" w16cid:durableId="1096055720">
    <w:abstractNumId w:val="24"/>
    <w:lvlOverride w:ilvl="0">
      <w:startOverride w:val="1"/>
    </w:lvlOverride>
  </w:num>
  <w:num w:numId="33" w16cid:durableId="516962820">
    <w:abstractNumId w:val="24"/>
    <w:lvlOverride w:ilvl="0">
      <w:startOverride w:val="1"/>
    </w:lvlOverride>
  </w:num>
  <w:num w:numId="34" w16cid:durableId="2119248647">
    <w:abstractNumId w:val="24"/>
    <w:lvlOverride w:ilvl="0">
      <w:startOverride w:val="1"/>
    </w:lvlOverride>
  </w:num>
  <w:num w:numId="35" w16cid:durableId="394089658">
    <w:abstractNumId w:val="8"/>
  </w:num>
  <w:num w:numId="36" w16cid:durableId="85729748">
    <w:abstractNumId w:val="24"/>
    <w:lvlOverride w:ilvl="0">
      <w:startOverride w:val="1"/>
    </w:lvlOverride>
  </w:num>
  <w:num w:numId="37" w16cid:durableId="115568914">
    <w:abstractNumId w:val="24"/>
    <w:lvlOverride w:ilvl="0">
      <w:startOverride w:val="1"/>
    </w:lvlOverride>
  </w:num>
  <w:num w:numId="38" w16cid:durableId="333461317">
    <w:abstractNumId w:val="5"/>
  </w:num>
  <w:num w:numId="39" w16cid:durableId="230042682">
    <w:abstractNumId w:val="24"/>
    <w:lvlOverride w:ilvl="0">
      <w:startOverride w:val="1"/>
    </w:lvlOverride>
  </w:num>
  <w:num w:numId="40" w16cid:durableId="1535730297">
    <w:abstractNumId w:val="24"/>
    <w:lvlOverride w:ilvl="0">
      <w:startOverride w:val="1"/>
    </w:lvlOverride>
  </w:num>
  <w:num w:numId="41" w16cid:durableId="1650748597">
    <w:abstractNumId w:val="24"/>
    <w:lvlOverride w:ilvl="0">
      <w:startOverride w:val="1"/>
    </w:lvlOverride>
  </w:num>
  <w:num w:numId="42" w16cid:durableId="2066029146">
    <w:abstractNumId w:val="24"/>
    <w:lvlOverride w:ilvl="0">
      <w:startOverride w:val="1"/>
    </w:lvlOverride>
  </w:num>
  <w:num w:numId="43" w16cid:durableId="5940190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45656573">
    <w:abstractNumId w:val="24"/>
    <w:lvlOverride w:ilvl="0">
      <w:startOverride w:val="1"/>
    </w:lvlOverride>
  </w:num>
  <w:num w:numId="45" w16cid:durableId="1210919060">
    <w:abstractNumId w:val="24"/>
    <w:lvlOverride w:ilvl="0">
      <w:startOverride w:val="1"/>
    </w:lvlOverride>
  </w:num>
  <w:num w:numId="46" w16cid:durableId="1069765279">
    <w:abstractNumId w:val="24"/>
    <w:lvlOverride w:ilvl="0">
      <w:startOverride w:val="1"/>
    </w:lvlOverride>
  </w:num>
  <w:num w:numId="47" w16cid:durableId="1934851305">
    <w:abstractNumId w:val="24"/>
    <w:lvlOverride w:ilvl="0">
      <w:startOverride w:val="1"/>
    </w:lvlOverride>
  </w:num>
  <w:num w:numId="48" w16cid:durableId="846360667">
    <w:abstractNumId w:val="24"/>
    <w:lvlOverride w:ilvl="0">
      <w:startOverride w:val="1"/>
    </w:lvlOverride>
  </w:num>
  <w:num w:numId="49" w16cid:durableId="751509535">
    <w:abstractNumId w:val="2"/>
  </w:num>
  <w:num w:numId="50" w16cid:durableId="1792356668">
    <w:abstractNumId w:val="24"/>
    <w:lvlOverride w:ilvl="0">
      <w:startOverride w:val="1"/>
    </w:lvlOverride>
  </w:num>
  <w:num w:numId="51" w16cid:durableId="1330064650">
    <w:abstractNumId w:val="4"/>
  </w:num>
  <w:num w:numId="52" w16cid:durableId="2036543583">
    <w:abstractNumId w:val="24"/>
    <w:lvlOverride w:ilvl="0">
      <w:startOverride w:val="1"/>
    </w:lvlOverride>
  </w:num>
  <w:num w:numId="53" w16cid:durableId="1981417563">
    <w:abstractNumId w:val="24"/>
    <w:lvlOverride w:ilvl="0">
      <w:startOverride w:val="1"/>
    </w:lvlOverride>
  </w:num>
  <w:num w:numId="54" w16cid:durableId="844903816">
    <w:abstractNumId w:val="24"/>
    <w:lvlOverride w:ilvl="0">
      <w:startOverride w:val="1"/>
    </w:lvlOverride>
  </w:num>
  <w:num w:numId="55" w16cid:durableId="827288812">
    <w:abstractNumId w:val="24"/>
    <w:lvlOverride w:ilvl="0">
      <w:startOverride w:val="1"/>
    </w:lvlOverride>
  </w:num>
  <w:num w:numId="56" w16cid:durableId="546991921">
    <w:abstractNumId w:val="24"/>
    <w:lvlOverride w:ilvl="0">
      <w:startOverride w:val="1"/>
    </w:lvlOverride>
  </w:num>
  <w:num w:numId="57" w16cid:durableId="347952407">
    <w:abstractNumId w:val="24"/>
    <w:lvlOverride w:ilvl="0">
      <w:startOverride w:val="1"/>
    </w:lvlOverride>
  </w:num>
  <w:num w:numId="58" w16cid:durableId="1662538150">
    <w:abstractNumId w:val="24"/>
    <w:lvlOverride w:ilvl="0">
      <w:startOverride w:val="1"/>
    </w:lvlOverride>
  </w:num>
  <w:num w:numId="59" w16cid:durableId="871649570">
    <w:abstractNumId w:val="24"/>
    <w:lvlOverride w:ilvl="0">
      <w:startOverride w:val="1"/>
    </w:lvlOverride>
  </w:num>
  <w:num w:numId="60" w16cid:durableId="1917321982">
    <w:abstractNumId w:val="1"/>
  </w:num>
  <w:num w:numId="61" w16cid:durableId="1415782673">
    <w:abstractNumId w:val="24"/>
    <w:lvlOverride w:ilvl="0">
      <w:startOverride w:val="1"/>
    </w:lvlOverride>
  </w:num>
  <w:num w:numId="62" w16cid:durableId="157815831">
    <w:abstractNumId w:val="26"/>
  </w:num>
  <w:num w:numId="63" w16cid:durableId="1466388343">
    <w:abstractNumId w:val="24"/>
    <w:lvlOverride w:ilvl="0">
      <w:startOverride w:val="1"/>
    </w:lvlOverride>
  </w:num>
  <w:num w:numId="64" w16cid:durableId="1852790306">
    <w:abstractNumId w:val="24"/>
    <w:lvlOverride w:ilvl="0">
      <w:startOverride w:val="1"/>
    </w:lvlOverride>
  </w:num>
  <w:num w:numId="65" w16cid:durableId="1235629908">
    <w:abstractNumId w:val="24"/>
    <w:lvlOverride w:ilvl="0">
      <w:startOverride w:val="1"/>
    </w:lvlOverride>
  </w:num>
  <w:num w:numId="66" w16cid:durableId="1721635351">
    <w:abstractNumId w:val="24"/>
    <w:lvlOverride w:ilvl="0">
      <w:startOverride w:val="1"/>
    </w:lvlOverride>
  </w:num>
  <w:num w:numId="67" w16cid:durableId="913927321">
    <w:abstractNumId w:val="24"/>
    <w:lvlOverride w:ilvl="0">
      <w:startOverride w:val="1"/>
    </w:lvlOverride>
  </w:num>
  <w:num w:numId="68" w16cid:durableId="1942446094">
    <w:abstractNumId w:val="24"/>
    <w:lvlOverride w:ilvl="0">
      <w:startOverride w:val="1"/>
    </w:lvlOverride>
  </w:num>
  <w:num w:numId="69" w16cid:durableId="488448698">
    <w:abstractNumId w:val="24"/>
    <w:lvlOverride w:ilvl="0">
      <w:startOverride w:val="1"/>
    </w:lvlOverride>
  </w:num>
  <w:num w:numId="70" w16cid:durableId="1776636588">
    <w:abstractNumId w:val="24"/>
    <w:lvlOverride w:ilvl="0">
      <w:startOverride w:val="1"/>
    </w:lvlOverride>
  </w:num>
  <w:num w:numId="71" w16cid:durableId="1518931067">
    <w:abstractNumId w:val="3"/>
  </w:num>
  <w:num w:numId="72" w16cid:durableId="741755231">
    <w:abstractNumId w:val="11"/>
  </w:num>
  <w:num w:numId="73" w16cid:durableId="1926450408">
    <w:abstractNumId w:val="16"/>
  </w:num>
  <w:num w:numId="74" w16cid:durableId="567225237">
    <w:abstractNumId w:val="15"/>
  </w:num>
  <w:num w:numId="75" w16cid:durableId="99421700">
    <w:abstractNumId w:val="25"/>
  </w:num>
  <w:num w:numId="76" w16cid:durableId="517546348">
    <w:abstractNumId w:val="18"/>
  </w:num>
  <w:num w:numId="77" w16cid:durableId="851189336">
    <w:abstractNumId w:val="20"/>
  </w:num>
  <w:num w:numId="78" w16cid:durableId="355153820">
    <w:abstractNumId w:val="9"/>
  </w:num>
  <w:num w:numId="79" w16cid:durableId="549729489">
    <w:abstractNumId w:val="27"/>
  </w:num>
  <w:num w:numId="80" w16cid:durableId="922638846">
    <w:abstractNumId w:val="24"/>
    <w:lvlOverride w:ilvl="0">
      <w:startOverride w:val="1"/>
    </w:lvlOverride>
  </w:num>
  <w:num w:numId="81" w16cid:durableId="1912886362">
    <w:abstractNumId w:val="24"/>
    <w:lvlOverride w:ilvl="0">
      <w:startOverride w:val="1"/>
    </w:lvlOverride>
  </w:num>
  <w:num w:numId="82" w16cid:durableId="1841382795">
    <w:abstractNumId w:val="24"/>
    <w:lvlOverride w:ilvl="0">
      <w:startOverride w:val="1"/>
    </w:lvlOverride>
  </w:num>
  <w:num w:numId="83" w16cid:durableId="976833437">
    <w:abstractNumId w:val="24"/>
    <w:lvlOverride w:ilvl="0">
      <w:startOverride w:val="1"/>
    </w:lvlOverride>
  </w:num>
  <w:num w:numId="84" w16cid:durableId="1331177524">
    <w:abstractNumId w:val="24"/>
    <w:lvlOverride w:ilvl="0">
      <w:startOverride w:val="1"/>
    </w:lvlOverride>
  </w:num>
  <w:num w:numId="85" w16cid:durableId="598224632">
    <w:abstractNumId w:val="7"/>
  </w:num>
  <w:num w:numId="86" w16cid:durableId="787939561">
    <w:abstractNumId w:val="24"/>
    <w:lvlOverride w:ilvl="0">
      <w:startOverride w:val="1"/>
    </w:lvlOverride>
  </w:num>
  <w:num w:numId="87" w16cid:durableId="1820923966">
    <w:abstractNumId w:val="24"/>
    <w:lvlOverride w:ilvl="0">
      <w:startOverride w:val="1"/>
    </w:lvlOverride>
  </w:num>
  <w:num w:numId="88" w16cid:durableId="2318459">
    <w:abstractNumId w:val="24"/>
    <w:lvlOverride w:ilvl="0">
      <w:startOverride w:val="1"/>
    </w:lvlOverride>
  </w:num>
  <w:num w:numId="89" w16cid:durableId="155726075">
    <w:abstractNumId w:val="24"/>
    <w:lvlOverride w:ilvl="0">
      <w:startOverride w:val="1"/>
    </w:lvlOverride>
  </w:num>
  <w:num w:numId="90" w16cid:durableId="1338072682">
    <w:abstractNumId w:val="24"/>
    <w:lvlOverride w:ilvl="0">
      <w:startOverride w:val="1"/>
    </w:lvlOverride>
  </w:num>
  <w:num w:numId="91" w16cid:durableId="1093088898">
    <w:abstractNumId w:val="22"/>
  </w:num>
  <w:num w:numId="92" w16cid:durableId="2029983396">
    <w:abstractNumId w:val="24"/>
    <w:lvlOverride w:ilvl="0">
      <w:startOverride w:val="1"/>
    </w:lvlOverride>
  </w:num>
  <w:num w:numId="93" w16cid:durableId="1629120465">
    <w:abstractNumId w:val="24"/>
    <w:lvlOverride w:ilvl="0">
      <w:startOverride w:val="1"/>
    </w:lvlOverride>
  </w:num>
  <w:numIdMacAtCleanup w:val="9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04A91"/>
    <w:rsid w:val="00005521"/>
    <w:rsid w:val="000103D2"/>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219B"/>
    <w:rsid w:val="00053D40"/>
    <w:rsid w:val="00054F45"/>
    <w:rsid w:val="0005696F"/>
    <w:rsid w:val="00064DC9"/>
    <w:rsid w:val="00065AA6"/>
    <w:rsid w:val="00066A87"/>
    <w:rsid w:val="00076EA2"/>
    <w:rsid w:val="00080512"/>
    <w:rsid w:val="0008494B"/>
    <w:rsid w:val="00085315"/>
    <w:rsid w:val="00086725"/>
    <w:rsid w:val="00087153"/>
    <w:rsid w:val="00094AFF"/>
    <w:rsid w:val="0009508F"/>
    <w:rsid w:val="000A76F5"/>
    <w:rsid w:val="000B4301"/>
    <w:rsid w:val="000B7160"/>
    <w:rsid w:val="000B745E"/>
    <w:rsid w:val="000C0710"/>
    <w:rsid w:val="000D0C0A"/>
    <w:rsid w:val="000D388F"/>
    <w:rsid w:val="000D5CFC"/>
    <w:rsid w:val="000D5D23"/>
    <w:rsid w:val="000D7D45"/>
    <w:rsid w:val="000E4284"/>
    <w:rsid w:val="000F42D1"/>
    <w:rsid w:val="000F488C"/>
    <w:rsid w:val="000F7E02"/>
    <w:rsid w:val="00106DA6"/>
    <w:rsid w:val="001102D5"/>
    <w:rsid w:val="001107EF"/>
    <w:rsid w:val="00111450"/>
    <w:rsid w:val="00115120"/>
    <w:rsid w:val="0011601E"/>
    <w:rsid w:val="00117D19"/>
    <w:rsid w:val="0012160A"/>
    <w:rsid w:val="00121F14"/>
    <w:rsid w:val="00124D4B"/>
    <w:rsid w:val="00125204"/>
    <w:rsid w:val="0012639D"/>
    <w:rsid w:val="00126666"/>
    <w:rsid w:val="001314CC"/>
    <w:rsid w:val="00134AE8"/>
    <w:rsid w:val="00137162"/>
    <w:rsid w:val="001422AD"/>
    <w:rsid w:val="00142942"/>
    <w:rsid w:val="00142C6E"/>
    <w:rsid w:val="00142ED0"/>
    <w:rsid w:val="001430CC"/>
    <w:rsid w:val="001439E3"/>
    <w:rsid w:val="001463B5"/>
    <w:rsid w:val="00150D65"/>
    <w:rsid w:val="00150F0D"/>
    <w:rsid w:val="0015374C"/>
    <w:rsid w:val="00155F97"/>
    <w:rsid w:val="001563DF"/>
    <w:rsid w:val="0016078F"/>
    <w:rsid w:val="0016184F"/>
    <w:rsid w:val="00162CF9"/>
    <w:rsid w:val="00167D04"/>
    <w:rsid w:val="001707EC"/>
    <w:rsid w:val="00170CBE"/>
    <w:rsid w:val="001714C7"/>
    <w:rsid w:val="00174D6D"/>
    <w:rsid w:val="00175366"/>
    <w:rsid w:val="0018231F"/>
    <w:rsid w:val="00186327"/>
    <w:rsid w:val="001937AF"/>
    <w:rsid w:val="00197EC2"/>
    <w:rsid w:val="001A22AF"/>
    <w:rsid w:val="001A2FF1"/>
    <w:rsid w:val="001A452F"/>
    <w:rsid w:val="001A7C56"/>
    <w:rsid w:val="001B012D"/>
    <w:rsid w:val="001B0B86"/>
    <w:rsid w:val="001B33D7"/>
    <w:rsid w:val="001B356D"/>
    <w:rsid w:val="001B5FC4"/>
    <w:rsid w:val="001C107C"/>
    <w:rsid w:val="001C4349"/>
    <w:rsid w:val="001C5BB6"/>
    <w:rsid w:val="001D0278"/>
    <w:rsid w:val="001D1854"/>
    <w:rsid w:val="001D6643"/>
    <w:rsid w:val="001D68AE"/>
    <w:rsid w:val="001E709E"/>
    <w:rsid w:val="001F1293"/>
    <w:rsid w:val="001F1747"/>
    <w:rsid w:val="001F1E2D"/>
    <w:rsid w:val="001F2FC7"/>
    <w:rsid w:val="001F467C"/>
    <w:rsid w:val="001F4CBE"/>
    <w:rsid w:val="001F7BF4"/>
    <w:rsid w:val="001F7D62"/>
    <w:rsid w:val="00202169"/>
    <w:rsid w:val="00203A93"/>
    <w:rsid w:val="00206BD0"/>
    <w:rsid w:val="002103E0"/>
    <w:rsid w:val="00222CF7"/>
    <w:rsid w:val="00231063"/>
    <w:rsid w:val="00232396"/>
    <w:rsid w:val="00235594"/>
    <w:rsid w:val="00251810"/>
    <w:rsid w:val="00261C2D"/>
    <w:rsid w:val="00267C96"/>
    <w:rsid w:val="00277461"/>
    <w:rsid w:val="00277DAC"/>
    <w:rsid w:val="00280CF4"/>
    <w:rsid w:val="00281E92"/>
    <w:rsid w:val="002833DB"/>
    <w:rsid w:val="00283DF4"/>
    <w:rsid w:val="00287A78"/>
    <w:rsid w:val="00296298"/>
    <w:rsid w:val="002A6B36"/>
    <w:rsid w:val="002B0602"/>
    <w:rsid w:val="002B089F"/>
    <w:rsid w:val="002B1AAA"/>
    <w:rsid w:val="002C0229"/>
    <w:rsid w:val="002C73CC"/>
    <w:rsid w:val="002D5FF1"/>
    <w:rsid w:val="002E3DD6"/>
    <w:rsid w:val="002E5885"/>
    <w:rsid w:val="002E5B08"/>
    <w:rsid w:val="002E714A"/>
    <w:rsid w:val="002F3609"/>
    <w:rsid w:val="002F3864"/>
    <w:rsid w:val="002F6131"/>
    <w:rsid w:val="0030194B"/>
    <w:rsid w:val="00303A9C"/>
    <w:rsid w:val="003043F6"/>
    <w:rsid w:val="00310F55"/>
    <w:rsid w:val="0031286B"/>
    <w:rsid w:val="003138BA"/>
    <w:rsid w:val="003138DD"/>
    <w:rsid w:val="003148CB"/>
    <w:rsid w:val="00325C6D"/>
    <w:rsid w:val="0032629A"/>
    <w:rsid w:val="00326449"/>
    <w:rsid w:val="00333AA7"/>
    <w:rsid w:val="00333C3F"/>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5954"/>
    <w:rsid w:val="003A5957"/>
    <w:rsid w:val="003B23B0"/>
    <w:rsid w:val="003B3CBE"/>
    <w:rsid w:val="003B4E6F"/>
    <w:rsid w:val="003C723A"/>
    <w:rsid w:val="003C73FB"/>
    <w:rsid w:val="003D06E0"/>
    <w:rsid w:val="003E117D"/>
    <w:rsid w:val="003E4070"/>
    <w:rsid w:val="003E527A"/>
    <w:rsid w:val="003E6D0B"/>
    <w:rsid w:val="003F2620"/>
    <w:rsid w:val="003F62FC"/>
    <w:rsid w:val="003F6E18"/>
    <w:rsid w:val="003F7692"/>
    <w:rsid w:val="00401FE2"/>
    <w:rsid w:val="0040638B"/>
    <w:rsid w:val="00413066"/>
    <w:rsid w:val="0041559E"/>
    <w:rsid w:val="00417040"/>
    <w:rsid w:val="0042021A"/>
    <w:rsid w:val="004202DD"/>
    <w:rsid w:val="00430E71"/>
    <w:rsid w:val="00435CA5"/>
    <w:rsid w:val="00437B79"/>
    <w:rsid w:val="00437E42"/>
    <w:rsid w:val="00446055"/>
    <w:rsid w:val="00446F27"/>
    <w:rsid w:val="00457557"/>
    <w:rsid w:val="0046497D"/>
    <w:rsid w:val="00471A7F"/>
    <w:rsid w:val="00474553"/>
    <w:rsid w:val="00474D68"/>
    <w:rsid w:val="0047709D"/>
    <w:rsid w:val="004838DE"/>
    <w:rsid w:val="00484899"/>
    <w:rsid w:val="00485503"/>
    <w:rsid w:val="004856F9"/>
    <w:rsid w:val="004945DB"/>
    <w:rsid w:val="00496F94"/>
    <w:rsid w:val="004972A5"/>
    <w:rsid w:val="004A49E5"/>
    <w:rsid w:val="004B0314"/>
    <w:rsid w:val="004B1B1F"/>
    <w:rsid w:val="004C2073"/>
    <w:rsid w:val="004C29A9"/>
    <w:rsid w:val="004C3821"/>
    <w:rsid w:val="004C47DA"/>
    <w:rsid w:val="004C5757"/>
    <w:rsid w:val="004C5FAB"/>
    <w:rsid w:val="004C7AAB"/>
    <w:rsid w:val="004C7C37"/>
    <w:rsid w:val="004D1E29"/>
    <w:rsid w:val="004D2313"/>
    <w:rsid w:val="004D32B3"/>
    <w:rsid w:val="004D5A2E"/>
    <w:rsid w:val="004D5BD7"/>
    <w:rsid w:val="004E31A7"/>
    <w:rsid w:val="004E3AE2"/>
    <w:rsid w:val="004F103A"/>
    <w:rsid w:val="004F5D28"/>
    <w:rsid w:val="005004F2"/>
    <w:rsid w:val="0050143D"/>
    <w:rsid w:val="00501691"/>
    <w:rsid w:val="00507516"/>
    <w:rsid w:val="00514EA1"/>
    <w:rsid w:val="005157E7"/>
    <w:rsid w:val="00517585"/>
    <w:rsid w:val="00517EBE"/>
    <w:rsid w:val="00524B15"/>
    <w:rsid w:val="0052723E"/>
    <w:rsid w:val="00527279"/>
    <w:rsid w:val="0053216D"/>
    <w:rsid w:val="005332CA"/>
    <w:rsid w:val="0053404A"/>
    <w:rsid w:val="00535F84"/>
    <w:rsid w:val="00536D4F"/>
    <w:rsid w:val="00537A27"/>
    <w:rsid w:val="0054231F"/>
    <w:rsid w:val="00545FF0"/>
    <w:rsid w:val="00547DBA"/>
    <w:rsid w:val="00550CFC"/>
    <w:rsid w:val="0055388D"/>
    <w:rsid w:val="00554BD2"/>
    <w:rsid w:val="00554EB4"/>
    <w:rsid w:val="00557312"/>
    <w:rsid w:val="00562500"/>
    <w:rsid w:val="00563651"/>
    <w:rsid w:val="00564AE5"/>
    <w:rsid w:val="00565144"/>
    <w:rsid w:val="005652C0"/>
    <w:rsid w:val="00566BD4"/>
    <w:rsid w:val="005707D7"/>
    <w:rsid w:val="0057485F"/>
    <w:rsid w:val="00576E47"/>
    <w:rsid w:val="005859AD"/>
    <w:rsid w:val="00586D73"/>
    <w:rsid w:val="005931D4"/>
    <w:rsid w:val="0059495A"/>
    <w:rsid w:val="00594EFB"/>
    <w:rsid w:val="00597FB2"/>
    <w:rsid w:val="005A15BC"/>
    <w:rsid w:val="005A23C4"/>
    <w:rsid w:val="005A5E41"/>
    <w:rsid w:val="005B2E8F"/>
    <w:rsid w:val="005B3678"/>
    <w:rsid w:val="005B386B"/>
    <w:rsid w:val="005B69AB"/>
    <w:rsid w:val="005C4BD2"/>
    <w:rsid w:val="005D07EE"/>
    <w:rsid w:val="005D285A"/>
    <w:rsid w:val="005D547A"/>
    <w:rsid w:val="005D548E"/>
    <w:rsid w:val="005D65EB"/>
    <w:rsid w:val="005D6757"/>
    <w:rsid w:val="005D7FC2"/>
    <w:rsid w:val="005E0F63"/>
    <w:rsid w:val="005F0631"/>
    <w:rsid w:val="005F26EC"/>
    <w:rsid w:val="005F426F"/>
    <w:rsid w:val="005F5211"/>
    <w:rsid w:val="005F6FFA"/>
    <w:rsid w:val="00601A8D"/>
    <w:rsid w:val="00603F8A"/>
    <w:rsid w:val="00606394"/>
    <w:rsid w:val="00606DC9"/>
    <w:rsid w:val="006077E7"/>
    <w:rsid w:val="006131D5"/>
    <w:rsid w:val="00613CD9"/>
    <w:rsid w:val="00621AF6"/>
    <w:rsid w:val="00626334"/>
    <w:rsid w:val="00627E02"/>
    <w:rsid w:val="00634C12"/>
    <w:rsid w:val="00643E07"/>
    <w:rsid w:val="00645645"/>
    <w:rsid w:val="006458A9"/>
    <w:rsid w:val="006460C4"/>
    <w:rsid w:val="006547C1"/>
    <w:rsid w:val="00656DC8"/>
    <w:rsid w:val="00660611"/>
    <w:rsid w:val="006607E5"/>
    <w:rsid w:val="00670885"/>
    <w:rsid w:val="00671358"/>
    <w:rsid w:val="006760FB"/>
    <w:rsid w:val="0068151F"/>
    <w:rsid w:val="006834E9"/>
    <w:rsid w:val="006837CB"/>
    <w:rsid w:val="006870F8"/>
    <w:rsid w:val="00690879"/>
    <w:rsid w:val="00691834"/>
    <w:rsid w:val="006919BF"/>
    <w:rsid w:val="00692DAC"/>
    <w:rsid w:val="006A04EF"/>
    <w:rsid w:val="006B11EE"/>
    <w:rsid w:val="006B7033"/>
    <w:rsid w:val="006D19D0"/>
    <w:rsid w:val="006D3E41"/>
    <w:rsid w:val="006D59B7"/>
    <w:rsid w:val="006E0A8F"/>
    <w:rsid w:val="006E0C2D"/>
    <w:rsid w:val="006E11BB"/>
    <w:rsid w:val="006E171B"/>
    <w:rsid w:val="006E45E5"/>
    <w:rsid w:val="006E5103"/>
    <w:rsid w:val="006E591A"/>
    <w:rsid w:val="006F218F"/>
    <w:rsid w:val="006F6855"/>
    <w:rsid w:val="006F728B"/>
    <w:rsid w:val="007048A5"/>
    <w:rsid w:val="0071049F"/>
    <w:rsid w:val="00711AA8"/>
    <w:rsid w:val="007120BA"/>
    <w:rsid w:val="00717489"/>
    <w:rsid w:val="00722607"/>
    <w:rsid w:val="00727490"/>
    <w:rsid w:val="00736677"/>
    <w:rsid w:val="00752838"/>
    <w:rsid w:val="00754D4E"/>
    <w:rsid w:val="00770B88"/>
    <w:rsid w:val="007776BB"/>
    <w:rsid w:val="00777E7F"/>
    <w:rsid w:val="00780C89"/>
    <w:rsid w:val="00785F93"/>
    <w:rsid w:val="00787033"/>
    <w:rsid w:val="0078784C"/>
    <w:rsid w:val="007911EC"/>
    <w:rsid w:val="007935F1"/>
    <w:rsid w:val="007948A8"/>
    <w:rsid w:val="007A7337"/>
    <w:rsid w:val="007B04C2"/>
    <w:rsid w:val="007B1028"/>
    <w:rsid w:val="007B1D19"/>
    <w:rsid w:val="007B4C79"/>
    <w:rsid w:val="007C01BE"/>
    <w:rsid w:val="007C21B1"/>
    <w:rsid w:val="007C246D"/>
    <w:rsid w:val="007C4473"/>
    <w:rsid w:val="007D2A25"/>
    <w:rsid w:val="007D4199"/>
    <w:rsid w:val="007D47DD"/>
    <w:rsid w:val="007D527F"/>
    <w:rsid w:val="007D5BE1"/>
    <w:rsid w:val="007E324C"/>
    <w:rsid w:val="007E495A"/>
    <w:rsid w:val="007E5D8E"/>
    <w:rsid w:val="007E5F5D"/>
    <w:rsid w:val="007E64EC"/>
    <w:rsid w:val="007F22D5"/>
    <w:rsid w:val="007F4A53"/>
    <w:rsid w:val="007F6810"/>
    <w:rsid w:val="007F723E"/>
    <w:rsid w:val="008022F0"/>
    <w:rsid w:val="00803701"/>
    <w:rsid w:val="008128E9"/>
    <w:rsid w:val="0081498D"/>
    <w:rsid w:val="00816656"/>
    <w:rsid w:val="00820351"/>
    <w:rsid w:val="00820476"/>
    <w:rsid w:val="008232AC"/>
    <w:rsid w:val="00827202"/>
    <w:rsid w:val="008318A8"/>
    <w:rsid w:val="008356DF"/>
    <w:rsid w:val="00835D48"/>
    <w:rsid w:val="00837610"/>
    <w:rsid w:val="008421B0"/>
    <w:rsid w:val="00845199"/>
    <w:rsid w:val="0084525F"/>
    <w:rsid w:val="008469AF"/>
    <w:rsid w:val="00850C14"/>
    <w:rsid w:val="00854485"/>
    <w:rsid w:val="008547D2"/>
    <w:rsid w:val="00863436"/>
    <w:rsid w:val="00872CA3"/>
    <w:rsid w:val="008808CE"/>
    <w:rsid w:val="00882BC7"/>
    <w:rsid w:val="00883158"/>
    <w:rsid w:val="00884C69"/>
    <w:rsid w:val="008855E0"/>
    <w:rsid w:val="0088647D"/>
    <w:rsid w:val="008934B9"/>
    <w:rsid w:val="00893A9B"/>
    <w:rsid w:val="0089752D"/>
    <w:rsid w:val="008A0247"/>
    <w:rsid w:val="008A120E"/>
    <w:rsid w:val="008A46F8"/>
    <w:rsid w:val="008A4A31"/>
    <w:rsid w:val="008B54EA"/>
    <w:rsid w:val="008B6D6B"/>
    <w:rsid w:val="008C034B"/>
    <w:rsid w:val="008C121B"/>
    <w:rsid w:val="008D2238"/>
    <w:rsid w:val="008D3BFD"/>
    <w:rsid w:val="008D3F72"/>
    <w:rsid w:val="008D41BD"/>
    <w:rsid w:val="008D425F"/>
    <w:rsid w:val="008D6CA7"/>
    <w:rsid w:val="008E113A"/>
    <w:rsid w:val="008E1984"/>
    <w:rsid w:val="008E4726"/>
    <w:rsid w:val="008F2599"/>
    <w:rsid w:val="008F2DAC"/>
    <w:rsid w:val="008F6CDB"/>
    <w:rsid w:val="00900E47"/>
    <w:rsid w:val="00901C6B"/>
    <w:rsid w:val="009024EC"/>
    <w:rsid w:val="009056AC"/>
    <w:rsid w:val="0091132C"/>
    <w:rsid w:val="00915180"/>
    <w:rsid w:val="0092497E"/>
    <w:rsid w:val="00926F7C"/>
    <w:rsid w:val="0093016A"/>
    <w:rsid w:val="00931AE6"/>
    <w:rsid w:val="00940343"/>
    <w:rsid w:val="00951FC9"/>
    <w:rsid w:val="00952F83"/>
    <w:rsid w:val="009537B5"/>
    <w:rsid w:val="0097286E"/>
    <w:rsid w:val="00972AB0"/>
    <w:rsid w:val="0097564F"/>
    <w:rsid w:val="00976F04"/>
    <w:rsid w:val="00981335"/>
    <w:rsid w:val="00984836"/>
    <w:rsid w:val="0098632A"/>
    <w:rsid w:val="00992919"/>
    <w:rsid w:val="00994F13"/>
    <w:rsid w:val="009964AF"/>
    <w:rsid w:val="00996594"/>
    <w:rsid w:val="009A0AFC"/>
    <w:rsid w:val="009A1F1D"/>
    <w:rsid w:val="009A2D22"/>
    <w:rsid w:val="009A36D8"/>
    <w:rsid w:val="009A5CF6"/>
    <w:rsid w:val="009A64FB"/>
    <w:rsid w:val="009B2DE6"/>
    <w:rsid w:val="009B3F15"/>
    <w:rsid w:val="009B4C44"/>
    <w:rsid w:val="009B4CA0"/>
    <w:rsid w:val="009B4FBE"/>
    <w:rsid w:val="009C1709"/>
    <w:rsid w:val="009C4333"/>
    <w:rsid w:val="009C5141"/>
    <w:rsid w:val="009D6436"/>
    <w:rsid w:val="009E39B2"/>
    <w:rsid w:val="009E549C"/>
    <w:rsid w:val="009F060D"/>
    <w:rsid w:val="009F1BCF"/>
    <w:rsid w:val="009F3DCD"/>
    <w:rsid w:val="00A05B27"/>
    <w:rsid w:val="00A10530"/>
    <w:rsid w:val="00A10B53"/>
    <w:rsid w:val="00A1556D"/>
    <w:rsid w:val="00A2004F"/>
    <w:rsid w:val="00A24504"/>
    <w:rsid w:val="00A248BD"/>
    <w:rsid w:val="00A2537F"/>
    <w:rsid w:val="00A25551"/>
    <w:rsid w:val="00A2594B"/>
    <w:rsid w:val="00A27A9C"/>
    <w:rsid w:val="00A30038"/>
    <w:rsid w:val="00A315A4"/>
    <w:rsid w:val="00A341CE"/>
    <w:rsid w:val="00A35E5A"/>
    <w:rsid w:val="00A36FB0"/>
    <w:rsid w:val="00A37FDC"/>
    <w:rsid w:val="00A425EE"/>
    <w:rsid w:val="00A45C65"/>
    <w:rsid w:val="00A52022"/>
    <w:rsid w:val="00A535A0"/>
    <w:rsid w:val="00A539D2"/>
    <w:rsid w:val="00A54D73"/>
    <w:rsid w:val="00A56A73"/>
    <w:rsid w:val="00A574CB"/>
    <w:rsid w:val="00A61C8C"/>
    <w:rsid w:val="00A622DB"/>
    <w:rsid w:val="00A6323F"/>
    <w:rsid w:val="00A73CE6"/>
    <w:rsid w:val="00A767E2"/>
    <w:rsid w:val="00A771DE"/>
    <w:rsid w:val="00A808B9"/>
    <w:rsid w:val="00A83404"/>
    <w:rsid w:val="00A94D3D"/>
    <w:rsid w:val="00A95FEB"/>
    <w:rsid w:val="00A96797"/>
    <w:rsid w:val="00AA18A4"/>
    <w:rsid w:val="00AA2EA4"/>
    <w:rsid w:val="00AA77B9"/>
    <w:rsid w:val="00AA7AC3"/>
    <w:rsid w:val="00AB1B36"/>
    <w:rsid w:val="00AB4DED"/>
    <w:rsid w:val="00AB4ECA"/>
    <w:rsid w:val="00AB4F1C"/>
    <w:rsid w:val="00AB5776"/>
    <w:rsid w:val="00AC67BC"/>
    <w:rsid w:val="00AD0D05"/>
    <w:rsid w:val="00AD0F98"/>
    <w:rsid w:val="00AD3EE0"/>
    <w:rsid w:val="00AE1300"/>
    <w:rsid w:val="00AE197B"/>
    <w:rsid w:val="00AE23C2"/>
    <w:rsid w:val="00AE3E67"/>
    <w:rsid w:val="00AF2D31"/>
    <w:rsid w:val="00AF5528"/>
    <w:rsid w:val="00AF5876"/>
    <w:rsid w:val="00B0122D"/>
    <w:rsid w:val="00B0131E"/>
    <w:rsid w:val="00B05D02"/>
    <w:rsid w:val="00B06C46"/>
    <w:rsid w:val="00B110C6"/>
    <w:rsid w:val="00B14778"/>
    <w:rsid w:val="00B1613B"/>
    <w:rsid w:val="00B241D9"/>
    <w:rsid w:val="00B24C7D"/>
    <w:rsid w:val="00B25AC8"/>
    <w:rsid w:val="00B3122D"/>
    <w:rsid w:val="00B35368"/>
    <w:rsid w:val="00B45E83"/>
    <w:rsid w:val="00B477E3"/>
    <w:rsid w:val="00B55900"/>
    <w:rsid w:val="00B629EA"/>
    <w:rsid w:val="00B65F55"/>
    <w:rsid w:val="00B73748"/>
    <w:rsid w:val="00B73D25"/>
    <w:rsid w:val="00B74228"/>
    <w:rsid w:val="00B76EA3"/>
    <w:rsid w:val="00B8109B"/>
    <w:rsid w:val="00B81AE0"/>
    <w:rsid w:val="00B92337"/>
    <w:rsid w:val="00B95030"/>
    <w:rsid w:val="00BA19F0"/>
    <w:rsid w:val="00BA1F74"/>
    <w:rsid w:val="00BB23D6"/>
    <w:rsid w:val="00BB2A0B"/>
    <w:rsid w:val="00BB2DC5"/>
    <w:rsid w:val="00BB34C0"/>
    <w:rsid w:val="00BB67A4"/>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336E"/>
    <w:rsid w:val="00C2613B"/>
    <w:rsid w:val="00C27635"/>
    <w:rsid w:val="00C34B71"/>
    <w:rsid w:val="00C43A5D"/>
    <w:rsid w:val="00C46E63"/>
    <w:rsid w:val="00C61223"/>
    <w:rsid w:val="00C67AE4"/>
    <w:rsid w:val="00C709D7"/>
    <w:rsid w:val="00C71082"/>
    <w:rsid w:val="00C71FB3"/>
    <w:rsid w:val="00C746B2"/>
    <w:rsid w:val="00C761E7"/>
    <w:rsid w:val="00C76A40"/>
    <w:rsid w:val="00C77DFD"/>
    <w:rsid w:val="00C859D2"/>
    <w:rsid w:val="00C871EB"/>
    <w:rsid w:val="00C90F65"/>
    <w:rsid w:val="00C9204A"/>
    <w:rsid w:val="00C949F2"/>
    <w:rsid w:val="00CA4966"/>
    <w:rsid w:val="00CB0BCB"/>
    <w:rsid w:val="00CB0F55"/>
    <w:rsid w:val="00CB297A"/>
    <w:rsid w:val="00CB4402"/>
    <w:rsid w:val="00CB5026"/>
    <w:rsid w:val="00CB68F6"/>
    <w:rsid w:val="00CC0E99"/>
    <w:rsid w:val="00CC3A38"/>
    <w:rsid w:val="00CC516C"/>
    <w:rsid w:val="00CC67CE"/>
    <w:rsid w:val="00CD2C21"/>
    <w:rsid w:val="00CD543E"/>
    <w:rsid w:val="00CD61C7"/>
    <w:rsid w:val="00CD6AD8"/>
    <w:rsid w:val="00CD6BEF"/>
    <w:rsid w:val="00CD7E0F"/>
    <w:rsid w:val="00CE014C"/>
    <w:rsid w:val="00CE0A58"/>
    <w:rsid w:val="00CE2805"/>
    <w:rsid w:val="00CE3E23"/>
    <w:rsid w:val="00CF009A"/>
    <w:rsid w:val="00CF22C9"/>
    <w:rsid w:val="00CF2872"/>
    <w:rsid w:val="00CF3DA7"/>
    <w:rsid w:val="00D0016C"/>
    <w:rsid w:val="00D03DFD"/>
    <w:rsid w:val="00D044A4"/>
    <w:rsid w:val="00D04916"/>
    <w:rsid w:val="00D13638"/>
    <w:rsid w:val="00D1693C"/>
    <w:rsid w:val="00D16F15"/>
    <w:rsid w:val="00D206BA"/>
    <w:rsid w:val="00D20CED"/>
    <w:rsid w:val="00D2484C"/>
    <w:rsid w:val="00D258CE"/>
    <w:rsid w:val="00D3332B"/>
    <w:rsid w:val="00D33A6A"/>
    <w:rsid w:val="00D3510E"/>
    <w:rsid w:val="00D40B7A"/>
    <w:rsid w:val="00D424DC"/>
    <w:rsid w:val="00D445B6"/>
    <w:rsid w:val="00D4500F"/>
    <w:rsid w:val="00D54851"/>
    <w:rsid w:val="00D562DA"/>
    <w:rsid w:val="00D57ADA"/>
    <w:rsid w:val="00D61D64"/>
    <w:rsid w:val="00D665FA"/>
    <w:rsid w:val="00D72D3D"/>
    <w:rsid w:val="00D72E53"/>
    <w:rsid w:val="00D73AF5"/>
    <w:rsid w:val="00D76C67"/>
    <w:rsid w:val="00D8574A"/>
    <w:rsid w:val="00D85C1C"/>
    <w:rsid w:val="00D86969"/>
    <w:rsid w:val="00D87960"/>
    <w:rsid w:val="00D90DD7"/>
    <w:rsid w:val="00D913C5"/>
    <w:rsid w:val="00D916F2"/>
    <w:rsid w:val="00D92FA0"/>
    <w:rsid w:val="00D93FFA"/>
    <w:rsid w:val="00DA6A0E"/>
    <w:rsid w:val="00DA6CC1"/>
    <w:rsid w:val="00DA70CA"/>
    <w:rsid w:val="00DA7463"/>
    <w:rsid w:val="00DA7C7B"/>
    <w:rsid w:val="00DB37F9"/>
    <w:rsid w:val="00DB3AC5"/>
    <w:rsid w:val="00DB5405"/>
    <w:rsid w:val="00DB6E7A"/>
    <w:rsid w:val="00DC0C11"/>
    <w:rsid w:val="00DC0D59"/>
    <w:rsid w:val="00DC2985"/>
    <w:rsid w:val="00DC6AA9"/>
    <w:rsid w:val="00DD1778"/>
    <w:rsid w:val="00DD2F6E"/>
    <w:rsid w:val="00DD5CF1"/>
    <w:rsid w:val="00DE7AA5"/>
    <w:rsid w:val="00DE7D07"/>
    <w:rsid w:val="00DF1287"/>
    <w:rsid w:val="00DF5708"/>
    <w:rsid w:val="00DF7294"/>
    <w:rsid w:val="00E00C52"/>
    <w:rsid w:val="00E02BD4"/>
    <w:rsid w:val="00E0424A"/>
    <w:rsid w:val="00E05386"/>
    <w:rsid w:val="00E05C1B"/>
    <w:rsid w:val="00E166C1"/>
    <w:rsid w:val="00E205A1"/>
    <w:rsid w:val="00E219B2"/>
    <w:rsid w:val="00E23D95"/>
    <w:rsid w:val="00E24470"/>
    <w:rsid w:val="00E2489B"/>
    <w:rsid w:val="00E254EE"/>
    <w:rsid w:val="00E25F9A"/>
    <w:rsid w:val="00E26CCC"/>
    <w:rsid w:val="00E27B4C"/>
    <w:rsid w:val="00E30B10"/>
    <w:rsid w:val="00E31A4D"/>
    <w:rsid w:val="00E33316"/>
    <w:rsid w:val="00E35199"/>
    <w:rsid w:val="00E4548D"/>
    <w:rsid w:val="00E54828"/>
    <w:rsid w:val="00E55C31"/>
    <w:rsid w:val="00E55E9D"/>
    <w:rsid w:val="00E565D2"/>
    <w:rsid w:val="00E56AFA"/>
    <w:rsid w:val="00E63DD1"/>
    <w:rsid w:val="00E65906"/>
    <w:rsid w:val="00E70DE0"/>
    <w:rsid w:val="00E7183D"/>
    <w:rsid w:val="00E7360F"/>
    <w:rsid w:val="00E7404F"/>
    <w:rsid w:val="00E810DC"/>
    <w:rsid w:val="00E812C5"/>
    <w:rsid w:val="00E832DC"/>
    <w:rsid w:val="00E871BB"/>
    <w:rsid w:val="00E9247F"/>
    <w:rsid w:val="00E95543"/>
    <w:rsid w:val="00EA76C2"/>
    <w:rsid w:val="00EB3067"/>
    <w:rsid w:val="00EB3B59"/>
    <w:rsid w:val="00EB466B"/>
    <w:rsid w:val="00EB58F8"/>
    <w:rsid w:val="00EB5E1E"/>
    <w:rsid w:val="00EC5884"/>
    <w:rsid w:val="00EC6F5A"/>
    <w:rsid w:val="00ED1D03"/>
    <w:rsid w:val="00ED3951"/>
    <w:rsid w:val="00ED6196"/>
    <w:rsid w:val="00ED73B3"/>
    <w:rsid w:val="00ED770F"/>
    <w:rsid w:val="00ED7A56"/>
    <w:rsid w:val="00EE089E"/>
    <w:rsid w:val="00EE1053"/>
    <w:rsid w:val="00EE3918"/>
    <w:rsid w:val="00EE6755"/>
    <w:rsid w:val="00EF2509"/>
    <w:rsid w:val="00EF4316"/>
    <w:rsid w:val="00EF47E6"/>
    <w:rsid w:val="00EF4FAE"/>
    <w:rsid w:val="00EF6AAE"/>
    <w:rsid w:val="00EF74E1"/>
    <w:rsid w:val="00F027F1"/>
    <w:rsid w:val="00F029B8"/>
    <w:rsid w:val="00F06773"/>
    <w:rsid w:val="00F06F03"/>
    <w:rsid w:val="00F1222E"/>
    <w:rsid w:val="00F244FA"/>
    <w:rsid w:val="00F27454"/>
    <w:rsid w:val="00F27965"/>
    <w:rsid w:val="00F30DCE"/>
    <w:rsid w:val="00F3171B"/>
    <w:rsid w:val="00F33AF3"/>
    <w:rsid w:val="00F3493B"/>
    <w:rsid w:val="00F37444"/>
    <w:rsid w:val="00F40222"/>
    <w:rsid w:val="00F411A7"/>
    <w:rsid w:val="00F41417"/>
    <w:rsid w:val="00F47113"/>
    <w:rsid w:val="00F475E0"/>
    <w:rsid w:val="00F534EE"/>
    <w:rsid w:val="00F54718"/>
    <w:rsid w:val="00F6102D"/>
    <w:rsid w:val="00F6208A"/>
    <w:rsid w:val="00F6452C"/>
    <w:rsid w:val="00F71B2E"/>
    <w:rsid w:val="00F722F6"/>
    <w:rsid w:val="00F74944"/>
    <w:rsid w:val="00F81CB5"/>
    <w:rsid w:val="00F87C28"/>
    <w:rsid w:val="00F87CD0"/>
    <w:rsid w:val="00F9098C"/>
    <w:rsid w:val="00F910DF"/>
    <w:rsid w:val="00F9454B"/>
    <w:rsid w:val="00F96E25"/>
    <w:rsid w:val="00FA45A5"/>
    <w:rsid w:val="00FA6BF9"/>
    <w:rsid w:val="00FA715C"/>
    <w:rsid w:val="00FB4C5B"/>
    <w:rsid w:val="00FB6B0F"/>
    <w:rsid w:val="00FC78C9"/>
    <w:rsid w:val="00FF20EA"/>
    <w:rsid w:val="00FF394A"/>
    <w:rsid w:val="00FF49A6"/>
    <w:rsid w:val="00FF55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ind w:left="1418" w:hanging="425"/>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38"/>
      </w:numPr>
      <w:tabs>
        <w:tab w:val="clear" w:pos="397"/>
        <w:tab w:val="left" w:pos="709"/>
      </w:tabs>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EPANZ-1167831518-136565</_dlc_DocId>
    <_dlc_DocIdUrl xmlns="5ae100dd-7238-47d4-864c-a888c323434e">
      <Url>https://epaintune.sharepoint.com/sites/EPA/_layouts/15/DocIdRedir.aspx?ID=EPANZ-1167831518-136565</Url>
      <Description>EPANZ-1167831518-136565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6AF3CF-A678-46F7-81DE-ADEA644DB865}">
  <ds:schemaRefs>
    <ds:schemaRef ds:uri="http://schemas.microsoft.com/sharepoint/events"/>
  </ds:schemaRefs>
</ds:datastoreItem>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d9c6f299-dc7c-49c5-a3f7-54d1288b5f35"/>
    <ds:schemaRef ds:uri="2deeec1d-cb6f-4242-aff8-c2598d059fcc"/>
    <ds:schemaRef ds:uri="http://schemas.microsoft.com/sharepoint/v3"/>
    <ds:schemaRef ds:uri="3f9f7acc-4d99-40e6-b6e9-12f826063963"/>
    <ds:schemaRef ds:uri="5ae100dd-7238-47d4-864c-a888c323434e"/>
  </ds:schemaRefs>
</ds:datastoreItem>
</file>

<file path=customXml/itemProps5.xml><?xml version="1.0" encoding="utf-8"?>
<ds:datastoreItem xmlns:ds="http://schemas.openxmlformats.org/officeDocument/2006/customXml" ds:itemID="{6F41DDE0-7138-4882-82F3-24A41D453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f7acc-4d99-40e6-b6e9-12f826063963"/>
    <ds:schemaRef ds:uri="5ae100dd-7238-47d4-864c-a888c323434e"/>
    <ds:schemaRef ds:uri="2deeec1d-cb6f-4242-aff8-c2598d059fcc"/>
    <ds:schemaRef ds:uri="d9c6f299-dc7c-49c5-a3f7-54d1288b5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Document - MD Formatting (13)</Template>
  <TotalTime>0</TotalTime>
  <Pages>18</Pages>
  <Words>3753</Words>
  <Characters>20827</Characters>
  <Application>Microsoft Office Word</Application>
  <DocSecurity>0</DocSecurity>
  <Lines>589</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Ashley Jamieson</cp:lastModifiedBy>
  <cp:revision>2</cp:revision>
  <cp:lastPrinted>2016-10-14T01:09:00Z</cp:lastPrinted>
  <dcterms:created xsi:type="dcterms:W3CDTF">2026-09-14T22:01:00Z</dcterms:created>
  <dcterms:modified xsi:type="dcterms:W3CDTF">2026-09-14T22:01:00Z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2924c762-cbe3-4351-b667-966bcaf99317</vt:lpwstr>
  </property>
</Properties>
</file>